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E5A" w:rsidRPr="009F568F" w:rsidRDefault="007B7E5A" w:rsidP="003329EC">
      <w:pPr>
        <w:ind w:right="26"/>
        <w:jc w:val="center"/>
        <w:rPr>
          <w:rFonts w:ascii="Verdana" w:hAnsi="Verdana"/>
          <w:b/>
          <w:bCs/>
          <w:sz w:val="36"/>
          <w:szCs w:val="36"/>
          <w:lang w:bidi="ar-LB"/>
        </w:rPr>
      </w:pPr>
      <w:r w:rsidRPr="00586B6A">
        <w:rPr>
          <w:rFonts w:ascii="Verdana" w:hAnsi="Verdana"/>
          <w:b/>
          <w:bCs/>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18.25pt;height:133.5pt;visibility:visible">
            <v:imagedata r:id="rId7" o:title="" croptop="2614f" cropbottom="1989f" cropleft="879f" cropright="1020f"/>
          </v:shape>
        </w:pict>
      </w:r>
    </w:p>
    <w:p w:rsidR="007B7E5A" w:rsidRPr="009F568F" w:rsidRDefault="007B7E5A" w:rsidP="003329EC">
      <w:pPr>
        <w:ind w:right="26"/>
        <w:jc w:val="center"/>
        <w:rPr>
          <w:rFonts w:ascii="Verdana" w:hAnsi="Verdana"/>
          <w:b/>
          <w:bCs/>
          <w:sz w:val="36"/>
          <w:szCs w:val="36"/>
          <w:lang w:bidi="ar-LB"/>
        </w:rPr>
      </w:pPr>
    </w:p>
    <w:p w:rsidR="007B7E5A" w:rsidRPr="009F568F" w:rsidRDefault="007B7E5A" w:rsidP="003329EC">
      <w:pPr>
        <w:bidi w:val="0"/>
        <w:ind w:right="26"/>
        <w:jc w:val="center"/>
        <w:rPr>
          <w:rFonts w:ascii="Verdana" w:hAnsi="Verdana"/>
          <w:sz w:val="32"/>
          <w:szCs w:val="32"/>
          <w:lang w:bidi="ar-LB"/>
        </w:rPr>
      </w:pPr>
      <w:r w:rsidRPr="009F568F">
        <w:rPr>
          <w:rFonts w:ascii="Verdana" w:hAnsi="Verdana"/>
        </w:rPr>
        <w:object w:dxaOrig="6210" w:dyaOrig="29">
          <v:shape id="_x0000_i1026" type="#_x0000_t75" style="width:310.5pt;height:1.5pt" o:ole="">
            <v:imagedata r:id="rId8" o:title=""/>
          </v:shape>
          <o:OLEObject Type="Embed" ProgID="Word.Picture.8" ShapeID="_x0000_i1026" DrawAspect="Content" ObjectID="_1376553441" r:id="rId9"/>
        </w:object>
      </w:r>
    </w:p>
    <w:p w:rsidR="007B7E5A" w:rsidRDefault="007B7E5A" w:rsidP="003329EC">
      <w:pPr>
        <w:bidi w:val="0"/>
        <w:spacing w:before="360" w:after="240"/>
        <w:ind w:right="29"/>
        <w:jc w:val="center"/>
        <w:rPr>
          <w:rFonts w:ascii="Verdana" w:hAnsi="Verdana"/>
          <w:b/>
          <w:bCs/>
          <w:color w:val="333399"/>
          <w:sz w:val="52"/>
          <w:szCs w:val="52"/>
          <w:lang w:bidi="ar-LB"/>
        </w:rPr>
      </w:pPr>
      <w:r>
        <w:rPr>
          <w:rFonts w:ascii="Verdana" w:hAnsi="Verdana"/>
          <w:b/>
          <w:bCs/>
          <w:color w:val="333399"/>
          <w:sz w:val="52"/>
          <w:szCs w:val="52"/>
          <w:lang w:bidi="ar-LB"/>
        </w:rPr>
        <w:t>Technology Exploration-I</w:t>
      </w:r>
    </w:p>
    <w:p w:rsidR="007B7E5A" w:rsidRPr="00B20149" w:rsidRDefault="007B7E5A" w:rsidP="003329EC">
      <w:pPr>
        <w:bidi w:val="0"/>
        <w:ind w:right="29"/>
        <w:jc w:val="center"/>
        <w:rPr>
          <w:rFonts w:ascii="Verdana" w:hAnsi="Verdana"/>
          <w:b/>
          <w:bCs/>
          <w:color w:val="333399"/>
          <w:lang w:bidi="ar-LB"/>
        </w:rPr>
      </w:pPr>
    </w:p>
    <w:p w:rsidR="007B7E5A" w:rsidRDefault="007B7E5A" w:rsidP="003329EC">
      <w:pPr>
        <w:bidi w:val="0"/>
        <w:ind w:right="29"/>
        <w:jc w:val="center"/>
        <w:rPr>
          <w:rFonts w:ascii="Verdana" w:hAnsi="Verdana"/>
          <w:color w:val="333399"/>
          <w:sz w:val="44"/>
          <w:szCs w:val="44"/>
          <w:lang w:bidi="ar-LB"/>
        </w:rPr>
      </w:pPr>
      <w:r>
        <w:rPr>
          <w:rFonts w:ascii="Verdana" w:hAnsi="Verdana"/>
          <w:color w:val="333399"/>
          <w:sz w:val="44"/>
          <w:szCs w:val="44"/>
          <w:lang w:bidi="ar-LB"/>
        </w:rPr>
        <w:t xml:space="preserve">Module 3: </w:t>
      </w:r>
    </w:p>
    <w:p w:rsidR="007B7E5A" w:rsidRPr="00E370C6" w:rsidRDefault="007B7E5A" w:rsidP="003329EC">
      <w:pPr>
        <w:bidi w:val="0"/>
        <w:ind w:right="29"/>
        <w:jc w:val="center"/>
        <w:rPr>
          <w:rFonts w:ascii="Verdana" w:hAnsi="Verdana"/>
          <w:color w:val="333399"/>
          <w:sz w:val="44"/>
          <w:szCs w:val="44"/>
          <w:lang w:bidi="ar-LB"/>
        </w:rPr>
      </w:pPr>
      <w:r>
        <w:rPr>
          <w:rFonts w:ascii="Verdana" w:hAnsi="Verdana"/>
          <w:color w:val="333399"/>
          <w:sz w:val="44"/>
          <w:szCs w:val="44"/>
          <w:lang w:bidi="ar-LB"/>
        </w:rPr>
        <w:t>Wheel &amp; Axle</w:t>
      </w:r>
    </w:p>
    <w:p w:rsidR="007B7E5A" w:rsidRPr="005905D9" w:rsidRDefault="007B7E5A" w:rsidP="003329EC">
      <w:pPr>
        <w:bidi w:val="0"/>
        <w:ind w:right="29"/>
        <w:jc w:val="center"/>
        <w:rPr>
          <w:rFonts w:ascii="Verdana" w:hAnsi="Verdana"/>
          <w:color w:val="333399"/>
          <w:sz w:val="44"/>
          <w:szCs w:val="44"/>
          <w:lang w:bidi="ar-LB"/>
        </w:rPr>
      </w:pPr>
    </w:p>
    <w:p w:rsidR="007B7E5A" w:rsidRPr="009F568F" w:rsidRDefault="007B7E5A" w:rsidP="003329EC">
      <w:pPr>
        <w:bidi w:val="0"/>
        <w:ind w:right="26"/>
        <w:jc w:val="center"/>
        <w:rPr>
          <w:rFonts w:ascii="Verdana" w:hAnsi="Verdana"/>
        </w:rPr>
      </w:pPr>
      <w:r w:rsidRPr="009F568F">
        <w:rPr>
          <w:rFonts w:ascii="Verdana" w:hAnsi="Verdana"/>
        </w:rPr>
        <w:object w:dxaOrig="6210" w:dyaOrig="29">
          <v:shape id="_x0000_i1027" type="#_x0000_t75" style="width:310.5pt;height:1.5pt" o:ole="">
            <v:imagedata r:id="rId10" o:title=""/>
          </v:shape>
          <o:OLEObject Type="Embed" ProgID="Word.Picture.8" ShapeID="_x0000_i1027" DrawAspect="Content" ObjectID="_1376553442" r:id="rId11"/>
        </w:object>
      </w:r>
    </w:p>
    <w:p w:rsidR="007B7E5A" w:rsidRPr="009F568F" w:rsidRDefault="007B7E5A" w:rsidP="003329EC">
      <w:pPr>
        <w:bidi w:val="0"/>
        <w:ind w:right="26"/>
        <w:jc w:val="center"/>
        <w:rPr>
          <w:rFonts w:ascii="Verdana" w:hAnsi="Verdana"/>
        </w:rPr>
      </w:pPr>
    </w:p>
    <w:p w:rsidR="007B7E5A" w:rsidRPr="009F568F" w:rsidRDefault="007B7E5A" w:rsidP="003329EC">
      <w:pPr>
        <w:bidi w:val="0"/>
        <w:ind w:right="26"/>
        <w:rPr>
          <w:rFonts w:ascii="Verdana" w:hAnsi="Verdana"/>
        </w:rPr>
      </w:pPr>
    </w:p>
    <w:p w:rsidR="007B7E5A" w:rsidRPr="009F568F" w:rsidRDefault="007B7E5A" w:rsidP="003329EC">
      <w:pPr>
        <w:bidi w:val="0"/>
        <w:ind w:right="26"/>
        <w:jc w:val="center"/>
        <w:rPr>
          <w:rFonts w:ascii="Verdana" w:hAnsi="Verdana"/>
        </w:rPr>
      </w:pPr>
      <w:r>
        <w:object w:dxaOrig="3436" w:dyaOrig="3000">
          <v:shape id="_x0000_i1028" type="#_x0000_t75" style="width:218.25pt;height:172.5pt" o:ole="">
            <v:imagedata r:id="rId12" o:title=""/>
          </v:shape>
          <o:OLEObject Type="Embed" ProgID="Word.Picture.8" ShapeID="_x0000_i1028" DrawAspect="Content" ObjectID="_1376553443" r:id="rId13"/>
        </w:object>
      </w:r>
    </w:p>
    <w:p w:rsidR="007B7E5A" w:rsidRPr="009F568F" w:rsidRDefault="007B7E5A" w:rsidP="003329EC">
      <w:pPr>
        <w:bidi w:val="0"/>
        <w:ind w:right="26"/>
        <w:jc w:val="center"/>
        <w:rPr>
          <w:rFonts w:ascii="Verdana" w:hAnsi="Verdana"/>
        </w:rPr>
      </w:pPr>
    </w:p>
    <w:p w:rsidR="007B7E5A" w:rsidRPr="009F568F" w:rsidRDefault="007B7E5A" w:rsidP="003329EC">
      <w:pPr>
        <w:bidi w:val="0"/>
        <w:ind w:right="26"/>
        <w:jc w:val="center"/>
        <w:rPr>
          <w:rFonts w:ascii="Verdana" w:hAnsi="Verdana"/>
        </w:rPr>
      </w:pPr>
    </w:p>
    <w:p w:rsidR="007B7E5A" w:rsidRPr="009F568F" w:rsidRDefault="007B7E5A" w:rsidP="003329EC">
      <w:pPr>
        <w:bidi w:val="0"/>
        <w:ind w:right="26"/>
        <w:jc w:val="center"/>
        <w:rPr>
          <w:rFonts w:ascii="Verdana" w:hAnsi="Verdana"/>
        </w:rPr>
      </w:pPr>
      <w:r w:rsidRPr="009F568F">
        <w:rPr>
          <w:rFonts w:ascii="Verdana" w:hAnsi="Verdana"/>
        </w:rPr>
        <w:t>PREPARED BY</w:t>
      </w:r>
    </w:p>
    <w:p w:rsidR="007B7E5A" w:rsidRPr="009F568F" w:rsidRDefault="007B7E5A" w:rsidP="003329EC">
      <w:pPr>
        <w:bidi w:val="0"/>
        <w:ind w:right="26"/>
        <w:jc w:val="center"/>
        <w:rPr>
          <w:rFonts w:ascii="Verdana" w:hAnsi="Verdana"/>
        </w:rPr>
      </w:pPr>
    </w:p>
    <w:p w:rsidR="007B7E5A" w:rsidRPr="009F568F" w:rsidRDefault="007B7E5A" w:rsidP="003329EC">
      <w:pPr>
        <w:bidi w:val="0"/>
        <w:ind w:right="26"/>
        <w:jc w:val="center"/>
        <w:rPr>
          <w:rFonts w:ascii="Verdana" w:hAnsi="Verdana"/>
          <w:b/>
          <w:bCs/>
          <w:sz w:val="32"/>
          <w:szCs w:val="32"/>
        </w:rPr>
      </w:pPr>
      <w:r>
        <w:rPr>
          <w:rFonts w:ascii="Verdana" w:hAnsi="Verdana"/>
          <w:b/>
          <w:bCs/>
          <w:sz w:val="32"/>
          <w:szCs w:val="32"/>
        </w:rPr>
        <w:t>Academic Services</w:t>
      </w:r>
    </w:p>
    <w:p w:rsidR="007B7E5A" w:rsidRPr="009F568F" w:rsidRDefault="007B7E5A" w:rsidP="003329EC">
      <w:pPr>
        <w:bidi w:val="0"/>
        <w:ind w:right="26"/>
        <w:jc w:val="center"/>
        <w:rPr>
          <w:rFonts w:ascii="Verdana" w:hAnsi="Verdana"/>
        </w:rPr>
      </w:pPr>
    </w:p>
    <w:p w:rsidR="007B7E5A" w:rsidRPr="009F568F" w:rsidRDefault="007B7E5A" w:rsidP="003329EC">
      <w:pPr>
        <w:bidi w:val="0"/>
        <w:ind w:right="26"/>
        <w:jc w:val="center"/>
        <w:rPr>
          <w:rFonts w:ascii="Verdana" w:hAnsi="Verdana"/>
        </w:rPr>
      </w:pPr>
      <w:r>
        <w:rPr>
          <w:rFonts w:ascii="Verdana" w:hAnsi="Verdana"/>
        </w:rPr>
        <w:t>August 2011</w:t>
      </w:r>
    </w:p>
    <w:p w:rsidR="007B7E5A" w:rsidRPr="009F568F" w:rsidRDefault="007B7E5A" w:rsidP="003329EC">
      <w:pPr>
        <w:bidi w:val="0"/>
        <w:ind w:right="26"/>
        <w:jc w:val="center"/>
        <w:rPr>
          <w:rFonts w:ascii="Verdana" w:hAnsi="Verdana"/>
          <w:sz w:val="32"/>
          <w:szCs w:val="32"/>
          <w:lang w:bidi="ar-LB"/>
        </w:rPr>
      </w:pPr>
    </w:p>
    <w:p w:rsidR="007B7E5A" w:rsidRPr="009F568F" w:rsidRDefault="007B7E5A" w:rsidP="003329EC">
      <w:pPr>
        <w:shd w:val="clear" w:color="auto" w:fill="0000FF"/>
        <w:bidi w:val="0"/>
        <w:ind w:right="26"/>
        <w:jc w:val="center"/>
        <w:rPr>
          <w:rFonts w:ascii="Verdana" w:hAnsi="Verdana"/>
          <w:lang w:bidi="ar-LB"/>
        </w:rPr>
      </w:pPr>
      <w:r>
        <w:rPr>
          <w:rFonts w:ascii="Verdana" w:hAnsi="Verdana"/>
          <w:lang w:bidi="ar-LB"/>
        </w:rPr>
        <w:t>© Applied Technology High Schools , 2011</w:t>
      </w:r>
    </w:p>
    <w:p w:rsidR="007B7E5A" w:rsidRDefault="007B7E5A" w:rsidP="003329EC">
      <w:pPr>
        <w:bidi w:val="0"/>
        <w:ind w:right="26"/>
        <w:jc w:val="center"/>
        <w:rPr>
          <w:rFonts w:ascii="Verdana" w:hAnsi="Verdana"/>
          <w:color w:val="333399"/>
          <w:sz w:val="44"/>
          <w:szCs w:val="44"/>
          <w:lang w:bidi="ar-LB"/>
        </w:rPr>
      </w:pPr>
      <w:r w:rsidRPr="009F568F">
        <w:rPr>
          <w:rFonts w:ascii="Verdana" w:hAnsi="Verdana"/>
          <w:sz w:val="32"/>
          <w:szCs w:val="32"/>
          <w:lang w:bidi="ar-LB"/>
        </w:rPr>
        <w:br w:type="page"/>
      </w:r>
    </w:p>
    <w:p w:rsidR="007B7E5A" w:rsidRPr="009F568F" w:rsidRDefault="007B7E5A" w:rsidP="00F40506">
      <w:pPr>
        <w:bidi w:val="0"/>
        <w:spacing w:after="360"/>
        <w:ind w:right="29"/>
        <w:jc w:val="center"/>
        <w:rPr>
          <w:rFonts w:ascii="Verdana" w:hAnsi="Verdana"/>
          <w:b/>
          <w:bCs/>
          <w:color w:val="333399"/>
          <w:sz w:val="44"/>
          <w:szCs w:val="44"/>
          <w:lang w:bidi="ar-LB"/>
        </w:rPr>
      </w:pPr>
      <w:r>
        <w:rPr>
          <w:rFonts w:ascii="Verdana" w:hAnsi="Verdana"/>
          <w:color w:val="333399"/>
          <w:sz w:val="44"/>
          <w:szCs w:val="44"/>
          <w:lang w:bidi="ar-LB"/>
        </w:rPr>
        <w:t>Module 3: Wheel &amp; Axle</w:t>
      </w:r>
    </w:p>
    <w:p w:rsidR="007B7E5A" w:rsidRDefault="007B7E5A" w:rsidP="00887F52">
      <w:pPr>
        <w:bidi w:val="0"/>
        <w:ind w:right="4706"/>
      </w:pPr>
    </w:p>
    <w:p w:rsidR="007B7E5A" w:rsidRPr="005E64FA" w:rsidRDefault="007B7E5A" w:rsidP="0087239D">
      <w:pPr>
        <w:bidi w:val="0"/>
        <w:ind w:right="4706"/>
        <w:rPr>
          <w:rFonts w:ascii="Verdana" w:hAnsi="Verdana"/>
          <w:b/>
          <w:bCs/>
          <w:sz w:val="28"/>
          <w:szCs w:val="28"/>
        </w:rPr>
      </w:pPr>
      <w:r w:rsidRPr="005E64FA">
        <w:rPr>
          <w:rFonts w:ascii="Verdana" w:hAnsi="Verdana"/>
          <w:b/>
          <w:bCs/>
          <w:sz w:val="28"/>
          <w:szCs w:val="28"/>
        </w:rPr>
        <w:t>Module Objectives</w:t>
      </w:r>
    </w:p>
    <w:p w:rsidR="007B7E5A" w:rsidRPr="002E6D06" w:rsidRDefault="007B7E5A" w:rsidP="002E6D06">
      <w:pPr>
        <w:bidi w:val="0"/>
        <w:ind w:right="4706"/>
        <w:rPr>
          <w:rFonts w:ascii="Verdana" w:hAnsi="Verdana"/>
          <w:sz w:val="28"/>
          <w:szCs w:val="28"/>
        </w:rPr>
      </w:pPr>
    </w:p>
    <w:p w:rsidR="007B7E5A" w:rsidRPr="002E6D06" w:rsidRDefault="007B7E5A" w:rsidP="002E6D06">
      <w:pPr>
        <w:bidi w:val="0"/>
        <w:ind w:right="566"/>
        <w:rPr>
          <w:rFonts w:ascii="Verdana" w:hAnsi="Verdana"/>
        </w:rPr>
      </w:pPr>
      <w:r w:rsidRPr="002E6D06">
        <w:rPr>
          <w:rFonts w:ascii="Verdana" w:hAnsi="Verdana"/>
        </w:rPr>
        <w:t xml:space="preserve">After the completion of this module, </w:t>
      </w:r>
      <w:r>
        <w:rPr>
          <w:rFonts w:ascii="Verdana" w:hAnsi="Verdana"/>
        </w:rPr>
        <w:t xml:space="preserve">the </w:t>
      </w:r>
      <w:r w:rsidRPr="002E6D06">
        <w:rPr>
          <w:rFonts w:ascii="Verdana" w:hAnsi="Verdana"/>
        </w:rPr>
        <w:t>student should be able to:</w:t>
      </w:r>
    </w:p>
    <w:p w:rsidR="007B7E5A" w:rsidRPr="002E6D06" w:rsidRDefault="007B7E5A" w:rsidP="002E6D06">
      <w:pPr>
        <w:bidi w:val="0"/>
        <w:ind w:right="566"/>
        <w:rPr>
          <w:rFonts w:ascii="Verdana" w:hAnsi="Verdana"/>
          <w:sz w:val="28"/>
          <w:szCs w:val="28"/>
        </w:rPr>
      </w:pPr>
    </w:p>
    <w:p w:rsidR="007B7E5A" w:rsidRDefault="007B7E5A" w:rsidP="00B41362">
      <w:pPr>
        <w:numPr>
          <w:ilvl w:val="0"/>
          <w:numId w:val="24"/>
        </w:numPr>
        <w:autoSpaceDE w:val="0"/>
        <w:autoSpaceDN w:val="0"/>
        <w:bidi w:val="0"/>
        <w:adjustRightInd w:val="0"/>
        <w:spacing w:line="360" w:lineRule="auto"/>
        <w:ind w:right="-694"/>
        <w:rPr>
          <w:rFonts w:ascii="Verdana" w:hAnsi="Verdana" w:cs="Arial"/>
        </w:rPr>
      </w:pPr>
      <w:r>
        <w:rPr>
          <w:rFonts w:ascii="Verdana" w:hAnsi="Verdana" w:cs="Arial"/>
        </w:rPr>
        <w:t>Identify wheel and axle.</w:t>
      </w:r>
    </w:p>
    <w:p w:rsidR="007B7E5A" w:rsidRPr="00684569" w:rsidRDefault="007B7E5A" w:rsidP="00733D99">
      <w:pPr>
        <w:numPr>
          <w:ilvl w:val="0"/>
          <w:numId w:val="24"/>
        </w:numPr>
        <w:autoSpaceDE w:val="0"/>
        <w:autoSpaceDN w:val="0"/>
        <w:bidi w:val="0"/>
        <w:adjustRightInd w:val="0"/>
        <w:spacing w:line="360" w:lineRule="auto"/>
        <w:ind w:right="-694"/>
        <w:rPr>
          <w:rFonts w:ascii="Verdana" w:hAnsi="Verdana" w:cs="Arial"/>
        </w:rPr>
      </w:pPr>
      <w:r>
        <w:rPr>
          <w:rFonts w:ascii="Verdana" w:hAnsi="Verdana" w:cs="Arial"/>
        </w:rPr>
        <w:t>Recognize some applications of wheel and axle.</w:t>
      </w:r>
    </w:p>
    <w:p w:rsidR="007B7E5A" w:rsidRPr="00C93E3A" w:rsidRDefault="007B7E5A" w:rsidP="00733D99">
      <w:pPr>
        <w:numPr>
          <w:ilvl w:val="0"/>
          <w:numId w:val="24"/>
        </w:numPr>
        <w:autoSpaceDE w:val="0"/>
        <w:autoSpaceDN w:val="0"/>
        <w:bidi w:val="0"/>
        <w:adjustRightInd w:val="0"/>
        <w:spacing w:line="360" w:lineRule="auto"/>
        <w:ind w:right="-694"/>
        <w:rPr>
          <w:rFonts w:ascii="Verdana" w:hAnsi="Verdana" w:cs="Arial"/>
        </w:rPr>
      </w:pPr>
      <w:r>
        <w:rPr>
          <w:rFonts w:ascii="Verdana" w:hAnsi="Verdana" w:cs="Arial"/>
        </w:rPr>
        <w:t>C</w:t>
      </w:r>
      <w:r w:rsidRPr="00C93E3A">
        <w:rPr>
          <w:rFonts w:ascii="Verdana" w:hAnsi="Verdana" w:cs="Arial"/>
        </w:rPr>
        <w:t>alculat</w:t>
      </w:r>
      <w:r>
        <w:rPr>
          <w:rFonts w:ascii="Verdana" w:hAnsi="Verdana" w:cs="Arial"/>
        </w:rPr>
        <w:t>e the mechanical advantage of wheel and axle.</w:t>
      </w:r>
    </w:p>
    <w:p w:rsidR="007B7E5A" w:rsidRPr="00D25003" w:rsidRDefault="007B7E5A" w:rsidP="00887F52">
      <w:pPr>
        <w:pStyle w:val="outline68"/>
        <w:ind w:left="360" w:firstLineChars="0" w:firstLine="0"/>
        <w:rPr>
          <w:rFonts w:ascii="Verdana" w:hAnsi="Verdana"/>
          <w:noProof/>
          <w:color w:val="FF0000"/>
          <w:sz w:val="24"/>
        </w:rPr>
      </w:pPr>
    </w:p>
    <w:p w:rsidR="007B7E5A" w:rsidRDefault="007B7E5A" w:rsidP="00887F52">
      <w:pPr>
        <w:pStyle w:val="outline68"/>
        <w:ind w:left="360" w:firstLineChars="0" w:firstLine="0"/>
        <w:rPr>
          <w:rFonts w:ascii="Verdana" w:hAnsi="Verdana"/>
          <w:noProof/>
          <w:sz w:val="24"/>
        </w:rPr>
      </w:pPr>
    </w:p>
    <w:p w:rsidR="007B7E5A" w:rsidRPr="002A1BD5" w:rsidRDefault="007B7E5A" w:rsidP="00887F52">
      <w:pPr>
        <w:pStyle w:val="outline68"/>
        <w:ind w:left="360" w:firstLineChars="0" w:firstLine="0"/>
        <w:rPr>
          <w:rFonts w:ascii="Verdana" w:hAnsi="Verdana"/>
          <w:noProof/>
          <w:sz w:val="24"/>
        </w:rPr>
      </w:pPr>
    </w:p>
    <w:p w:rsidR="007B7E5A" w:rsidRPr="005E64FA" w:rsidRDefault="007B7E5A" w:rsidP="00887F52">
      <w:pPr>
        <w:bidi w:val="0"/>
        <w:rPr>
          <w:rFonts w:ascii="Verdana" w:hAnsi="Verdana"/>
          <w:b/>
          <w:bCs/>
          <w:sz w:val="28"/>
          <w:szCs w:val="28"/>
        </w:rPr>
      </w:pPr>
      <w:r w:rsidRPr="005E64FA">
        <w:rPr>
          <w:rFonts w:ascii="Verdana" w:hAnsi="Verdana"/>
          <w:b/>
          <w:bCs/>
          <w:sz w:val="28"/>
          <w:szCs w:val="28"/>
        </w:rPr>
        <w:t xml:space="preserve">Module Contents </w:t>
      </w:r>
    </w:p>
    <w:p w:rsidR="007B7E5A" w:rsidRPr="00F2038D" w:rsidRDefault="007B7E5A" w:rsidP="00887F52">
      <w:pPr>
        <w:bidi w:val="0"/>
        <w:ind w:left="360" w:right="26"/>
        <w:jc w:val="lowKashida"/>
        <w:rPr>
          <w:rFonts w:ascii="Verdana" w:hAnsi="Verdana"/>
        </w:rPr>
      </w:pPr>
      <w:r w:rsidRPr="00F2038D">
        <w:rPr>
          <w:rFonts w:ascii="Verdana" w:hAnsi="Verdana"/>
        </w:rPr>
        <w:t xml:space="preserve">  </w:t>
      </w:r>
    </w:p>
    <w:p w:rsidR="007B7E5A" w:rsidRPr="00F2038D" w:rsidRDefault="007B7E5A" w:rsidP="00887F52">
      <w:pPr>
        <w:bidi w:val="0"/>
        <w:ind w:right="4706"/>
        <w:jc w:val="lowKashida"/>
      </w:pPr>
    </w:p>
    <w:tbl>
      <w:tblPr>
        <w:tblW w:w="0" w:type="auto"/>
        <w:tblInd w:w="-106" w:type="dxa"/>
        <w:tblLook w:val="01E0"/>
      </w:tblPr>
      <w:tblGrid>
        <w:gridCol w:w="540"/>
        <w:gridCol w:w="7110"/>
        <w:gridCol w:w="1170"/>
      </w:tblGrid>
      <w:tr w:rsidR="007B7E5A" w:rsidRPr="00F2038D">
        <w:tc>
          <w:tcPr>
            <w:tcW w:w="540" w:type="dxa"/>
          </w:tcPr>
          <w:p w:rsidR="007B7E5A" w:rsidRPr="0015125C" w:rsidRDefault="007B7E5A" w:rsidP="0015125C">
            <w:pPr>
              <w:bidi w:val="0"/>
              <w:spacing w:line="360" w:lineRule="auto"/>
              <w:jc w:val="center"/>
              <w:rPr>
                <w:rFonts w:ascii="Verdana" w:hAnsi="Verdana"/>
              </w:rPr>
            </w:pPr>
            <w:r w:rsidRPr="0015125C">
              <w:rPr>
                <w:rFonts w:ascii="Verdana" w:hAnsi="Verdana"/>
              </w:rPr>
              <w:t>1</w:t>
            </w:r>
            <w:r>
              <w:rPr>
                <w:rFonts w:ascii="Verdana" w:hAnsi="Verdana"/>
              </w:rPr>
              <w:t>.</w:t>
            </w:r>
          </w:p>
        </w:tc>
        <w:tc>
          <w:tcPr>
            <w:tcW w:w="7110" w:type="dxa"/>
          </w:tcPr>
          <w:p w:rsidR="007B7E5A" w:rsidRPr="0015125C" w:rsidRDefault="007B7E5A" w:rsidP="00C93E3A">
            <w:pPr>
              <w:bidi w:val="0"/>
              <w:spacing w:after="120" w:line="360" w:lineRule="auto"/>
              <w:jc w:val="lowKashida"/>
              <w:rPr>
                <w:rFonts w:ascii="Verdana" w:hAnsi="Verdana"/>
              </w:rPr>
            </w:pPr>
            <w:r>
              <w:rPr>
                <w:rFonts w:ascii="Verdana" w:hAnsi="Verdana"/>
              </w:rPr>
              <w:t>Introduction to Wheel and Axle</w:t>
            </w:r>
          </w:p>
        </w:tc>
        <w:tc>
          <w:tcPr>
            <w:tcW w:w="1170" w:type="dxa"/>
          </w:tcPr>
          <w:p w:rsidR="007B7E5A" w:rsidRPr="0015125C" w:rsidRDefault="007B7E5A" w:rsidP="0015125C">
            <w:pPr>
              <w:bidi w:val="0"/>
              <w:spacing w:line="360" w:lineRule="auto"/>
              <w:jc w:val="center"/>
              <w:rPr>
                <w:rFonts w:ascii="Verdana" w:hAnsi="Verdana"/>
              </w:rPr>
            </w:pPr>
            <w:r>
              <w:rPr>
                <w:rFonts w:ascii="Verdana" w:hAnsi="Verdana"/>
              </w:rPr>
              <w:t>3</w:t>
            </w:r>
          </w:p>
        </w:tc>
      </w:tr>
      <w:tr w:rsidR="007B7E5A" w:rsidRPr="00F2038D">
        <w:tc>
          <w:tcPr>
            <w:tcW w:w="540" w:type="dxa"/>
          </w:tcPr>
          <w:p w:rsidR="007B7E5A" w:rsidRPr="0015125C" w:rsidRDefault="007B7E5A" w:rsidP="0015125C">
            <w:pPr>
              <w:bidi w:val="0"/>
              <w:spacing w:line="360" w:lineRule="auto"/>
              <w:jc w:val="center"/>
              <w:rPr>
                <w:rFonts w:ascii="Verdana" w:hAnsi="Verdana"/>
              </w:rPr>
            </w:pPr>
            <w:r w:rsidRPr="0015125C">
              <w:rPr>
                <w:rFonts w:ascii="Verdana" w:hAnsi="Verdana"/>
              </w:rPr>
              <w:t>2</w:t>
            </w:r>
            <w:r>
              <w:rPr>
                <w:rFonts w:ascii="Verdana" w:hAnsi="Verdana"/>
              </w:rPr>
              <w:t>.</w:t>
            </w:r>
          </w:p>
        </w:tc>
        <w:tc>
          <w:tcPr>
            <w:tcW w:w="7110" w:type="dxa"/>
          </w:tcPr>
          <w:p w:rsidR="007B7E5A" w:rsidRPr="0015125C" w:rsidRDefault="007B7E5A" w:rsidP="0015125C">
            <w:pPr>
              <w:bidi w:val="0"/>
              <w:spacing w:after="120" w:line="360" w:lineRule="auto"/>
              <w:jc w:val="lowKashida"/>
              <w:rPr>
                <w:rFonts w:ascii="Verdana" w:hAnsi="Verdana"/>
              </w:rPr>
            </w:pPr>
            <w:r>
              <w:rPr>
                <w:rFonts w:ascii="Verdana" w:hAnsi="Verdana"/>
              </w:rPr>
              <w:t>Mechanical Advantage</w:t>
            </w:r>
          </w:p>
        </w:tc>
        <w:tc>
          <w:tcPr>
            <w:tcW w:w="1170" w:type="dxa"/>
          </w:tcPr>
          <w:p w:rsidR="007B7E5A" w:rsidRPr="0015125C" w:rsidRDefault="007B7E5A" w:rsidP="0015125C">
            <w:pPr>
              <w:bidi w:val="0"/>
              <w:spacing w:line="360" w:lineRule="auto"/>
              <w:jc w:val="center"/>
              <w:rPr>
                <w:rFonts w:ascii="Verdana" w:hAnsi="Verdana"/>
              </w:rPr>
            </w:pPr>
            <w:r>
              <w:rPr>
                <w:rFonts w:ascii="Verdana" w:hAnsi="Verdana"/>
              </w:rPr>
              <w:t>4</w:t>
            </w:r>
          </w:p>
        </w:tc>
      </w:tr>
      <w:tr w:rsidR="007B7E5A" w:rsidRPr="00F2038D">
        <w:tc>
          <w:tcPr>
            <w:tcW w:w="540" w:type="dxa"/>
          </w:tcPr>
          <w:p w:rsidR="007B7E5A" w:rsidRPr="0015125C" w:rsidRDefault="007B7E5A" w:rsidP="002B3413">
            <w:pPr>
              <w:bidi w:val="0"/>
              <w:spacing w:line="360" w:lineRule="auto"/>
              <w:jc w:val="center"/>
              <w:rPr>
                <w:rFonts w:ascii="Verdana" w:hAnsi="Verdana"/>
              </w:rPr>
            </w:pPr>
            <w:r w:rsidRPr="0015125C">
              <w:rPr>
                <w:rFonts w:ascii="Verdana" w:hAnsi="Verdana"/>
              </w:rPr>
              <w:t>3</w:t>
            </w:r>
            <w:r>
              <w:rPr>
                <w:rFonts w:ascii="Verdana" w:hAnsi="Verdana"/>
              </w:rPr>
              <w:t>.</w:t>
            </w:r>
          </w:p>
        </w:tc>
        <w:tc>
          <w:tcPr>
            <w:tcW w:w="7110" w:type="dxa"/>
          </w:tcPr>
          <w:p w:rsidR="007B7E5A" w:rsidRDefault="007B7E5A" w:rsidP="0015125C">
            <w:pPr>
              <w:bidi w:val="0"/>
              <w:spacing w:after="120" w:line="360" w:lineRule="auto"/>
              <w:jc w:val="lowKashida"/>
              <w:rPr>
                <w:rFonts w:ascii="Verdana" w:hAnsi="Verdana"/>
              </w:rPr>
            </w:pPr>
            <w:r>
              <w:rPr>
                <w:rFonts w:ascii="Verdana" w:hAnsi="Verdana"/>
              </w:rPr>
              <w:t>Practical Task</w:t>
            </w:r>
          </w:p>
        </w:tc>
        <w:tc>
          <w:tcPr>
            <w:tcW w:w="1170" w:type="dxa"/>
          </w:tcPr>
          <w:p w:rsidR="007B7E5A" w:rsidRPr="0015125C" w:rsidRDefault="007B7E5A" w:rsidP="0015125C">
            <w:pPr>
              <w:bidi w:val="0"/>
              <w:spacing w:line="360" w:lineRule="auto"/>
              <w:jc w:val="center"/>
              <w:rPr>
                <w:rFonts w:ascii="Verdana" w:hAnsi="Verdana"/>
              </w:rPr>
            </w:pPr>
            <w:r>
              <w:rPr>
                <w:rFonts w:ascii="Verdana" w:hAnsi="Verdana"/>
              </w:rPr>
              <w:t>6</w:t>
            </w:r>
          </w:p>
        </w:tc>
      </w:tr>
      <w:tr w:rsidR="007B7E5A" w:rsidRPr="00F2038D">
        <w:trPr>
          <w:trHeight w:val="378"/>
        </w:trPr>
        <w:tc>
          <w:tcPr>
            <w:tcW w:w="540" w:type="dxa"/>
          </w:tcPr>
          <w:p w:rsidR="007B7E5A" w:rsidRPr="0015125C" w:rsidRDefault="007B7E5A" w:rsidP="002B3413">
            <w:pPr>
              <w:bidi w:val="0"/>
              <w:spacing w:line="360" w:lineRule="auto"/>
              <w:jc w:val="center"/>
              <w:rPr>
                <w:rFonts w:ascii="Verdana" w:hAnsi="Verdana"/>
              </w:rPr>
            </w:pPr>
            <w:r w:rsidRPr="0015125C">
              <w:rPr>
                <w:rFonts w:ascii="Verdana" w:hAnsi="Verdana"/>
              </w:rPr>
              <w:t>4</w:t>
            </w:r>
            <w:r>
              <w:rPr>
                <w:rFonts w:ascii="Verdana" w:hAnsi="Verdana"/>
              </w:rPr>
              <w:t>.</w:t>
            </w:r>
          </w:p>
        </w:tc>
        <w:tc>
          <w:tcPr>
            <w:tcW w:w="7110" w:type="dxa"/>
          </w:tcPr>
          <w:p w:rsidR="007B7E5A" w:rsidRPr="0015125C" w:rsidRDefault="007B7E5A" w:rsidP="0015125C">
            <w:pPr>
              <w:bidi w:val="0"/>
              <w:spacing w:after="120" w:line="360" w:lineRule="auto"/>
              <w:jc w:val="lowKashida"/>
              <w:rPr>
                <w:rFonts w:ascii="Verdana" w:hAnsi="Verdana"/>
              </w:rPr>
            </w:pPr>
            <w:r>
              <w:rPr>
                <w:rFonts w:ascii="Verdana" w:hAnsi="Verdana"/>
              </w:rPr>
              <w:t>Wheel &amp; Axle Worksheet</w:t>
            </w:r>
          </w:p>
        </w:tc>
        <w:tc>
          <w:tcPr>
            <w:tcW w:w="1170" w:type="dxa"/>
          </w:tcPr>
          <w:p w:rsidR="007B7E5A" w:rsidRPr="0015125C" w:rsidRDefault="007B7E5A" w:rsidP="0015125C">
            <w:pPr>
              <w:bidi w:val="0"/>
              <w:spacing w:line="360" w:lineRule="auto"/>
              <w:jc w:val="center"/>
              <w:rPr>
                <w:rFonts w:ascii="Verdana" w:hAnsi="Verdana"/>
              </w:rPr>
            </w:pPr>
            <w:r>
              <w:rPr>
                <w:rFonts w:ascii="Verdana" w:hAnsi="Verdana"/>
              </w:rPr>
              <w:t>8</w:t>
            </w:r>
          </w:p>
        </w:tc>
      </w:tr>
      <w:tr w:rsidR="007B7E5A" w:rsidRPr="00F2038D">
        <w:trPr>
          <w:trHeight w:val="378"/>
        </w:trPr>
        <w:tc>
          <w:tcPr>
            <w:tcW w:w="540" w:type="dxa"/>
          </w:tcPr>
          <w:p w:rsidR="007B7E5A" w:rsidRPr="0015125C" w:rsidRDefault="007B7E5A" w:rsidP="002B3413">
            <w:pPr>
              <w:bidi w:val="0"/>
              <w:spacing w:line="360" w:lineRule="auto"/>
              <w:jc w:val="center"/>
              <w:rPr>
                <w:rFonts w:ascii="Verdana" w:hAnsi="Verdana"/>
              </w:rPr>
            </w:pPr>
            <w:r>
              <w:rPr>
                <w:rFonts w:ascii="Verdana" w:hAnsi="Verdana"/>
              </w:rPr>
              <w:t>5.</w:t>
            </w:r>
          </w:p>
        </w:tc>
        <w:tc>
          <w:tcPr>
            <w:tcW w:w="7110" w:type="dxa"/>
          </w:tcPr>
          <w:p w:rsidR="007B7E5A" w:rsidRDefault="007B7E5A" w:rsidP="0015125C">
            <w:pPr>
              <w:bidi w:val="0"/>
              <w:spacing w:after="120" w:line="360" w:lineRule="auto"/>
              <w:jc w:val="lowKashida"/>
              <w:rPr>
                <w:rFonts w:ascii="Verdana" w:hAnsi="Verdana"/>
              </w:rPr>
            </w:pPr>
            <w:r>
              <w:rPr>
                <w:rFonts w:ascii="Verdana" w:hAnsi="Verdana"/>
              </w:rPr>
              <w:t>Additional Resources</w:t>
            </w:r>
          </w:p>
        </w:tc>
        <w:tc>
          <w:tcPr>
            <w:tcW w:w="1170" w:type="dxa"/>
          </w:tcPr>
          <w:p w:rsidR="007B7E5A" w:rsidRDefault="007B7E5A" w:rsidP="0015125C">
            <w:pPr>
              <w:bidi w:val="0"/>
              <w:spacing w:line="360" w:lineRule="auto"/>
              <w:jc w:val="center"/>
              <w:rPr>
                <w:rFonts w:ascii="Verdana" w:hAnsi="Verdana"/>
              </w:rPr>
            </w:pPr>
            <w:r>
              <w:rPr>
                <w:rFonts w:ascii="Verdana" w:hAnsi="Verdana"/>
              </w:rPr>
              <w:t>10</w:t>
            </w:r>
          </w:p>
        </w:tc>
      </w:tr>
    </w:tbl>
    <w:p w:rsidR="007B7E5A" w:rsidRDefault="007B7E5A" w:rsidP="00887F52">
      <w:pPr>
        <w:bidi w:val="0"/>
        <w:ind w:right="4706"/>
        <w:jc w:val="lowKashida"/>
      </w:pPr>
    </w:p>
    <w:p w:rsidR="007B7E5A" w:rsidRDefault="007B7E5A" w:rsidP="00887F52">
      <w:pPr>
        <w:bidi w:val="0"/>
        <w:ind w:right="4706"/>
        <w:jc w:val="lowKashida"/>
      </w:pPr>
    </w:p>
    <w:p w:rsidR="007B7E5A" w:rsidRDefault="007B7E5A" w:rsidP="00887F52">
      <w:pPr>
        <w:bidi w:val="0"/>
        <w:ind w:right="4706"/>
        <w:jc w:val="lowKashida"/>
      </w:pPr>
    </w:p>
    <w:p w:rsidR="007B7E5A" w:rsidRDefault="007B7E5A" w:rsidP="00887F52">
      <w:pPr>
        <w:bidi w:val="0"/>
        <w:ind w:right="4706"/>
        <w:jc w:val="lowKashida"/>
      </w:pPr>
    </w:p>
    <w:p w:rsidR="007B7E5A" w:rsidRDefault="007B7E5A" w:rsidP="00887F52">
      <w:pPr>
        <w:bidi w:val="0"/>
        <w:ind w:right="4706"/>
        <w:jc w:val="lowKashida"/>
      </w:pPr>
    </w:p>
    <w:p w:rsidR="007B7E5A" w:rsidRDefault="007B7E5A" w:rsidP="00BD60C2">
      <w:pPr>
        <w:bidi w:val="0"/>
        <w:ind w:right="4706"/>
        <w:jc w:val="lowKashida"/>
      </w:pPr>
    </w:p>
    <w:p w:rsidR="007B7E5A" w:rsidRDefault="007B7E5A" w:rsidP="00BD60C2">
      <w:pPr>
        <w:bidi w:val="0"/>
        <w:ind w:right="4706"/>
        <w:jc w:val="lowKashida"/>
      </w:pPr>
    </w:p>
    <w:p w:rsidR="007B7E5A" w:rsidRDefault="007B7E5A" w:rsidP="00887F52">
      <w:pPr>
        <w:bidi w:val="0"/>
        <w:ind w:right="4706"/>
        <w:jc w:val="lowKashida"/>
      </w:pPr>
    </w:p>
    <w:p w:rsidR="007B7E5A" w:rsidRDefault="007B7E5A" w:rsidP="00887F52">
      <w:pPr>
        <w:bidi w:val="0"/>
        <w:ind w:right="4706"/>
        <w:jc w:val="lowKashida"/>
      </w:pPr>
    </w:p>
    <w:p w:rsidR="007B7E5A" w:rsidRDefault="007B7E5A">
      <w:pPr>
        <w:bidi w:val="0"/>
      </w:pPr>
    </w:p>
    <w:p w:rsidR="007B7E5A" w:rsidRDefault="007B7E5A" w:rsidP="005D022D">
      <w:pPr>
        <w:bidi w:val="0"/>
      </w:pPr>
    </w:p>
    <w:p w:rsidR="007B7E5A" w:rsidRDefault="007B7E5A" w:rsidP="005D022D">
      <w:pPr>
        <w:bidi w:val="0"/>
      </w:pPr>
    </w:p>
    <w:p w:rsidR="007B7E5A" w:rsidRDefault="007B7E5A" w:rsidP="00C93E3A">
      <w:pPr>
        <w:bidi w:val="0"/>
      </w:pPr>
    </w:p>
    <w:tbl>
      <w:tblPr>
        <w:tblW w:w="9243" w:type="dxa"/>
        <w:tblInd w:w="-106" w:type="dxa"/>
        <w:tblLayout w:type="fixed"/>
        <w:tblLook w:val="01E0"/>
      </w:tblPr>
      <w:tblGrid>
        <w:gridCol w:w="4608"/>
        <w:gridCol w:w="162"/>
        <w:gridCol w:w="7"/>
        <w:gridCol w:w="11"/>
        <w:gridCol w:w="4455"/>
      </w:tblGrid>
      <w:tr w:rsidR="007B7E5A" w:rsidRPr="0015125C">
        <w:trPr>
          <w:trHeight w:val="83"/>
        </w:trPr>
        <w:tc>
          <w:tcPr>
            <w:tcW w:w="4777" w:type="dxa"/>
            <w:gridSpan w:val="3"/>
          </w:tcPr>
          <w:p w:rsidR="007B7E5A" w:rsidRDefault="007B7E5A" w:rsidP="00A02F3C">
            <w:pPr>
              <w:bidi w:val="0"/>
              <w:spacing w:line="360" w:lineRule="auto"/>
              <w:jc w:val="both"/>
            </w:pPr>
            <w:r>
              <w:br w:type="page"/>
            </w:r>
          </w:p>
          <w:p w:rsidR="007B7E5A" w:rsidRPr="003329EC" w:rsidRDefault="007B7E5A" w:rsidP="00A02F3C">
            <w:pPr>
              <w:bidi w:val="0"/>
              <w:spacing w:line="360" w:lineRule="auto"/>
              <w:jc w:val="both"/>
              <w:rPr>
                <w:rFonts w:ascii="Verdana" w:hAnsi="Verdana"/>
                <w:b/>
                <w:bCs/>
                <w:color w:val="333399"/>
                <w:spacing w:val="-4"/>
                <w:sz w:val="32"/>
                <w:szCs w:val="32"/>
              </w:rPr>
            </w:pPr>
            <w:r w:rsidRPr="003329EC">
              <w:rPr>
                <w:rFonts w:ascii="Verdana" w:hAnsi="Verdana"/>
                <w:b/>
                <w:bCs/>
                <w:color w:val="333399"/>
                <w:spacing w:val="-4"/>
                <w:sz w:val="32"/>
                <w:szCs w:val="32"/>
              </w:rPr>
              <w:t>Wheel &amp; Axle</w:t>
            </w:r>
          </w:p>
          <w:p w:rsidR="007B7E5A" w:rsidRPr="004A70DB" w:rsidRDefault="007B7E5A" w:rsidP="00A02F3C">
            <w:pPr>
              <w:bidi w:val="0"/>
              <w:spacing w:line="360" w:lineRule="auto"/>
              <w:jc w:val="both"/>
              <w:rPr>
                <w:rFonts w:ascii="Verdana" w:hAnsi="Verdana"/>
                <w:b/>
                <w:bCs/>
                <w:color w:val="333399"/>
                <w:spacing w:val="-4"/>
                <w:sz w:val="26"/>
                <w:szCs w:val="26"/>
              </w:rPr>
            </w:pPr>
            <w:r>
              <w:rPr>
                <w:rFonts w:ascii="Verdana" w:hAnsi="Verdana"/>
                <w:b/>
                <w:bCs/>
                <w:color w:val="333399"/>
                <w:spacing w:val="-4"/>
                <w:sz w:val="26"/>
                <w:szCs w:val="26"/>
              </w:rPr>
              <w:t>3</w:t>
            </w:r>
            <w:r w:rsidRPr="004A70DB">
              <w:rPr>
                <w:rFonts w:ascii="Verdana" w:hAnsi="Verdana"/>
                <w:b/>
                <w:bCs/>
                <w:color w:val="333399"/>
                <w:spacing w:val="-4"/>
                <w:sz w:val="26"/>
                <w:szCs w:val="26"/>
              </w:rPr>
              <w:t>.1 Introduction to Wheel &amp; Axle</w:t>
            </w:r>
          </w:p>
          <w:p w:rsidR="007B7E5A" w:rsidRPr="000F4804" w:rsidRDefault="007B7E5A" w:rsidP="00A02F3C">
            <w:pPr>
              <w:autoSpaceDE w:val="0"/>
              <w:autoSpaceDN w:val="0"/>
              <w:bidi w:val="0"/>
              <w:adjustRightInd w:val="0"/>
              <w:spacing w:line="360" w:lineRule="auto"/>
              <w:jc w:val="both"/>
              <w:rPr>
                <w:rFonts w:ascii="Verdana" w:hAnsi="Verdana"/>
                <w:spacing w:val="-8"/>
              </w:rPr>
            </w:pPr>
            <w:r>
              <w:rPr>
                <w:rFonts w:ascii="Verdana" w:hAnsi="Verdana"/>
                <w:spacing w:val="-8"/>
              </w:rPr>
              <w:t xml:space="preserve">Wheel and axle is another type of simple machines that we utilize daily. </w:t>
            </w:r>
            <w:r w:rsidRPr="00A02F3C">
              <w:rPr>
                <w:rFonts w:ascii="Verdana" w:hAnsi="Verdana"/>
                <w:b/>
                <w:bCs/>
                <w:spacing w:val="-8"/>
              </w:rPr>
              <w:t>Definition</w:t>
            </w:r>
            <w:r>
              <w:rPr>
                <w:rFonts w:ascii="Verdana" w:hAnsi="Verdana"/>
                <w:spacing w:val="-8"/>
              </w:rPr>
              <w:t xml:space="preserve">: Wheels and axles </w:t>
            </w:r>
            <w:r w:rsidRPr="00FB06EE">
              <w:rPr>
                <w:rFonts w:ascii="Verdana" w:hAnsi="Verdana"/>
                <w:spacing w:val="-8"/>
              </w:rPr>
              <w:t>are usually circular objects, often a big wheel and a smaller axle, rigidly</w:t>
            </w:r>
            <w:r>
              <w:rPr>
                <w:rFonts w:ascii="Verdana" w:hAnsi="Verdana"/>
                <w:spacing w:val="-8"/>
              </w:rPr>
              <w:t xml:space="preserve"> </w:t>
            </w:r>
            <w:r w:rsidRPr="00FB06EE">
              <w:rPr>
                <w:rFonts w:ascii="Verdana" w:hAnsi="Verdana"/>
                <w:spacing w:val="-8"/>
              </w:rPr>
              <w:t>secured to one another</w:t>
            </w:r>
            <w:r>
              <w:rPr>
                <w:rFonts w:ascii="Verdana" w:hAnsi="Verdana"/>
                <w:spacing w:val="-8"/>
              </w:rPr>
              <w:t xml:space="preserve"> as shown in Fig. 3.1</w:t>
            </w:r>
            <w:r w:rsidRPr="00FB06EE">
              <w:rPr>
                <w:rFonts w:ascii="Verdana" w:hAnsi="Verdana"/>
                <w:spacing w:val="-8"/>
                <w:rtl/>
              </w:rPr>
              <w:t>.</w:t>
            </w:r>
          </w:p>
        </w:tc>
        <w:tc>
          <w:tcPr>
            <w:tcW w:w="4466" w:type="dxa"/>
            <w:gridSpan w:val="2"/>
          </w:tcPr>
          <w:p w:rsidR="007B7E5A" w:rsidRDefault="007B7E5A" w:rsidP="00F6363B">
            <w:pPr>
              <w:autoSpaceDE w:val="0"/>
              <w:autoSpaceDN w:val="0"/>
              <w:bidi w:val="0"/>
              <w:adjustRightInd w:val="0"/>
              <w:spacing w:line="360" w:lineRule="auto"/>
              <w:jc w:val="center"/>
            </w:pPr>
            <w:r w:rsidRPr="0016500C">
              <w:rPr>
                <w:noProof/>
              </w:rPr>
              <w:pict>
                <v:shape id="Picture 5" o:spid="_x0000_i1029" type="#_x0000_t75" style="width:201pt;height:180pt;visibility:visible">
                  <v:imagedata r:id="rId14" o:title="" croptop="12736f" cropbottom="30212f" cropleft="1263f" cropright="47783f"/>
                </v:shape>
              </w:pict>
            </w:r>
          </w:p>
          <w:p w:rsidR="007B7E5A" w:rsidRDefault="007B7E5A" w:rsidP="00DF75B9">
            <w:pPr>
              <w:autoSpaceDE w:val="0"/>
              <w:autoSpaceDN w:val="0"/>
              <w:bidi w:val="0"/>
              <w:adjustRightInd w:val="0"/>
              <w:spacing w:line="360" w:lineRule="auto"/>
              <w:jc w:val="center"/>
            </w:pPr>
          </w:p>
          <w:p w:rsidR="007B7E5A" w:rsidRPr="000F4804" w:rsidRDefault="007B7E5A" w:rsidP="00DF75B9">
            <w:pPr>
              <w:autoSpaceDE w:val="0"/>
              <w:autoSpaceDN w:val="0"/>
              <w:bidi w:val="0"/>
              <w:adjustRightInd w:val="0"/>
              <w:spacing w:line="360" w:lineRule="auto"/>
              <w:jc w:val="center"/>
              <w:rPr>
                <w:rFonts w:ascii="Verdana" w:hAnsi="Verdana"/>
                <w:spacing w:val="-8"/>
              </w:rPr>
            </w:pPr>
            <w:r>
              <w:rPr>
                <w:rFonts w:ascii="Verdana" w:hAnsi="Verdana"/>
              </w:rPr>
              <w:t>Fig 3</w:t>
            </w:r>
            <w:r w:rsidRPr="00A54853">
              <w:rPr>
                <w:rFonts w:ascii="Verdana" w:hAnsi="Verdana"/>
              </w:rPr>
              <w:t xml:space="preserve">.1: </w:t>
            </w:r>
            <w:r>
              <w:rPr>
                <w:rFonts w:ascii="Verdana" w:hAnsi="Verdana"/>
              </w:rPr>
              <w:t>Wheel and axle.</w:t>
            </w:r>
          </w:p>
        </w:tc>
      </w:tr>
      <w:tr w:rsidR="007B7E5A" w:rsidRPr="0015125C">
        <w:trPr>
          <w:trHeight w:val="83"/>
        </w:trPr>
        <w:tc>
          <w:tcPr>
            <w:tcW w:w="4770" w:type="dxa"/>
            <w:gridSpan w:val="2"/>
          </w:tcPr>
          <w:p w:rsidR="007B7E5A" w:rsidRDefault="007B7E5A" w:rsidP="00A02F3C">
            <w:pPr>
              <w:autoSpaceDE w:val="0"/>
              <w:autoSpaceDN w:val="0"/>
              <w:bidi w:val="0"/>
              <w:adjustRightInd w:val="0"/>
              <w:spacing w:line="360" w:lineRule="auto"/>
              <w:jc w:val="both"/>
              <w:rPr>
                <w:rFonts w:ascii="Verdana" w:hAnsi="Verdana"/>
                <w:bCs/>
                <w:spacing w:val="-8"/>
              </w:rPr>
            </w:pPr>
            <w:r w:rsidRPr="00FB06EE">
              <w:rPr>
                <w:rFonts w:ascii="Verdana" w:hAnsi="Verdana"/>
                <w:spacing w:val="-8"/>
              </w:rPr>
              <w:t xml:space="preserve">The wheel and axle will always rotate </w:t>
            </w:r>
            <w:r w:rsidRPr="00C11B06">
              <w:rPr>
                <w:rFonts w:ascii="Verdana" w:hAnsi="Verdana"/>
                <w:bCs/>
                <w:spacing w:val="-8"/>
              </w:rPr>
              <w:t>at the same</w:t>
            </w:r>
            <w:r w:rsidRPr="00C11B06">
              <w:rPr>
                <w:rFonts w:ascii="Verdana" w:hAnsi="Verdana"/>
                <w:b/>
                <w:bCs/>
                <w:spacing w:val="-8"/>
              </w:rPr>
              <w:t xml:space="preserve"> frequency</w:t>
            </w:r>
            <w:r w:rsidRPr="00C11B06">
              <w:rPr>
                <w:rFonts w:ascii="Verdana" w:hAnsi="Verdana"/>
                <w:bCs/>
                <w:spacing w:val="-8"/>
              </w:rPr>
              <w:t>.</w:t>
            </w:r>
            <w:r w:rsidRPr="00C11B06">
              <w:rPr>
                <w:rFonts w:ascii="Verdana" w:hAnsi="Verdana"/>
                <w:b/>
                <w:bCs/>
                <w:spacing w:val="-8"/>
              </w:rPr>
              <w:t xml:space="preserve"> </w:t>
            </w:r>
            <w:r w:rsidRPr="00A02F3C">
              <w:rPr>
                <w:rFonts w:ascii="Verdana" w:hAnsi="Verdana"/>
                <w:i/>
                <w:iCs/>
                <w:spacing w:val="-8"/>
              </w:rPr>
              <w:t>Frequency is the number of cycles per second</w:t>
            </w:r>
            <w:r w:rsidRPr="00695F6A">
              <w:rPr>
                <w:rFonts w:ascii="Verdana" w:hAnsi="Verdana"/>
                <w:spacing w:val="-8"/>
              </w:rPr>
              <w:t xml:space="preserve">. </w:t>
            </w:r>
            <w:r w:rsidRPr="00FB06EE">
              <w:rPr>
                <w:rFonts w:ascii="Verdana" w:hAnsi="Verdana"/>
                <w:spacing w:val="-8"/>
              </w:rPr>
              <w:t>Due to the bigger circumference of</w:t>
            </w:r>
            <w:r>
              <w:rPr>
                <w:rFonts w:ascii="Verdana" w:hAnsi="Verdana"/>
                <w:spacing w:val="-8"/>
              </w:rPr>
              <w:t xml:space="preserve"> </w:t>
            </w:r>
            <w:r w:rsidRPr="00FB06EE">
              <w:rPr>
                <w:rFonts w:ascii="Verdana" w:hAnsi="Verdana"/>
                <w:spacing w:val="-8"/>
              </w:rPr>
              <w:t xml:space="preserve">the wheel, </w:t>
            </w:r>
            <w:r w:rsidRPr="00C11B06">
              <w:rPr>
                <w:rFonts w:ascii="Verdana" w:hAnsi="Verdana"/>
                <w:spacing w:val="-8"/>
              </w:rPr>
              <w:t xml:space="preserve">the </w:t>
            </w:r>
            <w:r w:rsidRPr="00C11B06">
              <w:rPr>
                <w:rFonts w:ascii="Verdana" w:hAnsi="Verdana"/>
                <w:bCs/>
                <w:spacing w:val="-8"/>
              </w:rPr>
              <w:t>wheel will turn at a greater speed (meters/second)</w:t>
            </w:r>
            <w:r>
              <w:rPr>
                <w:rFonts w:ascii="Verdana" w:hAnsi="Verdana"/>
                <w:bCs/>
                <w:spacing w:val="-8"/>
              </w:rPr>
              <w:t xml:space="preserve">. </w:t>
            </w:r>
            <w:r w:rsidRPr="00A02F3C">
              <w:rPr>
                <w:rFonts w:ascii="Verdana" w:hAnsi="Verdana"/>
                <w:b/>
                <w:spacing w:val="-8"/>
              </w:rPr>
              <w:t>Explain why?</w:t>
            </w:r>
            <w:r w:rsidRPr="00C11B06">
              <w:rPr>
                <w:rFonts w:ascii="Verdana" w:hAnsi="Verdana"/>
                <w:bCs/>
                <w:spacing w:val="-8"/>
              </w:rPr>
              <w:t xml:space="preserve"> </w:t>
            </w:r>
          </w:p>
          <w:p w:rsidR="007B7E5A" w:rsidRDefault="007B7E5A" w:rsidP="00A02F3C">
            <w:pPr>
              <w:autoSpaceDE w:val="0"/>
              <w:autoSpaceDN w:val="0"/>
              <w:bidi w:val="0"/>
              <w:adjustRightInd w:val="0"/>
              <w:spacing w:line="360" w:lineRule="auto"/>
              <w:jc w:val="both"/>
              <w:rPr>
                <w:rFonts w:ascii="Verdana" w:hAnsi="Verdana"/>
                <w:spacing w:val="-8"/>
              </w:rPr>
            </w:pPr>
            <w:r w:rsidRPr="00595A8A">
              <w:rPr>
                <w:rFonts w:ascii="Verdana" w:hAnsi="Verdana"/>
                <w:spacing w:val="-8"/>
              </w:rPr>
              <w:t>For each revolution of the axle, the</w:t>
            </w:r>
            <w:r>
              <w:rPr>
                <w:rFonts w:ascii="Verdana" w:hAnsi="Verdana"/>
                <w:spacing w:val="-8"/>
              </w:rPr>
              <w:t xml:space="preserve"> </w:t>
            </w:r>
            <w:r w:rsidRPr="00595A8A">
              <w:rPr>
                <w:rFonts w:ascii="Verdana" w:hAnsi="Verdana"/>
                <w:spacing w:val="-8"/>
              </w:rPr>
              <w:t>wheel makes one complete revolution, and</w:t>
            </w:r>
            <w:r>
              <w:rPr>
                <w:rFonts w:ascii="Verdana" w:hAnsi="Verdana"/>
                <w:spacing w:val="-8"/>
              </w:rPr>
              <w:t xml:space="preserve"> </w:t>
            </w:r>
            <w:r w:rsidRPr="00595A8A">
              <w:rPr>
                <w:rFonts w:ascii="Verdana" w:hAnsi="Verdana"/>
                <w:spacing w:val="-8"/>
              </w:rPr>
              <w:t>vice versa. Because the axle and the wheel are</w:t>
            </w:r>
            <w:r>
              <w:rPr>
                <w:rFonts w:ascii="Verdana" w:hAnsi="Verdana"/>
                <w:spacing w:val="-8"/>
              </w:rPr>
              <w:t xml:space="preserve"> of different diameters, </w:t>
            </w:r>
            <w:r w:rsidRPr="00595A8A">
              <w:rPr>
                <w:rFonts w:ascii="Verdana" w:hAnsi="Verdana"/>
                <w:spacing w:val="-8"/>
              </w:rPr>
              <w:t>however, fo</w:t>
            </w:r>
            <w:r w:rsidRPr="009642EB">
              <w:rPr>
                <w:rFonts w:ascii="Verdana" w:hAnsi="Verdana"/>
                <w:spacing w:val="-8"/>
              </w:rPr>
              <w:t>rce is modified</w:t>
            </w:r>
            <w:r w:rsidRPr="00595A8A">
              <w:rPr>
                <w:rFonts w:ascii="Verdana" w:hAnsi="Verdana"/>
                <w:spacing w:val="-8"/>
              </w:rPr>
              <w:t xml:space="preserve"> as it moves from one to the other:</w:t>
            </w:r>
            <w:r>
              <w:rPr>
                <w:rFonts w:ascii="Verdana" w:hAnsi="Verdana"/>
                <w:spacing w:val="-8"/>
              </w:rPr>
              <w:t xml:space="preserve"> </w:t>
            </w:r>
          </w:p>
          <w:p w:rsidR="007B7E5A" w:rsidRDefault="007B7E5A" w:rsidP="00A02F3C">
            <w:pPr>
              <w:numPr>
                <w:ilvl w:val="0"/>
                <w:numId w:val="25"/>
              </w:numPr>
              <w:autoSpaceDE w:val="0"/>
              <w:autoSpaceDN w:val="0"/>
              <w:bidi w:val="0"/>
              <w:adjustRightInd w:val="0"/>
              <w:spacing w:line="360" w:lineRule="auto"/>
              <w:jc w:val="both"/>
              <w:rPr>
                <w:rFonts w:ascii="Verdana" w:hAnsi="Verdana"/>
                <w:spacing w:val="-8"/>
              </w:rPr>
            </w:pPr>
            <w:r w:rsidRPr="00595A8A">
              <w:rPr>
                <w:rFonts w:ascii="Verdana" w:hAnsi="Verdana"/>
                <w:spacing w:val="-8"/>
              </w:rPr>
              <w:t xml:space="preserve">The force is </w:t>
            </w:r>
            <w:r w:rsidRPr="00A02F3C">
              <w:rPr>
                <w:rFonts w:ascii="Verdana" w:hAnsi="Verdana"/>
                <w:b/>
                <w:bCs/>
                <w:spacing w:val="-8"/>
              </w:rPr>
              <w:t>decreased</w:t>
            </w:r>
            <w:r w:rsidRPr="00595A8A">
              <w:rPr>
                <w:rFonts w:ascii="Verdana" w:hAnsi="Verdana"/>
                <w:spacing w:val="-8"/>
              </w:rPr>
              <w:t xml:space="preserve"> when transferred from</w:t>
            </w:r>
            <w:r>
              <w:rPr>
                <w:rFonts w:ascii="Verdana" w:hAnsi="Verdana"/>
                <w:spacing w:val="-8"/>
              </w:rPr>
              <w:t xml:space="preserve"> </w:t>
            </w:r>
            <w:r w:rsidRPr="00595A8A">
              <w:rPr>
                <w:rFonts w:ascii="Verdana" w:hAnsi="Verdana"/>
                <w:spacing w:val="-8"/>
              </w:rPr>
              <w:t xml:space="preserve">the axle to the wheel, and </w:t>
            </w:r>
            <w:r w:rsidRPr="00A02F3C">
              <w:rPr>
                <w:rFonts w:ascii="Verdana" w:hAnsi="Verdana"/>
                <w:b/>
                <w:bCs/>
                <w:spacing w:val="-8"/>
              </w:rPr>
              <w:t>magnified</w:t>
            </w:r>
            <w:r w:rsidRPr="00595A8A">
              <w:rPr>
                <w:rFonts w:ascii="Verdana" w:hAnsi="Verdana"/>
                <w:spacing w:val="-8"/>
              </w:rPr>
              <w:t xml:space="preserve"> when</w:t>
            </w:r>
            <w:r>
              <w:rPr>
                <w:rFonts w:ascii="Verdana" w:hAnsi="Verdana"/>
                <w:spacing w:val="-8"/>
              </w:rPr>
              <w:t xml:space="preserve"> </w:t>
            </w:r>
            <w:r w:rsidRPr="00595A8A">
              <w:rPr>
                <w:rFonts w:ascii="Verdana" w:hAnsi="Verdana"/>
                <w:spacing w:val="-8"/>
              </w:rPr>
              <w:t>transferred from the wheel to the axle.</w:t>
            </w:r>
          </w:p>
          <w:p w:rsidR="007B7E5A" w:rsidRPr="003130CC" w:rsidRDefault="007B7E5A" w:rsidP="00A02F3C">
            <w:pPr>
              <w:autoSpaceDE w:val="0"/>
              <w:autoSpaceDN w:val="0"/>
              <w:bidi w:val="0"/>
              <w:adjustRightInd w:val="0"/>
              <w:spacing w:line="360" w:lineRule="auto"/>
              <w:jc w:val="both"/>
              <w:rPr>
                <w:rFonts w:ascii="Verdana" w:hAnsi="Verdana"/>
                <w:spacing w:val="-8"/>
              </w:rPr>
            </w:pPr>
            <w:r w:rsidRPr="003130CC">
              <w:rPr>
                <w:rFonts w:ascii="Verdana" w:hAnsi="Verdana"/>
                <w:spacing w:val="-8"/>
              </w:rPr>
              <w:t>Door knobs and screwdrivers</w:t>
            </w:r>
            <w:r>
              <w:rPr>
                <w:rFonts w:ascii="Verdana" w:hAnsi="Verdana"/>
                <w:spacing w:val="-8"/>
              </w:rPr>
              <w:t xml:space="preserve"> (Fig.3.2 a, b) </w:t>
            </w:r>
            <w:r w:rsidRPr="003130CC">
              <w:rPr>
                <w:rFonts w:ascii="Verdana" w:hAnsi="Verdana"/>
                <w:spacing w:val="-8"/>
              </w:rPr>
              <w:t>are examples of tools that make use of the</w:t>
            </w:r>
            <w:r>
              <w:rPr>
                <w:rFonts w:ascii="Verdana" w:hAnsi="Verdana"/>
                <w:spacing w:val="-8"/>
              </w:rPr>
              <w:t xml:space="preserve"> </w:t>
            </w:r>
            <w:r w:rsidRPr="003130CC">
              <w:rPr>
                <w:rFonts w:ascii="Verdana" w:hAnsi="Verdana"/>
                <w:spacing w:val="-8"/>
              </w:rPr>
              <w:t>mechanical advantage of a wheel and axle. Both</w:t>
            </w:r>
            <w:r>
              <w:rPr>
                <w:rFonts w:ascii="Verdana" w:hAnsi="Verdana"/>
                <w:spacing w:val="-8"/>
              </w:rPr>
              <w:t xml:space="preserve"> </w:t>
            </w:r>
            <w:r w:rsidRPr="003130CC">
              <w:rPr>
                <w:rFonts w:ascii="Verdana" w:hAnsi="Verdana"/>
                <w:spacing w:val="-8"/>
              </w:rPr>
              <w:t>receive a manually applied force at one end</w:t>
            </w:r>
            <w:r>
              <w:rPr>
                <w:rFonts w:ascii="Verdana" w:hAnsi="Verdana"/>
                <w:spacing w:val="-8"/>
              </w:rPr>
              <w:t xml:space="preserve"> (</w:t>
            </w:r>
            <w:r w:rsidRPr="003130CC">
              <w:rPr>
                <w:rFonts w:ascii="Verdana" w:hAnsi="Verdana"/>
                <w:spacing w:val="-8"/>
              </w:rPr>
              <w:t>the wheel end</w:t>
            </w:r>
            <w:r>
              <w:rPr>
                <w:rFonts w:ascii="Verdana" w:hAnsi="Verdana"/>
                <w:spacing w:val="-8"/>
              </w:rPr>
              <w:t xml:space="preserve">) </w:t>
            </w:r>
            <w:r w:rsidRPr="003130CC">
              <w:rPr>
                <w:rFonts w:ascii="Verdana" w:hAnsi="Verdana"/>
                <w:spacing w:val="-8"/>
              </w:rPr>
              <w:t>and magnify the force at the</w:t>
            </w:r>
            <w:r>
              <w:rPr>
                <w:rFonts w:ascii="Verdana" w:hAnsi="Verdana"/>
                <w:spacing w:val="-8"/>
              </w:rPr>
              <w:t xml:space="preserve"> </w:t>
            </w:r>
            <w:r w:rsidRPr="003130CC">
              <w:rPr>
                <w:rFonts w:ascii="Verdana" w:hAnsi="Verdana"/>
                <w:spacing w:val="-8"/>
              </w:rPr>
              <w:t>other end</w:t>
            </w:r>
            <w:r>
              <w:rPr>
                <w:rFonts w:ascii="Verdana" w:hAnsi="Verdana"/>
                <w:spacing w:val="-8"/>
              </w:rPr>
              <w:t xml:space="preserve"> (</w:t>
            </w:r>
            <w:r w:rsidRPr="003130CC">
              <w:rPr>
                <w:rFonts w:ascii="Verdana" w:hAnsi="Verdana"/>
                <w:spacing w:val="-8"/>
              </w:rPr>
              <w:t>the axle end</w:t>
            </w:r>
            <w:r>
              <w:rPr>
                <w:rFonts w:ascii="Verdana" w:hAnsi="Verdana"/>
                <w:spacing w:val="-8"/>
              </w:rPr>
              <w:t xml:space="preserve">) </w:t>
            </w:r>
            <w:r w:rsidRPr="003130CC">
              <w:rPr>
                <w:rFonts w:ascii="Verdana" w:hAnsi="Verdana"/>
                <w:spacing w:val="-8"/>
              </w:rPr>
              <w:t>to complete the task.</w:t>
            </w:r>
          </w:p>
          <w:p w:rsidR="007B7E5A" w:rsidRPr="0023395A" w:rsidRDefault="007B7E5A" w:rsidP="00A02F3C">
            <w:pPr>
              <w:autoSpaceDE w:val="0"/>
              <w:autoSpaceDN w:val="0"/>
              <w:bidi w:val="0"/>
              <w:adjustRightInd w:val="0"/>
              <w:spacing w:line="360" w:lineRule="auto"/>
              <w:jc w:val="both"/>
              <w:rPr>
                <w:rFonts w:ascii="Verdana" w:hAnsi="Verdana"/>
                <w:spacing w:val="-8"/>
              </w:rPr>
            </w:pPr>
            <w:r>
              <w:rPr>
                <w:rFonts w:ascii="Verdana" w:hAnsi="Verdana"/>
                <w:spacing w:val="-8"/>
              </w:rPr>
              <w:t>Y</w:t>
            </w:r>
            <w:r w:rsidRPr="0023395A">
              <w:rPr>
                <w:rFonts w:ascii="Verdana" w:hAnsi="Verdana"/>
                <w:spacing w:val="-8"/>
              </w:rPr>
              <w:t xml:space="preserve">ou </w:t>
            </w:r>
            <w:r>
              <w:rPr>
                <w:rFonts w:ascii="Verdana" w:hAnsi="Verdana"/>
                <w:spacing w:val="-8"/>
              </w:rPr>
              <w:t>can also use the wheel and axle the other way around by using large</w:t>
            </w:r>
            <w:r w:rsidRPr="0023395A">
              <w:rPr>
                <w:rFonts w:ascii="Verdana" w:hAnsi="Verdana"/>
                <w:spacing w:val="-8"/>
              </w:rPr>
              <w:t xml:space="preserve"> force to turn the axle, and that will spin the wheels </w:t>
            </w:r>
            <w:r>
              <w:rPr>
                <w:rFonts w:ascii="Verdana" w:hAnsi="Verdana"/>
                <w:spacing w:val="-8"/>
              </w:rPr>
              <w:t>really</w:t>
            </w:r>
            <w:r w:rsidRPr="0023395A">
              <w:rPr>
                <w:rFonts w:ascii="Verdana" w:hAnsi="Verdana"/>
                <w:spacing w:val="-8"/>
              </w:rPr>
              <w:t xml:space="preserve"> fast. That's what cars do.</w:t>
            </w:r>
          </w:p>
          <w:p w:rsidR="007B7E5A" w:rsidRPr="00F542E5" w:rsidRDefault="007B7E5A" w:rsidP="00A02F3C">
            <w:pPr>
              <w:autoSpaceDE w:val="0"/>
              <w:autoSpaceDN w:val="0"/>
              <w:bidi w:val="0"/>
              <w:adjustRightInd w:val="0"/>
              <w:spacing w:line="360" w:lineRule="auto"/>
              <w:jc w:val="both"/>
              <w:rPr>
                <w:rFonts w:ascii="Verdana" w:hAnsi="Verdana"/>
                <w:spacing w:val="-8"/>
              </w:rPr>
            </w:pPr>
            <w:r>
              <w:rPr>
                <w:rFonts w:ascii="Verdana" w:hAnsi="Verdana"/>
                <w:spacing w:val="-8"/>
              </w:rPr>
              <w:t>Other</w:t>
            </w:r>
            <w:r w:rsidRPr="00FB06EE">
              <w:rPr>
                <w:rFonts w:ascii="Verdana" w:hAnsi="Verdana"/>
                <w:spacing w:val="-8"/>
              </w:rPr>
              <w:t xml:space="preserve"> examples of whe</w:t>
            </w:r>
            <w:r>
              <w:rPr>
                <w:rFonts w:ascii="Verdana" w:hAnsi="Verdana"/>
                <w:spacing w:val="-8"/>
              </w:rPr>
              <w:t xml:space="preserve">els and axles are rolling pins and </w:t>
            </w:r>
            <w:r w:rsidRPr="00FB06EE">
              <w:rPr>
                <w:rFonts w:ascii="Verdana" w:hAnsi="Verdana"/>
                <w:spacing w:val="-8"/>
              </w:rPr>
              <w:t xml:space="preserve">roller skates </w:t>
            </w:r>
            <w:r>
              <w:rPr>
                <w:rFonts w:ascii="Verdana" w:hAnsi="Verdana"/>
                <w:spacing w:val="-8"/>
              </w:rPr>
              <w:t>as shown in Fig 3.2 (d, e)</w:t>
            </w:r>
            <w:r w:rsidRPr="00FB06EE">
              <w:rPr>
                <w:rFonts w:ascii="Verdana" w:hAnsi="Verdana"/>
                <w:spacing w:val="-8"/>
              </w:rPr>
              <w:t>.</w:t>
            </w:r>
          </w:p>
        </w:tc>
        <w:tc>
          <w:tcPr>
            <w:tcW w:w="4473" w:type="dxa"/>
            <w:gridSpan w:val="3"/>
          </w:tcPr>
          <w:p w:rsidR="007B7E5A" w:rsidRPr="004F46F0" w:rsidRDefault="007B7E5A" w:rsidP="00ED7A33">
            <w:pPr>
              <w:autoSpaceDE w:val="0"/>
              <w:autoSpaceDN w:val="0"/>
              <w:bidi w:val="0"/>
              <w:adjustRightInd w:val="0"/>
              <w:spacing w:line="360" w:lineRule="auto"/>
              <w:jc w:val="center"/>
              <w:rPr>
                <w:sz w:val="14"/>
                <w:szCs w:val="14"/>
              </w:rPr>
            </w:pPr>
            <w:r w:rsidRPr="0016500C">
              <w:rPr>
                <w:noProof/>
              </w:rPr>
              <w:pict>
                <v:shape id="Picture 6" o:spid="_x0000_i1030" type="#_x0000_t75" alt="1" style="width:122.25pt;height:109.5pt;visibility:visible">
                  <v:imagedata r:id="rId15" o:title=""/>
                </v:shape>
              </w:pict>
            </w:r>
          </w:p>
          <w:p w:rsidR="007B7E5A" w:rsidRDefault="007B7E5A" w:rsidP="009642EB">
            <w:pPr>
              <w:autoSpaceDE w:val="0"/>
              <w:autoSpaceDN w:val="0"/>
              <w:bidi w:val="0"/>
              <w:adjustRightInd w:val="0"/>
              <w:spacing w:line="360" w:lineRule="auto"/>
              <w:jc w:val="center"/>
              <w:rPr>
                <w:rFonts w:ascii="Verdana" w:hAnsi="Verdana"/>
              </w:rPr>
            </w:pPr>
            <w:r w:rsidRPr="00ED7A33">
              <w:rPr>
                <w:rFonts w:ascii="Verdana" w:hAnsi="Verdana"/>
              </w:rPr>
              <w:t>(a)</w:t>
            </w:r>
          </w:p>
          <w:p w:rsidR="007B7E5A" w:rsidRPr="004F46F0" w:rsidRDefault="007B7E5A" w:rsidP="004F46F0">
            <w:pPr>
              <w:autoSpaceDE w:val="0"/>
              <w:autoSpaceDN w:val="0"/>
              <w:bidi w:val="0"/>
              <w:adjustRightInd w:val="0"/>
              <w:spacing w:line="360" w:lineRule="auto"/>
              <w:jc w:val="center"/>
              <w:rPr>
                <w:sz w:val="12"/>
                <w:szCs w:val="12"/>
              </w:rPr>
            </w:pPr>
            <w:r w:rsidRPr="0016500C">
              <w:rPr>
                <w:noProof/>
              </w:rPr>
              <w:pict>
                <v:shape id="Picture 7" o:spid="_x0000_i1031" type="#_x0000_t75" style="width:128.25pt;height:119.25pt;visibility:visible">
                  <v:imagedata r:id="rId16" o:title=""/>
                </v:shape>
              </w:pict>
            </w:r>
          </w:p>
          <w:p w:rsidR="007B7E5A" w:rsidRPr="009642EB" w:rsidRDefault="007B7E5A" w:rsidP="004F46F0">
            <w:pPr>
              <w:autoSpaceDE w:val="0"/>
              <w:autoSpaceDN w:val="0"/>
              <w:bidi w:val="0"/>
              <w:adjustRightInd w:val="0"/>
              <w:spacing w:line="360" w:lineRule="auto"/>
              <w:jc w:val="center"/>
              <w:rPr>
                <w:rFonts w:ascii="Verdana" w:hAnsi="Verdana"/>
              </w:rPr>
            </w:pPr>
            <w:r w:rsidRPr="009642EB">
              <w:rPr>
                <w:rFonts w:ascii="Verdana" w:hAnsi="Verdana"/>
              </w:rPr>
              <w:t>(b)</w:t>
            </w:r>
          </w:p>
          <w:p w:rsidR="007B7E5A" w:rsidRPr="004F46F0" w:rsidRDefault="007B7E5A" w:rsidP="004F46F0">
            <w:pPr>
              <w:autoSpaceDE w:val="0"/>
              <w:autoSpaceDN w:val="0"/>
              <w:bidi w:val="0"/>
              <w:adjustRightInd w:val="0"/>
              <w:spacing w:line="360" w:lineRule="auto"/>
              <w:jc w:val="center"/>
              <w:rPr>
                <w:rFonts w:ascii="Verdana" w:hAnsi="Verdana"/>
                <w:spacing w:val="-4"/>
                <w:sz w:val="16"/>
                <w:szCs w:val="16"/>
              </w:rPr>
            </w:pPr>
            <w:r w:rsidRPr="0016500C">
              <w:rPr>
                <w:noProof/>
              </w:rPr>
              <w:pict>
                <v:shape id="Picture 8" o:spid="_x0000_i1032" type="#_x0000_t75" style="width:152.25pt;height:134.25pt;visibility:visible">
                  <v:imagedata r:id="rId17" o:title=""/>
                </v:shape>
              </w:pict>
            </w:r>
          </w:p>
          <w:p w:rsidR="007B7E5A" w:rsidRPr="009642EB" w:rsidRDefault="007B7E5A" w:rsidP="004F46F0">
            <w:pPr>
              <w:autoSpaceDE w:val="0"/>
              <w:autoSpaceDN w:val="0"/>
              <w:bidi w:val="0"/>
              <w:adjustRightInd w:val="0"/>
              <w:spacing w:line="360" w:lineRule="auto"/>
              <w:jc w:val="center"/>
            </w:pPr>
            <w:r>
              <w:rPr>
                <w:rFonts w:ascii="Verdana" w:hAnsi="Verdana"/>
                <w:spacing w:val="-4"/>
              </w:rPr>
              <w:t>(c)</w:t>
            </w:r>
          </w:p>
          <w:p w:rsidR="007B7E5A" w:rsidRDefault="007B7E5A" w:rsidP="00595A8A">
            <w:pPr>
              <w:autoSpaceDE w:val="0"/>
              <w:autoSpaceDN w:val="0"/>
              <w:bidi w:val="0"/>
              <w:adjustRightInd w:val="0"/>
              <w:spacing w:line="360" w:lineRule="auto"/>
            </w:pPr>
          </w:p>
          <w:p w:rsidR="007B7E5A" w:rsidRDefault="007B7E5A" w:rsidP="00127A34">
            <w:pPr>
              <w:autoSpaceDE w:val="0"/>
              <w:autoSpaceDN w:val="0"/>
              <w:bidi w:val="0"/>
              <w:adjustRightInd w:val="0"/>
              <w:spacing w:line="360" w:lineRule="auto"/>
              <w:rPr>
                <w:rFonts w:ascii="Verdana" w:hAnsi="Verdana"/>
                <w:spacing w:val="-4"/>
              </w:rPr>
            </w:pPr>
            <w:r w:rsidRPr="0016500C">
              <w:rPr>
                <w:noProof/>
              </w:rPr>
              <w:pict>
                <v:shape id="Picture 9" o:spid="_x0000_i1033" type="#_x0000_t75" style="width:201.75pt;height:54pt;visibility:visible">
                  <v:imagedata r:id="rId18" o:title="" croptop="19289f" cropbottom="37858f" cropright=".625"/>
                </v:shape>
              </w:pict>
            </w:r>
          </w:p>
          <w:p w:rsidR="007B7E5A" w:rsidRDefault="007B7E5A" w:rsidP="004B52BD">
            <w:pPr>
              <w:autoSpaceDE w:val="0"/>
              <w:autoSpaceDN w:val="0"/>
              <w:bidi w:val="0"/>
              <w:adjustRightInd w:val="0"/>
              <w:spacing w:line="360" w:lineRule="auto"/>
              <w:jc w:val="center"/>
              <w:rPr>
                <w:rFonts w:ascii="Verdana" w:hAnsi="Verdana"/>
                <w:spacing w:val="-4"/>
              </w:rPr>
            </w:pPr>
            <w:r>
              <w:rPr>
                <w:rFonts w:ascii="Verdana" w:hAnsi="Verdana"/>
                <w:spacing w:val="-4"/>
              </w:rPr>
              <w:t xml:space="preserve">(d) </w:t>
            </w:r>
          </w:p>
          <w:p w:rsidR="007B7E5A" w:rsidRDefault="007B7E5A" w:rsidP="004F46F0">
            <w:pPr>
              <w:autoSpaceDE w:val="0"/>
              <w:autoSpaceDN w:val="0"/>
              <w:bidi w:val="0"/>
              <w:adjustRightInd w:val="0"/>
              <w:spacing w:line="360" w:lineRule="auto"/>
              <w:jc w:val="center"/>
            </w:pPr>
            <w:r w:rsidRPr="0016500C">
              <w:rPr>
                <w:noProof/>
              </w:rPr>
              <w:pict>
                <v:shape id="Picture 10" o:spid="_x0000_i1034" type="#_x0000_t75" style="width:134.25pt;height:127.5pt;visibility:visible">
                  <v:imagedata r:id="rId19" o:title="" croptop="11851f" cropbottom="30578f" cropright="50514f"/>
                </v:shape>
              </w:pict>
            </w:r>
          </w:p>
          <w:p w:rsidR="007B7E5A" w:rsidRDefault="007B7E5A" w:rsidP="0088599F">
            <w:pPr>
              <w:autoSpaceDE w:val="0"/>
              <w:autoSpaceDN w:val="0"/>
              <w:bidi w:val="0"/>
              <w:adjustRightInd w:val="0"/>
              <w:spacing w:line="360" w:lineRule="auto"/>
              <w:jc w:val="center"/>
              <w:rPr>
                <w:rFonts w:ascii="Verdana" w:hAnsi="Verdana"/>
              </w:rPr>
            </w:pPr>
            <w:r w:rsidRPr="0088599F">
              <w:rPr>
                <w:rFonts w:ascii="Verdana" w:hAnsi="Verdana"/>
              </w:rPr>
              <w:t>(e)</w:t>
            </w:r>
          </w:p>
          <w:p w:rsidR="007B7E5A" w:rsidRPr="0088599F" w:rsidRDefault="007B7E5A" w:rsidP="0088599F">
            <w:pPr>
              <w:autoSpaceDE w:val="0"/>
              <w:autoSpaceDN w:val="0"/>
              <w:bidi w:val="0"/>
              <w:adjustRightInd w:val="0"/>
              <w:spacing w:line="360" w:lineRule="auto"/>
              <w:jc w:val="center"/>
              <w:rPr>
                <w:rFonts w:ascii="Verdana" w:hAnsi="Verdana"/>
                <w:spacing w:val="-4"/>
              </w:rPr>
            </w:pPr>
          </w:p>
          <w:p w:rsidR="007B7E5A" w:rsidRDefault="007B7E5A" w:rsidP="009642EB">
            <w:pPr>
              <w:autoSpaceDE w:val="0"/>
              <w:autoSpaceDN w:val="0"/>
              <w:bidi w:val="0"/>
              <w:adjustRightInd w:val="0"/>
              <w:spacing w:line="360" w:lineRule="auto"/>
              <w:rPr>
                <w:rFonts w:ascii="Verdana" w:hAnsi="Verdana"/>
                <w:spacing w:val="-4"/>
              </w:rPr>
            </w:pPr>
            <w:r>
              <w:rPr>
                <w:rFonts w:ascii="Verdana" w:hAnsi="Verdana"/>
                <w:spacing w:val="-4"/>
              </w:rPr>
              <w:t>Fig 3.2: (a) Screw driver (b) Door knob (c) Car wheel and axle</w:t>
            </w:r>
            <w:r w:rsidRPr="00F542E5">
              <w:rPr>
                <w:rFonts w:ascii="Verdana" w:hAnsi="Verdana"/>
                <w:spacing w:val="-4"/>
              </w:rPr>
              <w:t xml:space="preserve"> </w:t>
            </w:r>
            <w:r>
              <w:rPr>
                <w:rFonts w:ascii="Verdana" w:hAnsi="Verdana"/>
                <w:spacing w:val="-4"/>
              </w:rPr>
              <w:t>(d)</w:t>
            </w:r>
          </w:p>
          <w:p w:rsidR="007B7E5A" w:rsidRPr="000A3E8D" w:rsidRDefault="007B7E5A" w:rsidP="000A3E8D">
            <w:pPr>
              <w:autoSpaceDE w:val="0"/>
              <w:autoSpaceDN w:val="0"/>
              <w:bidi w:val="0"/>
              <w:adjustRightInd w:val="0"/>
              <w:spacing w:line="360" w:lineRule="auto"/>
              <w:rPr>
                <w:rFonts w:ascii="Verdana" w:hAnsi="Verdana"/>
                <w:spacing w:val="-4"/>
              </w:rPr>
            </w:pPr>
            <w:r>
              <w:rPr>
                <w:rFonts w:ascii="Verdana" w:hAnsi="Verdana"/>
                <w:spacing w:val="-4"/>
              </w:rPr>
              <w:t>Rolling pin (e) Roller skates.</w:t>
            </w:r>
          </w:p>
        </w:tc>
      </w:tr>
      <w:tr w:rsidR="007B7E5A" w:rsidRPr="0015125C">
        <w:trPr>
          <w:trHeight w:val="83"/>
        </w:trPr>
        <w:tc>
          <w:tcPr>
            <w:tcW w:w="9243" w:type="dxa"/>
            <w:gridSpan w:val="5"/>
          </w:tcPr>
          <w:p w:rsidR="007B7E5A" w:rsidRPr="00D1381D" w:rsidRDefault="007B7E5A" w:rsidP="005D022D">
            <w:pPr>
              <w:bidi w:val="0"/>
              <w:spacing w:line="360" w:lineRule="auto"/>
              <w:jc w:val="both"/>
              <w:rPr>
                <w:rFonts w:ascii="Verdana" w:hAnsi="Verdana"/>
                <w:b/>
                <w:bCs/>
                <w:color w:val="333399"/>
                <w:spacing w:val="-4"/>
                <w:sz w:val="26"/>
                <w:szCs w:val="26"/>
              </w:rPr>
            </w:pPr>
            <w:r>
              <w:rPr>
                <w:rFonts w:ascii="Verdana" w:hAnsi="Verdana"/>
                <w:b/>
                <w:bCs/>
                <w:color w:val="333399"/>
                <w:spacing w:val="-4"/>
                <w:sz w:val="26"/>
                <w:szCs w:val="26"/>
              </w:rPr>
              <w:t>3.2</w:t>
            </w:r>
            <w:r w:rsidRPr="00D1381D">
              <w:rPr>
                <w:rFonts w:ascii="Verdana" w:hAnsi="Verdana"/>
                <w:b/>
                <w:bCs/>
                <w:color w:val="333399"/>
                <w:spacing w:val="-4"/>
                <w:sz w:val="26"/>
                <w:szCs w:val="26"/>
              </w:rPr>
              <w:t xml:space="preserve"> Mechanical Advantage</w:t>
            </w:r>
          </w:p>
          <w:p w:rsidR="007B7E5A" w:rsidRDefault="007B7E5A" w:rsidP="00127A34">
            <w:pPr>
              <w:autoSpaceDE w:val="0"/>
              <w:autoSpaceDN w:val="0"/>
              <w:bidi w:val="0"/>
              <w:adjustRightInd w:val="0"/>
              <w:spacing w:line="360" w:lineRule="auto"/>
              <w:jc w:val="both"/>
              <w:rPr>
                <w:rFonts w:ascii="Verdana" w:hAnsi="Verdana"/>
              </w:rPr>
            </w:pPr>
            <w:r w:rsidRPr="005D022D">
              <w:rPr>
                <w:rFonts w:ascii="Verdana" w:hAnsi="Verdana"/>
              </w:rPr>
              <w:t xml:space="preserve">The mechanical advantage </w:t>
            </w:r>
            <w:r>
              <w:rPr>
                <w:rFonts w:ascii="Verdana" w:hAnsi="Verdana"/>
              </w:rPr>
              <w:t>(</w:t>
            </w:r>
            <w:r w:rsidRPr="00575E6B">
              <w:rPr>
                <w:rFonts w:ascii="Verdana" w:hAnsi="Verdana"/>
                <w:b/>
                <w:bCs/>
              </w:rPr>
              <w:t>MA</w:t>
            </w:r>
            <w:r>
              <w:rPr>
                <w:rFonts w:ascii="Verdana" w:hAnsi="Verdana"/>
              </w:rPr>
              <w:t xml:space="preserve">) </w:t>
            </w:r>
            <w:r w:rsidRPr="005D022D">
              <w:rPr>
                <w:rFonts w:ascii="Verdana" w:hAnsi="Verdana"/>
              </w:rPr>
              <w:t>of wheels and axles describes the ratio of rotation between the wheel</w:t>
            </w:r>
            <w:r>
              <w:rPr>
                <w:rFonts w:ascii="Verdana" w:hAnsi="Verdana"/>
              </w:rPr>
              <w:t xml:space="preserve"> </w:t>
            </w:r>
            <w:r w:rsidRPr="005D022D">
              <w:rPr>
                <w:rFonts w:ascii="Verdana" w:hAnsi="Verdana"/>
              </w:rPr>
              <w:t>and axle. Depending on where the effort is applied, the mechanical advantage can be calculated</w:t>
            </w:r>
            <w:r>
              <w:rPr>
                <w:rFonts w:ascii="Verdana" w:hAnsi="Verdana"/>
              </w:rPr>
              <w:t xml:space="preserve"> using the following formula: </w:t>
            </w:r>
          </w:p>
          <w:p w:rsidR="007B7E5A" w:rsidRPr="001B7339" w:rsidRDefault="007B7E5A" w:rsidP="00127A34">
            <w:pPr>
              <w:autoSpaceDE w:val="0"/>
              <w:autoSpaceDN w:val="0"/>
              <w:bidi w:val="0"/>
              <w:adjustRightInd w:val="0"/>
              <w:rPr>
                <w:rFonts w:ascii="Verdana" w:hAnsi="Verdana"/>
              </w:rPr>
            </w:pPr>
            <w:r>
              <w:rPr>
                <w:rFonts w:ascii="Verdana" w:hAnsi="Verdana"/>
                <w:b/>
                <w:bCs/>
              </w:rPr>
              <w:t xml:space="preserve">                                   </w:t>
            </w:r>
            <w:r w:rsidRPr="007C1158">
              <w:rPr>
                <w:rFonts w:ascii="Verdana" w:hAnsi="Verdana"/>
                <w:position w:val="-30"/>
              </w:rPr>
              <w:object w:dxaOrig="1440" w:dyaOrig="680">
                <v:shape id="_x0000_i1035" type="#_x0000_t75" style="width:108.75pt;height:51pt" o:ole="">
                  <v:imagedata r:id="rId20" o:title=""/>
                </v:shape>
                <o:OLEObject Type="Embed" ProgID="Equation.DSMT4" ShapeID="_x0000_i1035" DrawAspect="Content" ObjectID="_1376553444" r:id="rId21"/>
              </w:object>
            </w:r>
            <w:r w:rsidRPr="001B7339">
              <w:rPr>
                <w:rFonts w:ascii="Verdana" w:hAnsi="Verdana"/>
              </w:rPr>
              <w:t xml:space="preserve">       </w:t>
            </w:r>
            <w:r>
              <w:rPr>
                <w:rFonts w:ascii="Verdana" w:hAnsi="Verdana"/>
              </w:rPr>
              <w:t xml:space="preserve">                               </w:t>
            </w:r>
            <w:r w:rsidRPr="001B7339">
              <w:rPr>
                <w:rFonts w:ascii="Verdana" w:hAnsi="Verdana"/>
              </w:rPr>
              <w:t>(</w:t>
            </w:r>
            <w:r>
              <w:rPr>
                <w:rFonts w:ascii="Verdana" w:hAnsi="Verdana"/>
              </w:rPr>
              <w:t>3</w:t>
            </w:r>
            <w:r w:rsidRPr="001B7339">
              <w:rPr>
                <w:rFonts w:ascii="Verdana" w:hAnsi="Verdana"/>
              </w:rPr>
              <w:t>.1)</w:t>
            </w:r>
          </w:p>
          <w:p w:rsidR="007B7E5A" w:rsidRDefault="007B7E5A" w:rsidP="00127A34">
            <w:pPr>
              <w:autoSpaceDE w:val="0"/>
              <w:autoSpaceDN w:val="0"/>
              <w:bidi w:val="0"/>
              <w:adjustRightInd w:val="0"/>
              <w:spacing w:line="360" w:lineRule="auto"/>
              <w:rPr>
                <w:rFonts w:ascii="Verdana" w:hAnsi="Verdana"/>
              </w:rPr>
            </w:pPr>
            <w:r>
              <w:rPr>
                <w:rFonts w:ascii="Verdana" w:hAnsi="Verdana"/>
              </w:rPr>
              <w:t>Where,</w:t>
            </w:r>
          </w:p>
          <w:p w:rsidR="007B7E5A" w:rsidRDefault="007B7E5A" w:rsidP="00127A34">
            <w:pPr>
              <w:autoSpaceDE w:val="0"/>
              <w:autoSpaceDN w:val="0"/>
              <w:bidi w:val="0"/>
              <w:adjustRightInd w:val="0"/>
              <w:spacing w:line="360" w:lineRule="auto"/>
              <w:rPr>
                <w:rFonts w:ascii="Verdana" w:hAnsi="Verdana"/>
              </w:rPr>
            </w:pPr>
            <w:r w:rsidRPr="001B7339">
              <w:rPr>
                <w:i/>
                <w:iCs/>
              </w:rPr>
              <w:t>MA</w:t>
            </w:r>
            <w:r>
              <w:rPr>
                <w:i/>
                <w:iCs/>
              </w:rPr>
              <w:t xml:space="preserve"> </w:t>
            </w:r>
            <w:r>
              <w:rPr>
                <w:rFonts w:ascii="Verdana" w:hAnsi="Verdana"/>
              </w:rPr>
              <w:t>: Mechanical advantage</w:t>
            </w:r>
          </w:p>
          <w:p w:rsidR="007B7E5A" w:rsidRDefault="007B7E5A" w:rsidP="00127A34">
            <w:pPr>
              <w:autoSpaceDE w:val="0"/>
              <w:autoSpaceDN w:val="0"/>
              <w:bidi w:val="0"/>
              <w:adjustRightInd w:val="0"/>
              <w:spacing w:line="360" w:lineRule="auto"/>
              <w:rPr>
                <w:rFonts w:ascii="Verdana" w:hAnsi="Verdana"/>
              </w:rPr>
            </w:pPr>
            <w:r w:rsidRPr="001B7339">
              <w:rPr>
                <w:i/>
                <w:iCs/>
              </w:rPr>
              <w:t>Dw</w:t>
            </w:r>
            <w:r>
              <w:rPr>
                <w:rFonts w:ascii="Verdana" w:hAnsi="Verdana"/>
                <w:vertAlign w:val="subscript"/>
              </w:rPr>
              <w:t xml:space="preserve"> </w:t>
            </w:r>
            <w:r>
              <w:rPr>
                <w:rFonts w:ascii="Verdana" w:hAnsi="Verdana"/>
              </w:rPr>
              <w:t>:</w:t>
            </w:r>
            <w:r w:rsidRPr="00C32713">
              <w:rPr>
                <w:rFonts w:ascii="Verdana" w:hAnsi="Verdana"/>
              </w:rPr>
              <w:t xml:space="preserve"> </w:t>
            </w:r>
            <w:r>
              <w:rPr>
                <w:rFonts w:ascii="Verdana" w:hAnsi="Verdana"/>
              </w:rPr>
              <w:t>Wheel diameter</w:t>
            </w:r>
          </w:p>
          <w:p w:rsidR="007B7E5A" w:rsidRDefault="007B7E5A" w:rsidP="00127A34">
            <w:pPr>
              <w:autoSpaceDE w:val="0"/>
              <w:autoSpaceDN w:val="0"/>
              <w:bidi w:val="0"/>
              <w:adjustRightInd w:val="0"/>
              <w:spacing w:line="360" w:lineRule="auto"/>
              <w:rPr>
                <w:rFonts w:ascii="Verdana" w:hAnsi="Verdana"/>
              </w:rPr>
            </w:pPr>
            <w:r w:rsidRPr="001B7339">
              <w:rPr>
                <w:i/>
                <w:iCs/>
              </w:rPr>
              <w:t>D</w:t>
            </w:r>
            <w:r w:rsidRPr="001B7339">
              <w:rPr>
                <w:i/>
                <w:iCs/>
                <w:vertAlign w:val="subscript"/>
              </w:rPr>
              <w:t>a</w:t>
            </w:r>
            <w:r w:rsidRPr="001B7339">
              <w:rPr>
                <w:rFonts w:ascii="Verdana" w:hAnsi="Verdana"/>
                <w:vertAlign w:val="subscript"/>
              </w:rPr>
              <w:t xml:space="preserve">  </w:t>
            </w:r>
            <w:r>
              <w:rPr>
                <w:rFonts w:ascii="Verdana" w:hAnsi="Verdana"/>
                <w:vertAlign w:val="subscript"/>
              </w:rPr>
              <w:t xml:space="preserve"> </w:t>
            </w:r>
            <w:r w:rsidRPr="001B7339">
              <w:rPr>
                <w:rFonts w:ascii="Verdana" w:hAnsi="Verdana"/>
                <w:vertAlign w:val="subscript"/>
              </w:rPr>
              <w:t xml:space="preserve">:  </w:t>
            </w:r>
            <w:r w:rsidRPr="001B7339">
              <w:rPr>
                <w:rFonts w:ascii="Verdana" w:hAnsi="Verdana"/>
              </w:rPr>
              <w:t>Axle diameter</w:t>
            </w:r>
          </w:p>
          <w:p w:rsidR="007B7E5A" w:rsidRDefault="007B7E5A" w:rsidP="00127A34">
            <w:pPr>
              <w:autoSpaceDE w:val="0"/>
              <w:autoSpaceDN w:val="0"/>
              <w:bidi w:val="0"/>
              <w:adjustRightInd w:val="0"/>
              <w:spacing w:line="360" w:lineRule="auto"/>
              <w:rPr>
                <w:rFonts w:ascii="Verdana" w:hAnsi="Verdana"/>
              </w:rPr>
            </w:pPr>
            <w:r>
              <w:rPr>
                <w:rFonts w:ascii="Verdana" w:hAnsi="Verdana"/>
              </w:rPr>
              <w:t>r</w:t>
            </w:r>
            <w:r>
              <w:rPr>
                <w:rFonts w:ascii="Verdana" w:hAnsi="Verdana"/>
                <w:vertAlign w:val="subscript"/>
              </w:rPr>
              <w:t>w</w:t>
            </w:r>
            <w:r>
              <w:rPr>
                <w:rFonts w:ascii="Verdana" w:hAnsi="Verdana"/>
              </w:rPr>
              <w:t xml:space="preserve"> :</w:t>
            </w:r>
            <w:r>
              <w:rPr>
                <w:rFonts w:ascii="Verdana" w:hAnsi="Verdana"/>
                <w:vertAlign w:val="subscript"/>
              </w:rPr>
              <w:t xml:space="preserve"> </w:t>
            </w:r>
            <w:r>
              <w:rPr>
                <w:rFonts w:ascii="Verdana" w:hAnsi="Verdana"/>
              </w:rPr>
              <w:t>wheel Radius</w:t>
            </w:r>
          </w:p>
          <w:p w:rsidR="007B7E5A" w:rsidRPr="007C1158" w:rsidRDefault="007B7E5A" w:rsidP="00127A34">
            <w:pPr>
              <w:autoSpaceDE w:val="0"/>
              <w:autoSpaceDN w:val="0"/>
              <w:bidi w:val="0"/>
              <w:adjustRightInd w:val="0"/>
              <w:spacing w:line="360" w:lineRule="auto"/>
              <w:rPr>
                <w:rFonts w:ascii="Verdana" w:hAnsi="Verdana"/>
              </w:rPr>
            </w:pPr>
            <w:r>
              <w:rPr>
                <w:rFonts w:ascii="Verdana" w:hAnsi="Verdana"/>
              </w:rPr>
              <w:t>r</w:t>
            </w:r>
            <w:r>
              <w:rPr>
                <w:rFonts w:ascii="Verdana" w:hAnsi="Verdana"/>
                <w:vertAlign w:val="subscript"/>
              </w:rPr>
              <w:t>a</w:t>
            </w:r>
            <w:r>
              <w:rPr>
                <w:rFonts w:ascii="Verdana" w:hAnsi="Verdana"/>
              </w:rPr>
              <w:t xml:space="preserve">  : Axle radius</w:t>
            </w:r>
          </w:p>
          <w:p w:rsidR="007B7E5A" w:rsidRDefault="007B7E5A" w:rsidP="00852294">
            <w:pPr>
              <w:autoSpaceDE w:val="0"/>
              <w:autoSpaceDN w:val="0"/>
              <w:bidi w:val="0"/>
              <w:adjustRightInd w:val="0"/>
              <w:spacing w:line="360" w:lineRule="auto"/>
              <w:rPr>
                <w:rFonts w:ascii="Verdana" w:hAnsi="Verdana"/>
              </w:rPr>
            </w:pPr>
          </w:p>
          <w:p w:rsidR="007B7E5A" w:rsidRPr="00E6503E" w:rsidRDefault="007B7E5A" w:rsidP="00E6503E">
            <w:pPr>
              <w:autoSpaceDE w:val="0"/>
              <w:autoSpaceDN w:val="0"/>
              <w:bidi w:val="0"/>
              <w:adjustRightInd w:val="0"/>
              <w:spacing w:line="360" w:lineRule="auto"/>
              <w:rPr>
                <w:rFonts w:ascii="Verdana" w:hAnsi="Verdana"/>
                <w:sz w:val="16"/>
                <w:szCs w:val="16"/>
                <w:vertAlign w:val="subscript"/>
              </w:rPr>
            </w:pPr>
          </w:p>
        </w:tc>
      </w:tr>
      <w:tr w:rsidR="007B7E5A" w:rsidRPr="0015125C">
        <w:trPr>
          <w:trHeight w:val="83"/>
        </w:trPr>
        <w:tc>
          <w:tcPr>
            <w:tcW w:w="4608" w:type="dxa"/>
          </w:tcPr>
          <w:p w:rsidR="007B7E5A" w:rsidRDefault="007B7E5A" w:rsidP="00A32A85">
            <w:pPr>
              <w:autoSpaceDE w:val="0"/>
              <w:autoSpaceDN w:val="0"/>
              <w:bidi w:val="0"/>
              <w:adjustRightInd w:val="0"/>
              <w:rPr>
                <w:rFonts w:ascii="Verdana" w:hAnsi="Verdana"/>
                <w:b/>
                <w:bCs/>
              </w:rPr>
            </w:pPr>
            <w:r w:rsidRPr="00D07921">
              <w:rPr>
                <w:rFonts w:ascii="Verdana" w:hAnsi="Verdana"/>
                <w:b/>
                <w:bCs/>
              </w:rPr>
              <w:t>Example:</w:t>
            </w:r>
          </w:p>
          <w:p w:rsidR="007B7E5A" w:rsidRPr="00D07921" w:rsidRDefault="007B7E5A" w:rsidP="00A32A85">
            <w:pPr>
              <w:autoSpaceDE w:val="0"/>
              <w:autoSpaceDN w:val="0"/>
              <w:bidi w:val="0"/>
              <w:adjustRightInd w:val="0"/>
              <w:rPr>
                <w:rFonts w:ascii="Verdana" w:hAnsi="Verdana"/>
                <w:b/>
                <w:bCs/>
              </w:rPr>
            </w:pPr>
          </w:p>
          <w:p w:rsidR="007B7E5A" w:rsidRPr="00D07921" w:rsidRDefault="007B7E5A" w:rsidP="00966987">
            <w:pPr>
              <w:bidi w:val="0"/>
              <w:spacing w:line="360" w:lineRule="auto"/>
              <w:jc w:val="both"/>
              <w:rPr>
                <w:rFonts w:ascii="Verdana" w:hAnsi="Verdana"/>
                <w:spacing w:val="-4"/>
              </w:rPr>
            </w:pPr>
            <w:r w:rsidRPr="00D07921">
              <w:rPr>
                <w:rFonts w:ascii="Verdana" w:hAnsi="Verdana"/>
                <w:spacing w:val="-10"/>
              </w:rPr>
              <w:t>Calculate the</w:t>
            </w:r>
            <w:r w:rsidRPr="00D07921">
              <w:rPr>
                <w:rFonts w:ascii="Verdana" w:hAnsi="Verdana"/>
                <w:spacing w:val="-4"/>
              </w:rPr>
              <w:t xml:space="preserve"> mechanical advantage</w:t>
            </w:r>
            <w:r>
              <w:rPr>
                <w:rFonts w:ascii="Verdana" w:hAnsi="Verdana"/>
                <w:spacing w:val="-4"/>
              </w:rPr>
              <w:t xml:space="preserve"> (</w:t>
            </w:r>
            <w:r w:rsidRPr="00966987">
              <w:rPr>
                <w:i/>
                <w:iCs/>
                <w:spacing w:val="-4"/>
              </w:rPr>
              <w:t>MA</w:t>
            </w:r>
            <w:r>
              <w:rPr>
                <w:rFonts w:ascii="Verdana" w:hAnsi="Verdana"/>
                <w:spacing w:val="-4"/>
              </w:rPr>
              <w:t>)</w:t>
            </w:r>
            <w:r w:rsidRPr="00D07921">
              <w:rPr>
                <w:rFonts w:ascii="Verdana" w:hAnsi="Verdana"/>
                <w:spacing w:val="-4"/>
              </w:rPr>
              <w:t xml:space="preserve"> of the wheel and axle shown in Fig </w:t>
            </w:r>
            <w:r>
              <w:rPr>
                <w:rFonts w:ascii="Verdana" w:hAnsi="Verdana"/>
                <w:spacing w:val="-4"/>
              </w:rPr>
              <w:t>3</w:t>
            </w:r>
            <w:r w:rsidRPr="00D07921">
              <w:rPr>
                <w:rFonts w:ascii="Verdana" w:hAnsi="Verdana"/>
                <w:spacing w:val="-4"/>
              </w:rPr>
              <w:t>.3</w:t>
            </w:r>
            <w:r>
              <w:rPr>
                <w:rFonts w:ascii="Verdana" w:hAnsi="Verdana"/>
                <w:spacing w:val="-4"/>
              </w:rPr>
              <w:t>.</w:t>
            </w:r>
          </w:p>
          <w:p w:rsidR="007B7E5A" w:rsidRDefault="007B7E5A" w:rsidP="00966987">
            <w:pPr>
              <w:bidi w:val="0"/>
              <w:spacing w:line="360" w:lineRule="auto"/>
              <w:jc w:val="both"/>
              <w:rPr>
                <w:rFonts w:ascii="Verdana" w:hAnsi="Verdana"/>
                <w:spacing w:val="-4"/>
              </w:rPr>
            </w:pPr>
            <w:r w:rsidRPr="00966987">
              <w:rPr>
                <w:rFonts w:ascii="Verdana" w:hAnsi="Verdana"/>
                <w:b/>
                <w:bCs/>
                <w:spacing w:val="-4"/>
              </w:rPr>
              <w:t>Solution</w:t>
            </w:r>
            <w:r>
              <w:rPr>
                <w:rFonts w:ascii="Verdana" w:hAnsi="Verdana"/>
                <w:spacing w:val="-4"/>
              </w:rPr>
              <w:t>:</w:t>
            </w:r>
          </w:p>
          <w:p w:rsidR="007B7E5A" w:rsidRDefault="007B7E5A" w:rsidP="00966987">
            <w:pPr>
              <w:bidi w:val="0"/>
              <w:spacing w:line="360" w:lineRule="auto"/>
              <w:jc w:val="both"/>
              <w:rPr>
                <w:rFonts w:ascii="Verdana" w:hAnsi="Verdana"/>
              </w:rPr>
            </w:pPr>
            <w:r>
              <w:rPr>
                <w:rFonts w:ascii="Verdana" w:hAnsi="Verdana"/>
              </w:rPr>
              <w:t>Using the equation (3.1) the mechanical advantage can be calculated as follows:</w:t>
            </w:r>
          </w:p>
          <w:p w:rsidR="007B7E5A" w:rsidRDefault="007B7E5A" w:rsidP="00966987">
            <w:pPr>
              <w:bidi w:val="0"/>
              <w:spacing w:line="360" w:lineRule="auto"/>
              <w:rPr>
                <w:i/>
                <w:iCs/>
                <w:sz w:val="28"/>
                <w:szCs w:val="28"/>
              </w:rPr>
            </w:pPr>
            <w:r>
              <w:rPr>
                <w:i/>
                <w:iCs/>
                <w:sz w:val="28"/>
                <w:szCs w:val="28"/>
              </w:rPr>
              <w:t xml:space="preserve">            </w:t>
            </w:r>
            <w:r w:rsidRPr="00966987">
              <w:rPr>
                <w:i/>
                <w:iCs/>
                <w:sz w:val="28"/>
                <w:szCs w:val="28"/>
              </w:rPr>
              <w:t xml:space="preserve">MA = 0.4 m / 0.1 m </w:t>
            </w:r>
          </w:p>
          <w:p w:rsidR="007B7E5A" w:rsidRPr="00966987" w:rsidRDefault="007B7E5A" w:rsidP="00966987">
            <w:pPr>
              <w:bidi w:val="0"/>
              <w:spacing w:line="360" w:lineRule="auto"/>
              <w:rPr>
                <w:i/>
                <w:iCs/>
                <w:sz w:val="28"/>
                <w:szCs w:val="28"/>
              </w:rPr>
            </w:pPr>
            <w:r>
              <w:rPr>
                <w:i/>
                <w:iCs/>
                <w:sz w:val="28"/>
                <w:szCs w:val="28"/>
              </w:rPr>
              <w:t xml:space="preserve">            </w:t>
            </w:r>
            <w:r w:rsidRPr="00966987">
              <w:rPr>
                <w:i/>
                <w:iCs/>
                <w:sz w:val="28"/>
                <w:szCs w:val="28"/>
              </w:rPr>
              <w:t xml:space="preserve">MA = </w:t>
            </w:r>
            <w:r>
              <w:rPr>
                <w:i/>
                <w:iCs/>
                <w:sz w:val="28"/>
                <w:szCs w:val="28"/>
              </w:rPr>
              <w:t>4</w:t>
            </w:r>
          </w:p>
        </w:tc>
        <w:tc>
          <w:tcPr>
            <w:tcW w:w="4635" w:type="dxa"/>
            <w:gridSpan w:val="4"/>
          </w:tcPr>
          <w:p w:rsidR="007B7E5A" w:rsidRDefault="007B7E5A" w:rsidP="00C918BD">
            <w:pPr>
              <w:bidi w:val="0"/>
            </w:pPr>
          </w:p>
          <w:p w:rsidR="007B7E5A" w:rsidRDefault="007B7E5A" w:rsidP="00264934">
            <w:pPr>
              <w:tabs>
                <w:tab w:val="left" w:pos="390"/>
                <w:tab w:val="center" w:pos="2209"/>
              </w:tabs>
              <w:bidi w:val="0"/>
            </w:pPr>
            <w:r>
              <w:tab/>
            </w:r>
            <w:r>
              <w:tab/>
            </w:r>
            <w:r>
              <w:rPr>
                <w:noProof/>
              </w:rPr>
              <w:pict>
                <v:group id="_x0000_s1032" style="position:absolute;margin-left:-1.05pt;margin-top:27.25pt;width:216.15pt;height:33.05pt;z-index:251656704;mso-position-horizontal-relative:text;mso-position-vertical-relative:text" coordorigin="6255,2633" coordsize="4323,661">
                  <v:shapetype id="_x0000_t202" coordsize="21600,21600" o:spt="202" path="m,l,21600r21600,l21600,xe">
                    <v:stroke joinstyle="miter"/>
                    <v:path gradientshapeok="t" o:connecttype="rect"/>
                  </v:shapetype>
                  <v:shape id="_x0000_s1033" type="#_x0000_t202" style="position:absolute;left:6255;top:2934;width:1113;height:360" stroked="f">
                    <v:textbox style="mso-next-textbox:#_x0000_s1033" inset="0,0,0,0">
                      <w:txbxContent>
                        <w:p w:rsidR="007B7E5A" w:rsidRPr="003360B4" w:rsidRDefault="007B7E5A" w:rsidP="003360B4">
                          <w:pPr>
                            <w:jc w:val="right"/>
                            <w:rPr>
                              <w:rFonts w:ascii="Verdana" w:hAnsi="Verdana"/>
                              <w:sz w:val="20"/>
                              <w:szCs w:val="20"/>
                            </w:rPr>
                          </w:pPr>
                          <w:r w:rsidRPr="003360B4">
                            <w:rPr>
                              <w:rFonts w:ascii="Verdana" w:hAnsi="Verdana"/>
                              <w:sz w:val="20"/>
                              <w:szCs w:val="20"/>
                            </w:rPr>
                            <w:t>D</w:t>
                          </w:r>
                          <w:r w:rsidRPr="003360B4">
                            <w:rPr>
                              <w:rFonts w:ascii="Verdana" w:hAnsi="Verdana"/>
                              <w:sz w:val="20"/>
                              <w:szCs w:val="20"/>
                              <w:vertAlign w:val="subscript"/>
                            </w:rPr>
                            <w:t>a</w:t>
                          </w:r>
                          <w:r w:rsidRPr="003360B4">
                            <w:rPr>
                              <w:rFonts w:ascii="Verdana" w:hAnsi="Verdana"/>
                              <w:sz w:val="20"/>
                              <w:szCs w:val="20"/>
                            </w:rPr>
                            <w:t>= 0.1m</w:t>
                          </w:r>
                        </w:p>
                      </w:txbxContent>
                    </v:textbox>
                  </v:shape>
                  <v:shape id="_x0000_s1034" type="#_x0000_t202" style="position:absolute;left:9498;top:2633;width:1080;height:360" stroked="f">
                    <v:textbox style="mso-next-textbox:#_x0000_s1034" inset="0,0,0,0">
                      <w:txbxContent>
                        <w:p w:rsidR="007B7E5A" w:rsidRPr="003360B4" w:rsidRDefault="007B7E5A" w:rsidP="003360B4">
                          <w:pPr>
                            <w:jc w:val="right"/>
                            <w:rPr>
                              <w:rFonts w:ascii="Verdana" w:hAnsi="Verdana"/>
                              <w:sz w:val="20"/>
                              <w:szCs w:val="20"/>
                            </w:rPr>
                          </w:pPr>
                          <w:r w:rsidRPr="003360B4">
                            <w:rPr>
                              <w:rFonts w:ascii="Verdana" w:hAnsi="Verdana"/>
                              <w:sz w:val="20"/>
                              <w:szCs w:val="20"/>
                            </w:rPr>
                            <w:t>D</w:t>
                          </w:r>
                          <w:r>
                            <w:rPr>
                              <w:rFonts w:ascii="Verdana" w:hAnsi="Verdana"/>
                              <w:sz w:val="20"/>
                              <w:szCs w:val="20"/>
                              <w:vertAlign w:val="subscript"/>
                            </w:rPr>
                            <w:t>w</w:t>
                          </w:r>
                          <w:r w:rsidRPr="003360B4">
                            <w:rPr>
                              <w:rFonts w:ascii="Verdana" w:hAnsi="Verdana"/>
                              <w:sz w:val="20"/>
                              <w:szCs w:val="20"/>
                            </w:rPr>
                            <w:t>=</w:t>
                          </w:r>
                          <w:r>
                            <w:rPr>
                              <w:rFonts w:ascii="Verdana" w:hAnsi="Verdana"/>
                              <w:sz w:val="20"/>
                              <w:szCs w:val="20"/>
                            </w:rPr>
                            <w:t xml:space="preserve"> 0.4</w:t>
                          </w:r>
                          <w:r w:rsidRPr="003360B4">
                            <w:rPr>
                              <w:rFonts w:ascii="Verdana" w:hAnsi="Verdana"/>
                              <w:sz w:val="20"/>
                              <w:szCs w:val="20"/>
                            </w:rPr>
                            <w:t>m</w:t>
                          </w:r>
                        </w:p>
                      </w:txbxContent>
                    </v:textbox>
                  </v:shape>
                </v:group>
              </w:pict>
            </w:r>
            <w:r w:rsidRPr="0016500C">
              <w:rPr>
                <w:noProof/>
              </w:rPr>
              <w:pict>
                <v:shape id="Picture 12" o:spid="_x0000_i1036" type="#_x0000_t75" style="width:174pt;height:74.25pt;visibility:visible">
                  <v:imagedata r:id="rId22" o:title="" cropleft="2790f" cropright="2951f"/>
                </v:shape>
              </w:pict>
            </w:r>
          </w:p>
          <w:p w:rsidR="007B7E5A" w:rsidRDefault="007B7E5A" w:rsidP="00A528B3">
            <w:pPr>
              <w:bidi w:val="0"/>
            </w:pPr>
          </w:p>
          <w:p w:rsidR="007B7E5A" w:rsidRPr="001B7339" w:rsidRDefault="007B7E5A" w:rsidP="009A3884">
            <w:pPr>
              <w:bidi w:val="0"/>
              <w:spacing w:line="360" w:lineRule="auto"/>
              <w:jc w:val="both"/>
            </w:pPr>
            <w:r w:rsidRPr="001B7339">
              <w:rPr>
                <w:rFonts w:ascii="Verdana" w:hAnsi="Verdana"/>
                <w:spacing w:val="-10"/>
              </w:rPr>
              <w:t xml:space="preserve">Fig </w:t>
            </w:r>
            <w:r>
              <w:rPr>
                <w:rFonts w:ascii="Verdana" w:hAnsi="Verdana"/>
                <w:spacing w:val="-10"/>
              </w:rPr>
              <w:t>3</w:t>
            </w:r>
            <w:r w:rsidRPr="001B7339">
              <w:rPr>
                <w:rFonts w:ascii="Verdana" w:hAnsi="Verdana"/>
                <w:spacing w:val="-10"/>
              </w:rPr>
              <w:t xml:space="preserve">.3: </w:t>
            </w:r>
            <w:r>
              <w:rPr>
                <w:rFonts w:ascii="Verdana" w:hAnsi="Verdana"/>
                <w:spacing w:val="-10"/>
              </w:rPr>
              <w:t>The m</w:t>
            </w:r>
            <w:r w:rsidRPr="001B7339">
              <w:rPr>
                <w:rFonts w:ascii="Verdana" w:hAnsi="Verdana"/>
                <w:spacing w:val="-10"/>
              </w:rPr>
              <w:t xml:space="preserve">echanical advantage is the ratio of </w:t>
            </w:r>
            <w:r>
              <w:rPr>
                <w:rFonts w:ascii="Verdana" w:hAnsi="Verdana"/>
                <w:spacing w:val="-10"/>
              </w:rPr>
              <w:t xml:space="preserve">the </w:t>
            </w:r>
            <w:r w:rsidRPr="001B7339">
              <w:rPr>
                <w:rFonts w:ascii="Verdana" w:hAnsi="Verdana"/>
                <w:spacing w:val="-10"/>
              </w:rPr>
              <w:t>wheel diameter to the axle diameter.</w:t>
            </w:r>
          </w:p>
        </w:tc>
      </w:tr>
      <w:tr w:rsidR="007B7E5A" w:rsidRPr="0015125C">
        <w:trPr>
          <w:trHeight w:val="83"/>
        </w:trPr>
        <w:tc>
          <w:tcPr>
            <w:tcW w:w="4608" w:type="dxa"/>
          </w:tcPr>
          <w:p w:rsidR="007B7E5A" w:rsidRDefault="007B7E5A" w:rsidP="000574D3">
            <w:pPr>
              <w:bidi w:val="0"/>
              <w:spacing w:line="360" w:lineRule="auto"/>
              <w:jc w:val="both"/>
              <w:rPr>
                <w:rFonts w:ascii="Verdana" w:hAnsi="Verdana"/>
                <w:b/>
                <w:bCs/>
                <w:spacing w:val="-10"/>
              </w:rPr>
            </w:pPr>
            <w:r w:rsidRPr="00966987">
              <w:rPr>
                <w:rFonts w:ascii="Verdana" w:hAnsi="Verdana"/>
                <w:b/>
                <w:bCs/>
                <w:spacing w:val="-10"/>
              </w:rPr>
              <w:t>Exercis</w:t>
            </w:r>
            <w:r>
              <w:rPr>
                <w:rFonts w:ascii="Verdana" w:hAnsi="Verdana"/>
                <w:b/>
                <w:bCs/>
                <w:spacing w:val="-10"/>
              </w:rPr>
              <w:t>e:</w:t>
            </w:r>
          </w:p>
          <w:p w:rsidR="007B7E5A" w:rsidRPr="00D07921" w:rsidRDefault="007B7E5A" w:rsidP="000574D3">
            <w:pPr>
              <w:bidi w:val="0"/>
              <w:spacing w:line="360" w:lineRule="auto"/>
              <w:jc w:val="both"/>
              <w:rPr>
                <w:rFonts w:ascii="Verdana" w:hAnsi="Verdana"/>
                <w:spacing w:val="-4"/>
              </w:rPr>
            </w:pPr>
            <w:r w:rsidRPr="00966987">
              <w:rPr>
                <w:rFonts w:ascii="Verdana" w:hAnsi="Verdana"/>
                <w:spacing w:val="-10"/>
              </w:rPr>
              <w:t>Ca</w:t>
            </w:r>
            <w:r w:rsidRPr="00D07921">
              <w:rPr>
                <w:rFonts w:ascii="Verdana" w:hAnsi="Verdana"/>
                <w:spacing w:val="-10"/>
              </w:rPr>
              <w:t>lculate the mechanical advantage of a LEGO wheel and axle</w:t>
            </w:r>
            <w:r w:rsidRPr="00D07921">
              <w:rPr>
                <w:rFonts w:ascii="Verdana" w:hAnsi="Verdana"/>
                <w:spacing w:val="-4"/>
              </w:rPr>
              <w:t xml:space="preserve"> </w:t>
            </w:r>
            <w:r>
              <w:rPr>
                <w:rFonts w:ascii="Verdana" w:hAnsi="Verdana"/>
                <w:spacing w:val="-4"/>
              </w:rPr>
              <w:t>shown in Fig. 3.4 knowing that the diameter of the l</w:t>
            </w:r>
            <w:r w:rsidRPr="00D07921">
              <w:rPr>
                <w:rFonts w:ascii="Verdana" w:hAnsi="Verdana"/>
                <w:spacing w:val="-4"/>
              </w:rPr>
              <w:t xml:space="preserve">arge LEGO wheel is </w:t>
            </w:r>
            <w:r>
              <w:rPr>
                <w:rFonts w:ascii="Verdana" w:hAnsi="Verdana"/>
                <w:spacing w:val="-4"/>
                <w:rtl/>
              </w:rPr>
              <w:t>4</w:t>
            </w:r>
            <w:r>
              <w:rPr>
                <w:rFonts w:ascii="Verdana" w:hAnsi="Verdana"/>
                <w:spacing w:val="-4"/>
              </w:rPr>
              <w:t>3</w:t>
            </w:r>
            <w:r w:rsidRPr="00D07921">
              <w:rPr>
                <w:rFonts w:ascii="Verdana" w:hAnsi="Verdana"/>
                <w:spacing w:val="-4"/>
                <w:rtl/>
              </w:rPr>
              <w:t xml:space="preserve"> </w:t>
            </w:r>
            <w:r>
              <w:rPr>
                <w:rFonts w:ascii="Verdana" w:hAnsi="Verdana"/>
                <w:spacing w:val="-4"/>
              </w:rPr>
              <w:t>mm</w:t>
            </w:r>
            <w:r w:rsidRPr="00D07921">
              <w:rPr>
                <w:rFonts w:ascii="Verdana" w:hAnsi="Verdana"/>
                <w:spacing w:val="-4"/>
              </w:rPr>
              <w:t xml:space="preserve"> and the diameter of </w:t>
            </w:r>
            <w:r>
              <w:rPr>
                <w:rFonts w:ascii="Verdana" w:hAnsi="Verdana"/>
                <w:spacing w:val="-4"/>
              </w:rPr>
              <w:t xml:space="preserve">the </w:t>
            </w:r>
            <w:r w:rsidRPr="00D07921">
              <w:rPr>
                <w:rFonts w:ascii="Verdana" w:hAnsi="Verdana"/>
                <w:spacing w:val="-4"/>
              </w:rPr>
              <w:t>LEGO</w:t>
            </w:r>
            <w:r w:rsidRPr="00D07921">
              <w:rPr>
                <w:rFonts w:ascii="Verdana" w:hAnsi="Verdana"/>
                <w:spacing w:val="-10"/>
              </w:rPr>
              <w:t xml:space="preserve"> </w:t>
            </w:r>
            <w:r w:rsidRPr="00D07921">
              <w:rPr>
                <w:rFonts w:ascii="Verdana" w:hAnsi="Verdana"/>
                <w:spacing w:val="-4"/>
              </w:rPr>
              <w:t xml:space="preserve">axle is 4.7 mm? </w:t>
            </w:r>
          </w:p>
          <w:p w:rsidR="007B7E5A" w:rsidRDefault="007B7E5A" w:rsidP="00966987">
            <w:pPr>
              <w:bidi w:val="0"/>
              <w:spacing w:line="360" w:lineRule="auto"/>
              <w:rPr>
                <w:rFonts w:ascii="Verdana" w:hAnsi="Verdana"/>
              </w:rPr>
            </w:pPr>
            <w:r>
              <w:rPr>
                <w:rFonts w:ascii="Verdana" w:hAnsi="Verdana"/>
              </w:rPr>
              <w:t>___________________________</w:t>
            </w:r>
          </w:p>
          <w:p w:rsidR="007B7E5A" w:rsidRDefault="007B7E5A" w:rsidP="003360B4">
            <w:pPr>
              <w:bidi w:val="0"/>
              <w:spacing w:line="360" w:lineRule="auto"/>
              <w:rPr>
                <w:rFonts w:ascii="Verdana" w:hAnsi="Verdana"/>
              </w:rPr>
            </w:pPr>
          </w:p>
          <w:p w:rsidR="007B7E5A" w:rsidRDefault="007B7E5A" w:rsidP="004A70DB">
            <w:pPr>
              <w:bidi w:val="0"/>
              <w:spacing w:line="360" w:lineRule="auto"/>
              <w:rPr>
                <w:rFonts w:ascii="Verdana" w:hAnsi="Verdana"/>
              </w:rPr>
            </w:pPr>
            <w:r>
              <w:rPr>
                <w:rFonts w:ascii="Verdana" w:hAnsi="Verdana"/>
              </w:rPr>
              <w:t>___________________________</w:t>
            </w:r>
          </w:p>
          <w:p w:rsidR="007B7E5A" w:rsidRDefault="007B7E5A" w:rsidP="003360B4">
            <w:pPr>
              <w:bidi w:val="0"/>
              <w:spacing w:line="360" w:lineRule="auto"/>
              <w:rPr>
                <w:rFonts w:ascii="Verdana" w:hAnsi="Verdana"/>
              </w:rPr>
            </w:pPr>
          </w:p>
          <w:p w:rsidR="007B7E5A" w:rsidRDefault="007B7E5A" w:rsidP="003360B4">
            <w:pPr>
              <w:bidi w:val="0"/>
              <w:spacing w:line="360" w:lineRule="auto"/>
              <w:rPr>
                <w:rFonts w:ascii="Verdana" w:hAnsi="Verdana"/>
              </w:rPr>
            </w:pPr>
            <w:r>
              <w:rPr>
                <w:rFonts w:ascii="Verdana" w:hAnsi="Verdana"/>
              </w:rPr>
              <w:t>___________________________</w:t>
            </w:r>
          </w:p>
          <w:p w:rsidR="007B7E5A" w:rsidRPr="00966987" w:rsidRDefault="007B7E5A" w:rsidP="003360B4">
            <w:pPr>
              <w:bidi w:val="0"/>
              <w:spacing w:line="360" w:lineRule="auto"/>
              <w:rPr>
                <w:rFonts w:ascii="Verdana" w:hAnsi="Verdana"/>
              </w:rPr>
            </w:pPr>
          </w:p>
        </w:tc>
        <w:tc>
          <w:tcPr>
            <w:tcW w:w="4635" w:type="dxa"/>
            <w:gridSpan w:val="4"/>
          </w:tcPr>
          <w:p w:rsidR="007B7E5A" w:rsidRDefault="007B7E5A" w:rsidP="00C918BD">
            <w:pPr>
              <w:bidi w:val="0"/>
              <w:jc w:val="center"/>
            </w:pPr>
          </w:p>
          <w:p w:rsidR="007B7E5A" w:rsidRDefault="007B7E5A" w:rsidP="0030515C">
            <w:pPr>
              <w:bidi w:val="0"/>
              <w:jc w:val="center"/>
            </w:pPr>
            <w:r w:rsidRPr="0016500C">
              <w:rPr>
                <w:noProof/>
              </w:rPr>
              <w:pict>
                <v:shape id="Picture 13" o:spid="_x0000_i1037" type="#_x0000_t75" style="width:139.5pt;height:126pt;visibility:visible">
                  <v:imagedata r:id="rId23" o:title="" croptop="11651f" cropbottom="8123f" cropleft="13777f" cropright="9489f"/>
                </v:shape>
              </w:pict>
            </w:r>
          </w:p>
          <w:p w:rsidR="007B7E5A" w:rsidRDefault="007B7E5A" w:rsidP="009A3884">
            <w:pPr>
              <w:bidi w:val="0"/>
              <w:jc w:val="center"/>
              <w:rPr>
                <w:rFonts w:ascii="Verdana" w:hAnsi="Verdana"/>
                <w:spacing w:val="-10"/>
              </w:rPr>
            </w:pPr>
          </w:p>
          <w:p w:rsidR="007B7E5A" w:rsidRPr="00D07921" w:rsidRDefault="007B7E5A" w:rsidP="0030515C">
            <w:pPr>
              <w:bidi w:val="0"/>
              <w:jc w:val="center"/>
            </w:pPr>
            <w:r w:rsidRPr="00D07921">
              <w:rPr>
                <w:rFonts w:ascii="Verdana" w:hAnsi="Verdana"/>
                <w:spacing w:val="-10"/>
              </w:rPr>
              <w:t xml:space="preserve">Fig </w:t>
            </w:r>
            <w:r>
              <w:rPr>
                <w:rFonts w:ascii="Verdana" w:hAnsi="Verdana"/>
                <w:spacing w:val="-10"/>
              </w:rPr>
              <w:t>3</w:t>
            </w:r>
            <w:r w:rsidRPr="00D07921">
              <w:rPr>
                <w:rFonts w:ascii="Verdana" w:hAnsi="Verdana"/>
                <w:spacing w:val="-10"/>
              </w:rPr>
              <w:t>.4: Lego wheel and axle.</w:t>
            </w:r>
          </w:p>
        </w:tc>
      </w:tr>
      <w:tr w:rsidR="007B7E5A" w:rsidRPr="0015125C">
        <w:trPr>
          <w:trHeight w:val="83"/>
        </w:trPr>
        <w:tc>
          <w:tcPr>
            <w:tcW w:w="9243" w:type="dxa"/>
            <w:gridSpan w:val="5"/>
          </w:tcPr>
          <w:p w:rsidR="007B7E5A" w:rsidRDefault="007B7E5A" w:rsidP="00D07921">
            <w:pPr>
              <w:bidi w:val="0"/>
              <w:spacing w:line="360" w:lineRule="auto"/>
              <w:jc w:val="both"/>
              <w:rPr>
                <w:rFonts w:ascii="Verdana" w:hAnsi="Verdana" w:cs="Arial"/>
                <w:b/>
                <w:bCs/>
                <w:color w:val="FF0000"/>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left:0;text-align:left;margin-left:-.15pt;margin-top:11.05pt;width:454.95pt;height:125.6pt;z-index:251657728;mso-position-horizontal-relative:text;mso-position-vertical-relative:text" wrapcoords="3523 -129 2384 -129 285 1293 285 1940 -36 2846 -36 18884 783 20565 996 20565 996 21341 9394 22635 13807 22764 19963 27679 20070 27679 20319 27679 18504 22635 20568 20565 20782 20565 21600 18884 21636 3234 21529 2716 21280 1940 21315 1293 19180 -129 18042 -129 3523 -129" adj="20292,27800" fillcolor="#ff9" strokecolor="#f60">
                  <v:textbox style="mso-next-textbox:#_x0000_s1035">
                    <w:txbxContent>
                      <w:p w:rsidR="007B7E5A" w:rsidRPr="00E33BA4" w:rsidRDefault="007B7E5A" w:rsidP="004A70DB">
                        <w:pPr>
                          <w:tabs>
                            <w:tab w:val="right" w:pos="7440"/>
                            <w:tab w:val="right" w:pos="7800"/>
                          </w:tabs>
                          <w:ind w:right="360"/>
                          <w:jc w:val="right"/>
                        </w:pPr>
                        <w:r w:rsidRPr="0016500C">
                          <w:rPr>
                            <w:noProof/>
                          </w:rPr>
                          <w:pict>
                            <v:shape id="Picture 22" o:spid="_x0000_i1039" type="#_x0000_t75" style="width:960pt;height:18pt;visibility:visible">
                              <v:imagedata r:id="rId24" o:title="" croptop="11633f" cropbottom="5106f" cropright="46394f" chromakey="white"/>
                            </v:shape>
                          </w:pict>
                        </w:r>
                        <w:r w:rsidRPr="00D07921">
                          <w:rPr>
                            <w:rFonts w:ascii="Verdana" w:hAnsi="Verdana" w:cs="Arial"/>
                            <w:b/>
                            <w:bCs/>
                            <w:color w:val="FF0000"/>
                          </w:rPr>
                          <w:t xml:space="preserve"> </w:t>
                        </w:r>
                        <w:r w:rsidRPr="0077635E">
                          <w:rPr>
                            <w:rFonts w:ascii="Verdana" w:hAnsi="Verdana" w:cs="Arial"/>
                            <w:b/>
                            <w:bCs/>
                            <w:color w:val="FF0000"/>
                          </w:rPr>
                          <w:t>The mechanical advantage of this wheel and axle is 4:1 or 4 if the effort is applied to the axle.</w:t>
                        </w:r>
                        <w:r>
                          <w:rPr>
                            <w:rFonts w:ascii="Verdana" w:hAnsi="Verdana" w:cs="Arial"/>
                            <w:b/>
                            <w:bCs/>
                            <w:color w:val="FF0000"/>
                          </w:rPr>
                          <w:t xml:space="preserve"> </w:t>
                        </w:r>
                        <w:r w:rsidRPr="0077635E">
                          <w:rPr>
                            <w:rFonts w:ascii="Verdana" w:hAnsi="Verdana" w:cs="Arial"/>
                            <w:b/>
                            <w:bCs/>
                            <w:color w:val="FF0000"/>
                          </w:rPr>
                          <w:t>Meaning four times an increase in speed and distance, but at the same time a decrease in force</w:t>
                        </w:r>
                        <w:r>
                          <w:rPr>
                            <w:rFonts w:ascii="Verdana" w:hAnsi="Verdana" w:cs="Arial"/>
                            <w:b/>
                            <w:bCs/>
                            <w:color w:val="FF0000"/>
                          </w:rPr>
                          <w:t xml:space="preserve"> </w:t>
                        </w:r>
                        <w:r w:rsidRPr="0077635E">
                          <w:rPr>
                            <w:rFonts w:ascii="Verdana" w:hAnsi="Verdana" w:cs="Arial"/>
                            <w:b/>
                            <w:bCs/>
                            <w:color w:val="FF0000"/>
                          </w:rPr>
                          <w:t>by four times.</w:t>
                        </w:r>
                        <w:r>
                          <w:rPr>
                            <w:rFonts w:ascii="Verdana" w:hAnsi="Verdana" w:cs="Arial"/>
                            <w:b/>
                            <w:bCs/>
                            <w:color w:val="FF0000"/>
                          </w:rPr>
                          <w:t xml:space="preserve"> </w:t>
                        </w:r>
                        <w:r w:rsidRPr="0077635E">
                          <w:rPr>
                            <w:rFonts w:ascii="Verdana" w:hAnsi="Verdana" w:cs="Arial"/>
                            <w:b/>
                            <w:bCs/>
                            <w:color w:val="FF0000"/>
                          </w:rPr>
                          <w:t>If the effort is applied to the wheel the mechanical advantage is 1:4, meaning a four times</w:t>
                        </w:r>
                        <w:r>
                          <w:rPr>
                            <w:rFonts w:ascii="Verdana" w:hAnsi="Verdana" w:cs="Arial"/>
                            <w:b/>
                            <w:bCs/>
                            <w:color w:val="FF0000"/>
                          </w:rPr>
                          <w:t xml:space="preserve"> </w:t>
                        </w:r>
                        <w:r w:rsidRPr="0077635E">
                          <w:rPr>
                            <w:rFonts w:ascii="Verdana" w:hAnsi="Verdana" w:cs="Arial"/>
                            <w:b/>
                            <w:bCs/>
                            <w:color w:val="FF0000"/>
                          </w:rPr>
                          <w:t>decrease in speed and distance, but four times increase in force.</w:t>
                        </w:r>
                      </w:p>
                    </w:txbxContent>
                  </v:textbox>
                  <w10:wrap type="tight"/>
                </v:shape>
              </w:pict>
            </w:r>
          </w:p>
          <w:p w:rsidR="007B7E5A" w:rsidRPr="00F8365E" w:rsidRDefault="007B7E5A" w:rsidP="00DF75B9">
            <w:pPr>
              <w:bidi w:val="0"/>
              <w:spacing w:line="360" w:lineRule="auto"/>
              <w:jc w:val="both"/>
              <w:rPr>
                <w:rFonts w:ascii="Verdana" w:hAnsi="Verdana" w:cs="Arial"/>
                <w:b/>
                <w:bCs/>
                <w:color w:val="FF0000"/>
              </w:rPr>
            </w:pPr>
          </w:p>
        </w:tc>
      </w:tr>
      <w:tr w:rsidR="007B7E5A" w:rsidRPr="0015125C">
        <w:trPr>
          <w:trHeight w:val="5385"/>
        </w:trPr>
        <w:tc>
          <w:tcPr>
            <w:tcW w:w="4788" w:type="dxa"/>
            <w:gridSpan w:val="4"/>
            <w:vMerge w:val="restart"/>
          </w:tcPr>
          <w:p w:rsidR="007B7E5A" w:rsidRDefault="007B7E5A" w:rsidP="009A3884">
            <w:pPr>
              <w:bidi w:val="0"/>
              <w:spacing w:line="360" w:lineRule="auto"/>
              <w:jc w:val="both"/>
              <w:rPr>
                <w:rFonts w:ascii="Verdana" w:hAnsi="Verdana"/>
                <w:b/>
                <w:bCs/>
                <w:color w:val="333399"/>
                <w:spacing w:val="-4"/>
                <w:sz w:val="26"/>
                <w:szCs w:val="26"/>
              </w:rPr>
            </w:pPr>
            <w:r>
              <w:rPr>
                <w:rFonts w:ascii="Verdana" w:hAnsi="Verdana"/>
                <w:b/>
                <w:bCs/>
                <w:color w:val="333399"/>
                <w:spacing w:val="-4"/>
                <w:sz w:val="26"/>
                <w:szCs w:val="26"/>
              </w:rPr>
              <w:t>3.3</w:t>
            </w:r>
            <w:r w:rsidRPr="0015125C">
              <w:rPr>
                <w:rFonts w:ascii="Verdana" w:hAnsi="Verdana"/>
                <w:b/>
                <w:bCs/>
                <w:color w:val="333399"/>
                <w:spacing w:val="-4"/>
                <w:sz w:val="26"/>
                <w:szCs w:val="26"/>
              </w:rPr>
              <w:t xml:space="preserve">. </w:t>
            </w:r>
            <w:r>
              <w:rPr>
                <w:rFonts w:ascii="Verdana" w:hAnsi="Verdana"/>
                <w:b/>
                <w:bCs/>
                <w:color w:val="333399"/>
                <w:spacing w:val="-4"/>
                <w:sz w:val="26"/>
                <w:szCs w:val="26"/>
              </w:rPr>
              <w:t>Practical Tasks</w:t>
            </w:r>
          </w:p>
          <w:p w:rsidR="007B7E5A" w:rsidRPr="00561A6B" w:rsidRDefault="007B7E5A" w:rsidP="009A3884">
            <w:pPr>
              <w:autoSpaceDE w:val="0"/>
              <w:autoSpaceDN w:val="0"/>
              <w:bidi w:val="0"/>
              <w:adjustRightInd w:val="0"/>
              <w:spacing w:line="360" w:lineRule="auto"/>
              <w:jc w:val="both"/>
              <w:rPr>
                <w:rFonts w:ascii="Verdana" w:hAnsi="Verdana" w:cs="Arial"/>
                <w:b/>
                <w:bCs/>
              </w:rPr>
            </w:pPr>
            <w:r w:rsidRPr="00561A6B">
              <w:rPr>
                <w:rFonts w:ascii="Verdana" w:hAnsi="Verdana" w:cs="Arial"/>
                <w:b/>
                <w:bCs/>
              </w:rPr>
              <w:t>Task 1</w:t>
            </w:r>
          </w:p>
          <w:p w:rsidR="007B7E5A" w:rsidRPr="009A3884" w:rsidRDefault="007B7E5A" w:rsidP="00561A6B">
            <w:pPr>
              <w:autoSpaceDE w:val="0"/>
              <w:autoSpaceDN w:val="0"/>
              <w:bidi w:val="0"/>
              <w:adjustRightInd w:val="0"/>
              <w:spacing w:line="360" w:lineRule="auto"/>
              <w:jc w:val="both"/>
              <w:rPr>
                <w:rFonts w:ascii="Verdana" w:hAnsi="Verdana" w:cs="Arial"/>
              </w:rPr>
            </w:pPr>
            <w:r>
              <w:rPr>
                <w:rFonts w:ascii="Verdana" w:hAnsi="Verdana" w:cs="Arial"/>
              </w:rPr>
              <w:t xml:space="preserve">Refer to the building instructions booklet to build the first model of wheel and axle </w:t>
            </w:r>
            <w:r w:rsidRPr="009A3884">
              <w:rPr>
                <w:rFonts w:ascii="Verdana" w:hAnsi="Verdana" w:cs="Arial"/>
              </w:rPr>
              <w:t>B1</w:t>
            </w:r>
            <w:r>
              <w:rPr>
                <w:rFonts w:ascii="Verdana" w:hAnsi="Verdana" w:cs="Arial"/>
              </w:rPr>
              <w:t xml:space="preserve"> shown in Fig 3.5. </w:t>
            </w:r>
            <w:r w:rsidRPr="009A3884">
              <w:rPr>
                <w:rFonts w:ascii="Verdana" w:hAnsi="Verdana" w:cs="Arial"/>
              </w:rPr>
              <w:t>Push the model along the table in a straight line</w:t>
            </w:r>
            <w:r w:rsidRPr="009A3884">
              <w:rPr>
                <w:rFonts w:ascii="Verdana" w:hAnsi="Verdana" w:cs="Arial"/>
                <w:rtl/>
              </w:rPr>
              <w:t>.</w:t>
            </w:r>
            <w:r>
              <w:rPr>
                <w:rFonts w:ascii="Verdana" w:hAnsi="Verdana" w:cs="Arial"/>
              </w:rPr>
              <w:t xml:space="preserve"> </w:t>
            </w:r>
            <w:r w:rsidRPr="009A3884">
              <w:rPr>
                <w:rFonts w:ascii="Verdana" w:hAnsi="Verdana" w:cs="Arial"/>
              </w:rPr>
              <w:t>Then try driving it in a zigzag pattern with sharp turns</w:t>
            </w:r>
            <w:r w:rsidRPr="009A3884">
              <w:rPr>
                <w:rFonts w:ascii="Verdana" w:hAnsi="Verdana" w:cs="Arial"/>
                <w:rtl/>
              </w:rPr>
              <w:t>.</w:t>
            </w:r>
          </w:p>
          <w:p w:rsidR="007B7E5A" w:rsidRDefault="007B7E5A" w:rsidP="009A3884">
            <w:pPr>
              <w:autoSpaceDE w:val="0"/>
              <w:autoSpaceDN w:val="0"/>
              <w:bidi w:val="0"/>
              <w:adjustRightInd w:val="0"/>
              <w:spacing w:line="360" w:lineRule="auto"/>
              <w:jc w:val="both"/>
              <w:rPr>
                <w:rFonts w:ascii="Verdana" w:hAnsi="Verdana" w:cs="Arial"/>
              </w:rPr>
            </w:pPr>
            <w:r w:rsidRPr="009A3884">
              <w:rPr>
                <w:rFonts w:ascii="Verdana" w:hAnsi="Verdana" w:cs="Arial"/>
              </w:rPr>
              <w:t>Explain what happens and why</w:t>
            </w:r>
            <w:r>
              <w:rPr>
                <w:rFonts w:ascii="Verdana" w:hAnsi="Verdana" w:cs="Arial"/>
              </w:rPr>
              <w:t>?</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_____________________________</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_____________________________</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_____________________________</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_____________________________</w:t>
            </w:r>
          </w:p>
          <w:p w:rsidR="007B7E5A" w:rsidRDefault="007B7E5A" w:rsidP="00F078F2">
            <w:pPr>
              <w:autoSpaceDE w:val="0"/>
              <w:autoSpaceDN w:val="0"/>
              <w:bidi w:val="0"/>
              <w:adjustRightInd w:val="0"/>
              <w:spacing w:line="360" w:lineRule="auto"/>
              <w:jc w:val="both"/>
              <w:rPr>
                <w:rFonts w:ascii="Verdana" w:hAnsi="Verdana" w:cs="Arial"/>
              </w:rPr>
            </w:pPr>
            <w:r>
              <w:rPr>
                <w:rFonts w:ascii="Verdana" w:hAnsi="Verdana" w:cs="Arial"/>
              </w:rPr>
              <w:t>_____________________________</w:t>
            </w:r>
          </w:p>
          <w:p w:rsidR="007B7E5A" w:rsidRDefault="007B7E5A" w:rsidP="00D07921">
            <w:pPr>
              <w:autoSpaceDE w:val="0"/>
              <w:autoSpaceDN w:val="0"/>
              <w:bidi w:val="0"/>
              <w:adjustRightInd w:val="0"/>
              <w:spacing w:line="360" w:lineRule="auto"/>
              <w:jc w:val="both"/>
              <w:rPr>
                <w:rFonts w:ascii="Verdana" w:hAnsi="Verdana" w:cs="Arial"/>
              </w:rPr>
            </w:pPr>
            <w:r>
              <w:rPr>
                <w:rFonts w:ascii="Verdana" w:hAnsi="Verdana" w:cs="Arial"/>
              </w:rPr>
              <w:t>_____________________________</w:t>
            </w:r>
          </w:p>
          <w:p w:rsidR="007B7E5A" w:rsidRPr="0015125C" w:rsidRDefault="007B7E5A" w:rsidP="00561A6B">
            <w:pPr>
              <w:autoSpaceDE w:val="0"/>
              <w:autoSpaceDN w:val="0"/>
              <w:bidi w:val="0"/>
              <w:adjustRightInd w:val="0"/>
              <w:spacing w:line="360" w:lineRule="auto"/>
              <w:jc w:val="both"/>
              <w:rPr>
                <w:rFonts w:ascii="Verdana" w:hAnsi="Verdana" w:cs="Arial"/>
              </w:rPr>
            </w:pPr>
            <w:r>
              <w:rPr>
                <w:rFonts w:ascii="Verdana" w:hAnsi="Verdana" w:cs="Arial"/>
              </w:rPr>
              <w:t>_____________________________</w:t>
            </w:r>
          </w:p>
        </w:tc>
        <w:tc>
          <w:tcPr>
            <w:tcW w:w="4455" w:type="dxa"/>
          </w:tcPr>
          <w:p w:rsidR="007B7E5A" w:rsidRDefault="007B7E5A" w:rsidP="0015125C">
            <w:pPr>
              <w:bidi w:val="0"/>
              <w:rPr>
                <w:rFonts w:ascii="Verdana" w:hAnsi="Verdana" w:cs="Arial"/>
              </w:rPr>
            </w:pPr>
          </w:p>
          <w:p w:rsidR="007B7E5A" w:rsidRDefault="007B7E5A" w:rsidP="00A32A85">
            <w:pPr>
              <w:bidi w:val="0"/>
              <w:jc w:val="center"/>
              <w:rPr>
                <w:rFonts w:ascii="Verdana" w:hAnsi="Verdana" w:cs="Arial"/>
              </w:rPr>
            </w:pPr>
            <w:r w:rsidRPr="00586B6A">
              <w:rPr>
                <w:rFonts w:ascii="Verdana" w:hAnsi="Verdana" w:cs="Arial"/>
                <w:noProof/>
              </w:rPr>
              <w:pict>
                <v:shape id="Picture 14" o:spid="_x0000_i1040" type="#_x0000_t75" style="width:202.5pt;height:180.75pt;visibility:visible">
                  <v:imagedata r:id="rId25" o:title="" croptop="7526f" cropbottom="9865f" cropleft="6774f" cropright="10154f"/>
                </v:shape>
              </w:pict>
            </w:r>
          </w:p>
          <w:p w:rsidR="007B7E5A" w:rsidRPr="0015125C" w:rsidRDefault="007B7E5A" w:rsidP="009A3884">
            <w:pPr>
              <w:bidi w:val="0"/>
              <w:spacing w:line="360" w:lineRule="auto"/>
              <w:rPr>
                <w:rFonts w:ascii="Verdana" w:hAnsi="Verdana" w:cs="Arial"/>
              </w:rPr>
            </w:pPr>
            <w:r>
              <w:rPr>
                <w:rFonts w:ascii="Verdana" w:hAnsi="Verdana" w:cs="Arial"/>
              </w:rPr>
              <w:t>Fig 3.5: Lego wheel and axle model B1.</w:t>
            </w:r>
            <w:r>
              <w:t xml:space="preserve"> </w:t>
            </w:r>
          </w:p>
        </w:tc>
      </w:tr>
      <w:tr w:rsidR="007B7E5A" w:rsidRPr="0015125C">
        <w:trPr>
          <w:trHeight w:val="1635"/>
        </w:trPr>
        <w:tc>
          <w:tcPr>
            <w:tcW w:w="4788" w:type="dxa"/>
            <w:gridSpan w:val="4"/>
            <w:vMerge/>
          </w:tcPr>
          <w:p w:rsidR="007B7E5A" w:rsidRDefault="007B7E5A" w:rsidP="009A3884">
            <w:pPr>
              <w:bidi w:val="0"/>
              <w:spacing w:line="360" w:lineRule="auto"/>
              <w:jc w:val="both"/>
              <w:rPr>
                <w:rFonts w:ascii="Verdana" w:hAnsi="Verdana"/>
                <w:b/>
                <w:bCs/>
                <w:color w:val="333399"/>
                <w:spacing w:val="-4"/>
                <w:sz w:val="26"/>
                <w:szCs w:val="26"/>
              </w:rPr>
            </w:pPr>
          </w:p>
        </w:tc>
        <w:tc>
          <w:tcPr>
            <w:tcW w:w="4455" w:type="dxa"/>
            <w:vMerge w:val="restart"/>
          </w:tcPr>
          <w:p w:rsidR="007B7E5A" w:rsidRDefault="007B7E5A" w:rsidP="009A3884">
            <w:pPr>
              <w:bidi w:val="0"/>
              <w:ind w:left="-108"/>
              <w:jc w:val="center"/>
              <w:rPr>
                <w:rFonts w:ascii="Verdana" w:hAnsi="Verdana" w:cs="Arial"/>
              </w:rPr>
            </w:pPr>
            <w:r w:rsidRPr="00586B6A">
              <w:rPr>
                <w:rFonts w:ascii="Verdana" w:hAnsi="Verdana" w:cs="Arial"/>
                <w:noProof/>
              </w:rPr>
              <w:pict>
                <v:shape id="Picture 15" o:spid="_x0000_i1041" type="#_x0000_t75" style="width:202.5pt;height:186pt;visibility:visible">
                  <v:imagedata r:id="rId26" o:title="" croptop="8072f" cropbottom="4425f" cropleft="4082f" cropright="8536f"/>
                </v:shape>
              </w:pict>
            </w:r>
          </w:p>
          <w:p w:rsidR="007B7E5A" w:rsidRDefault="007B7E5A" w:rsidP="009A3884">
            <w:pPr>
              <w:bidi w:val="0"/>
              <w:ind w:left="-108"/>
              <w:rPr>
                <w:rFonts w:ascii="Verdana" w:hAnsi="Verdana" w:cs="Arial"/>
              </w:rPr>
            </w:pPr>
          </w:p>
          <w:p w:rsidR="007B7E5A" w:rsidRDefault="007B7E5A" w:rsidP="00A32A85">
            <w:pPr>
              <w:bidi w:val="0"/>
              <w:ind w:left="-108"/>
              <w:rPr>
                <w:rFonts w:ascii="Verdana" w:hAnsi="Verdana" w:cs="Arial"/>
              </w:rPr>
            </w:pPr>
            <w:r>
              <w:rPr>
                <w:rFonts w:ascii="Verdana" w:hAnsi="Verdana" w:cs="Arial"/>
              </w:rPr>
              <w:t>Fig 3.6: Lego wheel and axle model B2.</w:t>
            </w:r>
            <w:r>
              <w:rPr>
                <w:noProof/>
              </w:rPr>
            </w:r>
            <w:r w:rsidRPr="009B0AAC">
              <w:rPr>
                <w:rFonts w:ascii="Verdana" w:hAnsi="Verdana" w:cs="Arial"/>
              </w:rPr>
              <w:pict>
                <v:group id="_x0000_s1036" editas="canvas" style="width:3in;height:153pt;mso-position-horizontal-relative:char;mso-position-vertical-relative:line" coordorigin="2290,10926" coordsize="7513,5246">
                  <o:lock v:ext="edit" aspectratio="t"/>
                  <v:shape id="_x0000_s1037" type="#_x0000_t75" style="position:absolute;left:2290;top:10926;width:7513;height:5246" o:preferrelative="f">
                    <v:fill o:detectmouseclick="t"/>
                    <v:path o:extrusionok="t" o:connecttype="none"/>
                    <o:lock v:ext="edit" text="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8" type="#_x0000_t106" style="position:absolute;left:2916;top:10926;width:6574;height:5246" adj="21880,21071" fillcolor="#cff">
                    <v:textbox style="mso-next-textbox:#_x0000_s1038">
                      <w:txbxContent>
                        <w:p w:rsidR="007B7E5A" w:rsidRDefault="007B7E5A" w:rsidP="00782B42">
                          <w:pPr>
                            <w:shd w:val="clear" w:color="auto" w:fill="CCFFFF"/>
                            <w:jc w:val="center"/>
                          </w:pPr>
                          <w:r w:rsidRPr="0016500C">
                            <w:rPr>
                              <w:noProof/>
                            </w:rPr>
                            <w:pict>
                              <v:shape id="Picture 21" o:spid="_x0000_i1043" type="#_x0000_t75" style="width:86.25pt;height:48pt;visibility:visible">
                                <v:imagedata r:id="rId27" o:title="" croptop="12184f" cropbottom="32397f" cropright="53228f" chromakey="white"/>
                              </v:shape>
                            </w:pict>
                          </w:r>
                        </w:p>
                        <w:p w:rsidR="007B7E5A" w:rsidRDefault="007B7E5A" w:rsidP="00782B42">
                          <w:pPr>
                            <w:shd w:val="clear" w:color="auto" w:fill="CCFFFF"/>
                            <w:jc w:val="center"/>
                          </w:pPr>
                          <w:r w:rsidRPr="00782B42">
                            <w:rPr>
                              <w:rFonts w:ascii="Arial" w:hAnsi="Arial" w:cs="Arial"/>
                              <w:color w:val="FF0000"/>
                            </w:rPr>
                            <w:t>Do you think the car wheels would have spilt our fixed axle</w:t>
                          </w:r>
                          <w:r>
                            <w:rPr>
                              <w:rFonts w:ascii="Arial" w:hAnsi="Arial" w:cs="Arial"/>
                              <w:color w:val="FF0000"/>
                            </w:rPr>
                            <w:t>s</w:t>
                          </w:r>
                          <w:r w:rsidRPr="00782B42">
                            <w:rPr>
                              <w:rFonts w:ascii="Arial" w:hAnsi="Arial" w:cs="Arial"/>
                              <w:color w:val="FF0000"/>
                            </w:rPr>
                            <w:t>?</w:t>
                          </w:r>
                          <w:r w:rsidRPr="00782B42">
                            <w:t xml:space="preserve"> </w:t>
                          </w:r>
                        </w:p>
                      </w:txbxContent>
                    </v:textbox>
                  </v:shape>
                  <w10:anchorlock/>
                </v:group>
              </w:pict>
            </w:r>
          </w:p>
        </w:tc>
      </w:tr>
      <w:tr w:rsidR="007B7E5A" w:rsidRPr="0015125C">
        <w:trPr>
          <w:trHeight w:val="83"/>
        </w:trPr>
        <w:tc>
          <w:tcPr>
            <w:tcW w:w="4788" w:type="dxa"/>
            <w:gridSpan w:val="4"/>
          </w:tcPr>
          <w:p w:rsidR="007B7E5A" w:rsidRPr="00561A6B" w:rsidRDefault="007B7E5A" w:rsidP="00467572">
            <w:pPr>
              <w:autoSpaceDE w:val="0"/>
              <w:autoSpaceDN w:val="0"/>
              <w:bidi w:val="0"/>
              <w:adjustRightInd w:val="0"/>
              <w:spacing w:line="360" w:lineRule="auto"/>
              <w:jc w:val="both"/>
              <w:rPr>
                <w:rFonts w:ascii="Verdana" w:hAnsi="Verdana" w:cs="Arial"/>
                <w:b/>
                <w:bCs/>
              </w:rPr>
            </w:pPr>
            <w:r w:rsidRPr="00561A6B">
              <w:rPr>
                <w:rFonts w:ascii="Verdana" w:hAnsi="Verdana" w:cs="Arial"/>
                <w:b/>
                <w:bCs/>
              </w:rPr>
              <w:t>Task 2</w:t>
            </w:r>
          </w:p>
          <w:p w:rsidR="007B7E5A" w:rsidRDefault="007B7E5A" w:rsidP="00561A6B">
            <w:pPr>
              <w:autoSpaceDE w:val="0"/>
              <w:autoSpaceDN w:val="0"/>
              <w:bidi w:val="0"/>
              <w:adjustRightInd w:val="0"/>
              <w:spacing w:line="360" w:lineRule="auto"/>
              <w:jc w:val="both"/>
              <w:rPr>
                <w:rFonts w:ascii="Verdana" w:hAnsi="Verdana" w:cs="Arial"/>
              </w:rPr>
            </w:pPr>
            <w:r w:rsidRPr="009A3884">
              <w:rPr>
                <w:rFonts w:ascii="Verdana" w:hAnsi="Verdana" w:cs="Arial"/>
              </w:rPr>
              <w:t xml:space="preserve">Build </w:t>
            </w:r>
            <w:r>
              <w:rPr>
                <w:rFonts w:ascii="Verdana" w:hAnsi="Verdana" w:cs="Arial"/>
              </w:rPr>
              <w:t xml:space="preserve">the next model </w:t>
            </w:r>
            <w:r w:rsidRPr="009A3884">
              <w:rPr>
                <w:rFonts w:ascii="Verdana" w:hAnsi="Verdana" w:cs="Arial"/>
              </w:rPr>
              <w:t>B2</w:t>
            </w:r>
            <w:r>
              <w:rPr>
                <w:rFonts w:ascii="Verdana" w:hAnsi="Verdana" w:cs="Arial"/>
              </w:rPr>
              <w:t>.</w:t>
            </w:r>
            <w:r w:rsidRPr="009A3884">
              <w:rPr>
                <w:rFonts w:ascii="Verdana" w:hAnsi="Verdana" w:cs="Arial"/>
              </w:rPr>
              <w:t xml:space="preserve"> Push the model along the table in a straight line</w:t>
            </w:r>
            <w:r w:rsidRPr="009A3884">
              <w:rPr>
                <w:rFonts w:ascii="Verdana" w:hAnsi="Verdana" w:cs="Arial"/>
                <w:rtl/>
              </w:rPr>
              <w:t>.</w:t>
            </w:r>
            <w:r>
              <w:rPr>
                <w:rFonts w:ascii="Verdana" w:hAnsi="Verdana" w:cs="Arial"/>
              </w:rPr>
              <w:t xml:space="preserve"> </w:t>
            </w:r>
            <w:r w:rsidRPr="009A3884">
              <w:rPr>
                <w:rFonts w:ascii="Verdana" w:hAnsi="Verdana" w:cs="Arial"/>
              </w:rPr>
              <w:t>Then try driving it in a zigzag pattern with sharp turns</w:t>
            </w:r>
            <w:r w:rsidRPr="009A3884">
              <w:rPr>
                <w:rFonts w:ascii="Verdana" w:hAnsi="Verdana" w:cs="Arial"/>
                <w:rtl/>
              </w:rPr>
              <w:t>.</w:t>
            </w:r>
          </w:p>
          <w:p w:rsidR="007B7E5A" w:rsidRDefault="007B7E5A" w:rsidP="00DA6A02">
            <w:pPr>
              <w:autoSpaceDE w:val="0"/>
              <w:autoSpaceDN w:val="0"/>
              <w:bidi w:val="0"/>
              <w:adjustRightInd w:val="0"/>
              <w:spacing w:line="360" w:lineRule="auto"/>
              <w:jc w:val="both"/>
              <w:rPr>
                <w:rFonts w:ascii="Verdana" w:hAnsi="Verdana" w:cs="Arial"/>
              </w:rPr>
            </w:pPr>
            <w:r w:rsidRPr="009A3884">
              <w:rPr>
                <w:rFonts w:ascii="Verdana" w:hAnsi="Verdana" w:cs="Arial"/>
              </w:rPr>
              <w:t>Explain what happens and why</w:t>
            </w:r>
            <w:r>
              <w:rPr>
                <w:rFonts w:ascii="Verdana" w:hAnsi="Verdana" w:cs="Arial"/>
              </w:rPr>
              <w:t>.</w:t>
            </w:r>
            <w:r w:rsidRPr="009A3884">
              <w:rPr>
                <w:rFonts w:ascii="Verdana" w:hAnsi="Verdana" w:cs="Arial"/>
              </w:rPr>
              <w:t xml:space="preserve"> Compare with the model</w:t>
            </w:r>
            <w:r>
              <w:rPr>
                <w:rFonts w:ascii="Verdana" w:hAnsi="Verdana" w:cs="Arial"/>
              </w:rPr>
              <w:t xml:space="preserve"> </w:t>
            </w:r>
            <w:r w:rsidRPr="009A3884">
              <w:rPr>
                <w:rFonts w:ascii="Verdana" w:hAnsi="Verdana" w:cs="Arial"/>
              </w:rPr>
              <w:t>above.</w:t>
            </w:r>
            <w:r>
              <w:rPr>
                <w:rFonts w:ascii="Verdana" w:hAnsi="Verdana" w:cs="Arial"/>
              </w:rPr>
              <w:t xml:space="preserve"> ____________________________</w:t>
            </w:r>
          </w:p>
          <w:p w:rsidR="007B7E5A" w:rsidRDefault="007B7E5A" w:rsidP="00A649D7">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D07921">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D07921">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Pr="0015125C" w:rsidRDefault="007B7E5A" w:rsidP="00DA6A02">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tc>
        <w:tc>
          <w:tcPr>
            <w:tcW w:w="4455" w:type="dxa"/>
            <w:vMerge/>
          </w:tcPr>
          <w:p w:rsidR="007B7E5A" w:rsidRPr="0015125C" w:rsidRDefault="007B7E5A" w:rsidP="00A32A85">
            <w:pPr>
              <w:bidi w:val="0"/>
              <w:ind w:left="-108"/>
              <w:rPr>
                <w:rFonts w:ascii="Verdana" w:hAnsi="Verdana"/>
              </w:rPr>
            </w:pPr>
          </w:p>
        </w:tc>
      </w:tr>
      <w:tr w:rsidR="007B7E5A" w:rsidRPr="0015125C">
        <w:trPr>
          <w:trHeight w:val="7380"/>
        </w:trPr>
        <w:tc>
          <w:tcPr>
            <w:tcW w:w="4788" w:type="dxa"/>
            <w:gridSpan w:val="4"/>
          </w:tcPr>
          <w:p w:rsidR="007B7E5A" w:rsidRPr="00561A6B" w:rsidRDefault="007B7E5A" w:rsidP="00DF75B9">
            <w:pPr>
              <w:autoSpaceDE w:val="0"/>
              <w:autoSpaceDN w:val="0"/>
              <w:bidi w:val="0"/>
              <w:adjustRightInd w:val="0"/>
              <w:spacing w:line="360" w:lineRule="auto"/>
              <w:jc w:val="both"/>
              <w:rPr>
                <w:rFonts w:ascii="Verdana" w:hAnsi="Verdana" w:cs="Arial"/>
                <w:b/>
                <w:bCs/>
              </w:rPr>
            </w:pPr>
            <w:r w:rsidRPr="00561A6B">
              <w:rPr>
                <w:rFonts w:ascii="Verdana" w:hAnsi="Verdana" w:cs="Arial"/>
                <w:b/>
                <w:bCs/>
              </w:rPr>
              <w:t>Task 3</w:t>
            </w:r>
          </w:p>
          <w:p w:rsidR="007B7E5A" w:rsidRPr="00A649D7" w:rsidRDefault="007B7E5A" w:rsidP="00561A6B">
            <w:pPr>
              <w:autoSpaceDE w:val="0"/>
              <w:autoSpaceDN w:val="0"/>
              <w:bidi w:val="0"/>
              <w:adjustRightInd w:val="0"/>
              <w:spacing w:line="360" w:lineRule="auto"/>
              <w:jc w:val="both"/>
              <w:rPr>
                <w:rFonts w:ascii="Verdana" w:hAnsi="Verdana" w:cs="Arial"/>
              </w:rPr>
            </w:pPr>
            <w:r w:rsidRPr="00A649D7">
              <w:rPr>
                <w:rFonts w:ascii="Verdana" w:hAnsi="Verdana" w:cs="Arial"/>
              </w:rPr>
              <w:t xml:space="preserve">Build </w:t>
            </w:r>
            <w:r>
              <w:rPr>
                <w:rFonts w:ascii="Verdana" w:hAnsi="Verdana" w:cs="Arial"/>
              </w:rPr>
              <w:t xml:space="preserve">the next model </w:t>
            </w:r>
            <w:r w:rsidRPr="00A649D7">
              <w:rPr>
                <w:rFonts w:ascii="Verdana" w:hAnsi="Verdana" w:cs="Arial"/>
              </w:rPr>
              <w:t>B3</w:t>
            </w:r>
            <w:r>
              <w:rPr>
                <w:rFonts w:ascii="Verdana" w:hAnsi="Verdana" w:cs="Arial"/>
              </w:rPr>
              <w:t>.</w:t>
            </w:r>
            <w:r w:rsidRPr="00A649D7">
              <w:rPr>
                <w:rFonts w:ascii="Verdana" w:hAnsi="Verdana" w:cs="Arial"/>
              </w:rPr>
              <w:t xml:space="preserve"> Push the model along the table in a straight line</w:t>
            </w:r>
            <w:r w:rsidRPr="00A649D7">
              <w:rPr>
                <w:rFonts w:ascii="Verdana" w:hAnsi="Verdana" w:cs="Arial"/>
                <w:rtl/>
              </w:rPr>
              <w:t>.</w:t>
            </w:r>
            <w:r w:rsidRPr="00A649D7">
              <w:rPr>
                <w:rFonts w:ascii="Verdana" w:hAnsi="Verdana" w:cs="Arial"/>
              </w:rPr>
              <w:t>Then try driving it in a zigzag pattern with sharp turns</w:t>
            </w:r>
            <w:r w:rsidRPr="00A649D7">
              <w:rPr>
                <w:rFonts w:ascii="Verdana" w:hAnsi="Verdana" w:cs="Arial"/>
                <w:rtl/>
              </w:rPr>
              <w:t>.</w:t>
            </w:r>
          </w:p>
          <w:p w:rsidR="007B7E5A" w:rsidRDefault="007B7E5A" w:rsidP="00DA6A02">
            <w:pPr>
              <w:autoSpaceDE w:val="0"/>
              <w:autoSpaceDN w:val="0"/>
              <w:bidi w:val="0"/>
              <w:adjustRightInd w:val="0"/>
              <w:spacing w:line="360" w:lineRule="auto"/>
              <w:jc w:val="both"/>
              <w:rPr>
                <w:rFonts w:ascii="Verdana" w:hAnsi="Verdana" w:cs="Arial"/>
              </w:rPr>
            </w:pPr>
            <w:r w:rsidRPr="00A649D7">
              <w:rPr>
                <w:rFonts w:ascii="Verdana" w:hAnsi="Verdana" w:cs="Arial"/>
              </w:rPr>
              <w:t>Explain what happens and why</w:t>
            </w:r>
            <w:r>
              <w:rPr>
                <w:rFonts w:ascii="Verdana" w:hAnsi="Verdana" w:cs="Arial"/>
              </w:rPr>
              <w:t>. C</w:t>
            </w:r>
            <w:r w:rsidRPr="00A649D7">
              <w:rPr>
                <w:rFonts w:ascii="Verdana" w:hAnsi="Verdana" w:cs="Arial"/>
              </w:rPr>
              <w:t>ompare with the models</w:t>
            </w:r>
            <w:r>
              <w:rPr>
                <w:rFonts w:ascii="Verdana" w:hAnsi="Verdana" w:cs="Arial"/>
              </w:rPr>
              <w:t xml:space="preserve"> B1 and B2</w:t>
            </w:r>
          </w:p>
          <w:p w:rsidR="007B7E5A" w:rsidRDefault="007B7E5A" w:rsidP="00A649D7">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8856E4">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D07921">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D07921">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D07921">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D07921">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Pr="00561A6B" w:rsidRDefault="007B7E5A" w:rsidP="00561A6B">
            <w:pPr>
              <w:autoSpaceDE w:val="0"/>
              <w:autoSpaceDN w:val="0"/>
              <w:bidi w:val="0"/>
              <w:adjustRightInd w:val="0"/>
              <w:spacing w:line="360" w:lineRule="auto"/>
              <w:jc w:val="both"/>
              <w:rPr>
                <w:rFonts w:ascii="Verdana" w:hAnsi="Verdana" w:cs="Arial"/>
              </w:rPr>
            </w:pPr>
          </w:p>
        </w:tc>
        <w:tc>
          <w:tcPr>
            <w:tcW w:w="4455" w:type="dxa"/>
          </w:tcPr>
          <w:p w:rsidR="007B7E5A" w:rsidRDefault="007B7E5A" w:rsidP="0015125C">
            <w:pPr>
              <w:bidi w:val="0"/>
              <w:jc w:val="both"/>
            </w:pPr>
          </w:p>
          <w:p w:rsidR="007B7E5A" w:rsidRDefault="007B7E5A" w:rsidP="00F078F2">
            <w:pPr>
              <w:bidi w:val="0"/>
              <w:jc w:val="center"/>
              <w:rPr>
                <w:rFonts w:ascii="Verdana" w:hAnsi="Verdana" w:cs="Arial"/>
              </w:rPr>
            </w:pPr>
            <w:r w:rsidRPr="00586B6A">
              <w:rPr>
                <w:rFonts w:ascii="Verdana" w:hAnsi="Verdana" w:cs="Arial"/>
                <w:noProof/>
              </w:rPr>
              <w:pict>
                <v:shape id="Picture 17" o:spid="_x0000_i1045" type="#_x0000_t75" style="width:202.5pt;height:171pt;visibility:visible">
                  <v:imagedata r:id="rId28" o:title=""/>
                </v:shape>
              </w:pict>
            </w:r>
          </w:p>
          <w:p w:rsidR="007B7E5A" w:rsidRPr="00A36B8F" w:rsidRDefault="007B7E5A" w:rsidP="00A649D7">
            <w:pPr>
              <w:bidi w:val="0"/>
            </w:pPr>
            <w:r>
              <w:rPr>
                <w:rFonts w:ascii="Verdana" w:hAnsi="Verdana" w:cs="Arial"/>
              </w:rPr>
              <w:t>Fig 3.7: Lego wheel and axle model B3.</w:t>
            </w:r>
          </w:p>
        </w:tc>
      </w:tr>
      <w:tr w:rsidR="007B7E5A" w:rsidRPr="0015125C">
        <w:trPr>
          <w:trHeight w:val="83"/>
        </w:trPr>
        <w:tc>
          <w:tcPr>
            <w:tcW w:w="4788" w:type="dxa"/>
            <w:gridSpan w:val="4"/>
          </w:tcPr>
          <w:p w:rsidR="007B7E5A" w:rsidRDefault="007B7E5A" w:rsidP="00DF75B9">
            <w:pPr>
              <w:autoSpaceDE w:val="0"/>
              <w:autoSpaceDN w:val="0"/>
              <w:bidi w:val="0"/>
              <w:adjustRightInd w:val="0"/>
              <w:spacing w:line="360" w:lineRule="auto"/>
              <w:jc w:val="both"/>
              <w:rPr>
                <w:rFonts w:ascii="Verdana" w:hAnsi="Verdana" w:cs="Arial"/>
              </w:rPr>
            </w:pPr>
          </w:p>
        </w:tc>
        <w:tc>
          <w:tcPr>
            <w:tcW w:w="4455" w:type="dxa"/>
          </w:tcPr>
          <w:p w:rsidR="007B7E5A" w:rsidRPr="008856E4" w:rsidRDefault="007B7E5A" w:rsidP="00A32A85">
            <w:pPr>
              <w:bidi w:val="0"/>
            </w:pPr>
          </w:p>
        </w:tc>
      </w:tr>
    </w:tbl>
    <w:p w:rsidR="007B7E5A" w:rsidRDefault="007B7E5A">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p w:rsidR="007B7E5A" w:rsidRDefault="007B7E5A" w:rsidP="00B5477C">
      <w:pPr>
        <w:bidi w:val="0"/>
      </w:pPr>
    </w:p>
    <w:tbl>
      <w:tblPr>
        <w:tblW w:w="9243" w:type="dxa"/>
        <w:tblInd w:w="-106" w:type="dxa"/>
        <w:tblLayout w:type="fixed"/>
        <w:tblLook w:val="01E0"/>
      </w:tblPr>
      <w:tblGrid>
        <w:gridCol w:w="4608"/>
        <w:gridCol w:w="4635"/>
      </w:tblGrid>
      <w:tr w:rsidR="007B7E5A" w:rsidRPr="004B082F">
        <w:trPr>
          <w:trHeight w:val="83"/>
        </w:trPr>
        <w:tc>
          <w:tcPr>
            <w:tcW w:w="9243" w:type="dxa"/>
            <w:gridSpan w:val="2"/>
          </w:tcPr>
          <w:p w:rsidR="007B7E5A" w:rsidRDefault="007B7E5A" w:rsidP="00E6503E">
            <w:pPr>
              <w:autoSpaceDE w:val="0"/>
              <w:autoSpaceDN w:val="0"/>
              <w:bidi w:val="0"/>
              <w:adjustRightInd w:val="0"/>
              <w:jc w:val="center"/>
              <w:rPr>
                <w:rFonts w:ascii="Verdana" w:hAnsi="Verdana"/>
                <w:b/>
                <w:bCs/>
                <w:color w:val="333399"/>
                <w:spacing w:val="-4"/>
                <w:sz w:val="26"/>
                <w:szCs w:val="26"/>
              </w:rPr>
            </w:pPr>
            <w:r>
              <w:rPr>
                <w:rFonts w:ascii="Verdana" w:hAnsi="Verdana"/>
                <w:b/>
                <w:bCs/>
                <w:color w:val="333399"/>
                <w:spacing w:val="-4"/>
                <w:sz w:val="26"/>
                <w:szCs w:val="26"/>
              </w:rPr>
              <w:t>Worksheet 1</w:t>
            </w:r>
          </w:p>
          <w:p w:rsidR="007B7E5A" w:rsidRDefault="007B7E5A" w:rsidP="00E6503E">
            <w:pPr>
              <w:autoSpaceDE w:val="0"/>
              <w:autoSpaceDN w:val="0"/>
              <w:bidi w:val="0"/>
              <w:adjustRightInd w:val="0"/>
              <w:jc w:val="center"/>
              <w:rPr>
                <w:rFonts w:ascii="Verdana" w:hAnsi="Verdana" w:cs="Arial"/>
                <w:b/>
                <w:bCs/>
              </w:rPr>
            </w:pPr>
          </w:p>
          <w:p w:rsidR="007B7E5A" w:rsidRPr="004B082F" w:rsidRDefault="007B7E5A" w:rsidP="00B5477C">
            <w:pPr>
              <w:numPr>
                <w:ilvl w:val="0"/>
                <w:numId w:val="30"/>
              </w:numPr>
              <w:autoSpaceDE w:val="0"/>
              <w:autoSpaceDN w:val="0"/>
              <w:bidi w:val="0"/>
              <w:adjustRightInd w:val="0"/>
              <w:rPr>
                <w:rFonts w:ascii="Verdana" w:hAnsi="Verdana" w:cs="Arial"/>
                <w:b/>
                <w:bCs/>
              </w:rPr>
            </w:pPr>
            <w:r w:rsidRPr="004B082F">
              <w:rPr>
                <w:rFonts w:ascii="Verdana" w:hAnsi="Verdana" w:cs="Arial"/>
                <w:b/>
                <w:bCs/>
              </w:rPr>
              <w:t xml:space="preserve">Find the following words: </w:t>
            </w:r>
          </w:p>
          <w:p w:rsidR="007B7E5A" w:rsidRPr="004B082F" w:rsidRDefault="007B7E5A" w:rsidP="00183B40">
            <w:pPr>
              <w:autoSpaceDE w:val="0"/>
              <w:autoSpaceDN w:val="0"/>
              <w:bidi w:val="0"/>
              <w:adjustRightInd w:val="0"/>
              <w:rPr>
                <w:rFonts w:ascii="Verdana" w:hAnsi="Verdana" w:cs="Arial"/>
                <w:b/>
                <w:bCs/>
              </w:rPr>
            </w:pPr>
          </w:p>
          <w:p w:rsidR="007B7E5A" w:rsidRPr="004B082F" w:rsidRDefault="007B7E5A" w:rsidP="00183B40">
            <w:pPr>
              <w:autoSpaceDE w:val="0"/>
              <w:autoSpaceDN w:val="0"/>
              <w:bidi w:val="0"/>
              <w:adjustRightInd w:val="0"/>
              <w:rPr>
                <w:rFonts w:ascii="Verdana" w:hAnsi="Verdana" w:cs="Arial"/>
                <w:b/>
                <w:bCs/>
              </w:rPr>
            </w:pPr>
          </w:p>
          <w:p w:rsidR="007B7E5A" w:rsidRPr="004B082F" w:rsidRDefault="007B7E5A" w:rsidP="00183B40">
            <w:pPr>
              <w:autoSpaceDE w:val="0"/>
              <w:autoSpaceDN w:val="0"/>
              <w:bidi w:val="0"/>
              <w:adjustRightInd w:val="0"/>
              <w:spacing w:line="360" w:lineRule="auto"/>
              <w:jc w:val="center"/>
              <w:rPr>
                <w:rFonts w:ascii="Verdana" w:hAnsi="Verdana" w:cs="Arial"/>
                <w:b/>
                <w:bCs/>
              </w:rPr>
            </w:pPr>
            <w:r w:rsidRPr="004B082F">
              <w:rPr>
                <w:rFonts w:ascii="Verdana" w:hAnsi="Verdana" w:cs="Arial"/>
                <w:b/>
                <w:bCs/>
              </w:rPr>
              <w:t>Advantage</w:t>
            </w:r>
            <w:r w:rsidRPr="004B082F">
              <w:rPr>
                <w:rFonts w:ascii="Verdana" w:hAnsi="Verdana" w:cs="Arial"/>
                <w:b/>
                <w:bCs/>
                <w:rtl/>
              </w:rPr>
              <w:t xml:space="preserve">  </w:t>
            </w:r>
            <w:r w:rsidRPr="004B082F">
              <w:rPr>
                <w:rFonts w:ascii="Verdana" w:hAnsi="Verdana" w:cs="Arial"/>
                <w:b/>
                <w:bCs/>
              </w:rPr>
              <w:tab/>
              <w:t>Axle</w:t>
            </w:r>
            <w:r w:rsidRPr="004B082F">
              <w:rPr>
                <w:rFonts w:ascii="Verdana" w:hAnsi="Verdana" w:cs="Arial"/>
                <w:b/>
                <w:bCs/>
                <w:rtl/>
              </w:rPr>
              <w:t xml:space="preserve">  </w:t>
            </w:r>
            <w:r w:rsidRPr="004B082F">
              <w:rPr>
                <w:rFonts w:ascii="Verdana" w:hAnsi="Verdana" w:cs="Arial"/>
                <w:b/>
                <w:bCs/>
              </w:rPr>
              <w:tab/>
              <w:t>Diameter</w:t>
            </w:r>
            <w:r w:rsidRPr="004B082F">
              <w:rPr>
                <w:rFonts w:ascii="Verdana" w:hAnsi="Verdana" w:cs="Arial"/>
                <w:b/>
                <w:bCs/>
              </w:rPr>
              <w:tab/>
            </w:r>
            <w:r w:rsidRPr="004B082F">
              <w:rPr>
                <w:rFonts w:ascii="Verdana" w:hAnsi="Verdana" w:cs="Arial"/>
                <w:b/>
                <w:bCs/>
              </w:rPr>
              <w:tab/>
              <w:t>Frequency</w:t>
            </w:r>
          </w:p>
          <w:p w:rsidR="007B7E5A" w:rsidRPr="004B082F" w:rsidRDefault="007B7E5A" w:rsidP="00183B40">
            <w:pPr>
              <w:autoSpaceDE w:val="0"/>
              <w:autoSpaceDN w:val="0"/>
              <w:bidi w:val="0"/>
              <w:adjustRightInd w:val="0"/>
              <w:spacing w:line="360" w:lineRule="auto"/>
              <w:jc w:val="center"/>
              <w:rPr>
                <w:rFonts w:ascii="Verdana" w:hAnsi="Verdana" w:cs="Arial"/>
                <w:b/>
                <w:bCs/>
              </w:rPr>
            </w:pPr>
            <w:r w:rsidRPr="004B082F">
              <w:rPr>
                <w:rFonts w:ascii="Verdana" w:hAnsi="Verdana" w:cs="Arial"/>
                <w:b/>
                <w:bCs/>
              </w:rPr>
              <w:t xml:space="preserve"> Friction</w:t>
            </w:r>
            <w:r w:rsidRPr="004B082F">
              <w:rPr>
                <w:rFonts w:ascii="Verdana" w:hAnsi="Verdana" w:cs="Arial"/>
                <w:b/>
                <w:bCs/>
                <w:rtl/>
              </w:rPr>
              <w:t xml:space="preserve"> </w:t>
            </w:r>
            <w:r w:rsidRPr="004B082F">
              <w:rPr>
                <w:rFonts w:ascii="Verdana" w:hAnsi="Verdana" w:cs="Arial"/>
                <w:b/>
                <w:bCs/>
              </w:rPr>
              <w:tab/>
            </w:r>
            <w:r w:rsidRPr="004B082F">
              <w:rPr>
                <w:rFonts w:ascii="Verdana" w:hAnsi="Verdana" w:cs="Arial"/>
                <w:b/>
                <w:bCs/>
              </w:rPr>
              <w:tab/>
              <w:t xml:space="preserve"> Speed</w:t>
            </w:r>
            <w:r w:rsidRPr="004B082F">
              <w:rPr>
                <w:rFonts w:ascii="Verdana" w:hAnsi="Verdana" w:cs="Arial"/>
                <w:b/>
                <w:bCs/>
                <w:rtl/>
              </w:rPr>
              <w:t xml:space="preserve">  </w:t>
            </w:r>
            <w:r w:rsidRPr="004B082F">
              <w:rPr>
                <w:rFonts w:ascii="Verdana" w:hAnsi="Verdana" w:cs="Arial"/>
                <w:b/>
                <w:bCs/>
              </w:rPr>
              <w:tab/>
              <w:t xml:space="preserve"> Wheel</w:t>
            </w:r>
            <w:r w:rsidRPr="004B082F">
              <w:rPr>
                <w:rFonts w:ascii="Verdana" w:hAnsi="Verdana" w:cs="Arial"/>
                <w:b/>
                <w:bCs/>
              </w:rPr>
              <w:tab/>
            </w:r>
            <w:r w:rsidRPr="004B082F">
              <w:rPr>
                <w:rFonts w:ascii="Verdana" w:hAnsi="Verdana" w:cs="Arial"/>
                <w:b/>
                <w:bCs/>
              </w:rPr>
              <w:tab/>
              <w:t xml:space="preserve"> Mechanical</w:t>
            </w:r>
          </w:p>
          <w:p w:rsidR="007B7E5A" w:rsidRPr="004B082F" w:rsidRDefault="007B7E5A" w:rsidP="00183B40">
            <w:pPr>
              <w:bidi w:val="0"/>
              <w:rPr>
                <w:rFonts w:ascii="Courier New" w:hAnsi="Courier New" w:cs="Courier New"/>
                <w:sz w:val="40"/>
                <w:szCs w:val="40"/>
              </w:rPr>
            </w:pP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L  J  B  Z  L  D  T  H  P  L  X  Q</w:t>
            </w: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R  Y  C  N  E  U  Q  E  R  F  S  W</w:t>
            </w: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E  B  A  X  Y  Z  H  O  G  B  H  A</w:t>
            </w: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T  H  J  W  I  Z  W  P  L  E  R  I</w:t>
            </w: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E  J  W  F  E  E  G  V  E  N  C  O</w:t>
            </w: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M  A  X  L  E  I  H  L  F  N  R  D</w:t>
            </w: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A  N  O  I  T  C  I  R  F  M  S  E</w:t>
            </w: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I  E  G  A  T  N  A  V  D  A  H  E</w:t>
            </w: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D  N  N  C  G  W  F  P  G  L  B  P</w:t>
            </w:r>
          </w:p>
          <w:p w:rsidR="007B7E5A" w:rsidRPr="004B082F" w:rsidRDefault="007B7E5A" w:rsidP="00183B40">
            <w:pPr>
              <w:bidi w:val="0"/>
              <w:jc w:val="center"/>
              <w:rPr>
                <w:rFonts w:ascii="Courier New" w:hAnsi="Courier New" w:cs="Courier New"/>
                <w:sz w:val="40"/>
                <w:szCs w:val="40"/>
              </w:rPr>
            </w:pPr>
            <w:r w:rsidRPr="004B082F">
              <w:rPr>
                <w:rFonts w:ascii="Courier New" w:hAnsi="Courier New" w:cs="Courier New"/>
                <w:sz w:val="40"/>
                <w:szCs w:val="40"/>
              </w:rPr>
              <w:t xml:space="preserve">A  M  E  C  H  A  N  I  C  A  L  S </w:t>
            </w:r>
          </w:p>
          <w:p w:rsidR="007B7E5A" w:rsidRPr="004B082F" w:rsidRDefault="007B7E5A" w:rsidP="00183B40">
            <w:pPr>
              <w:bidi w:val="0"/>
              <w:jc w:val="center"/>
              <w:rPr>
                <w:rFonts w:ascii="Courier New" w:hAnsi="Courier New" w:cs="Courier New"/>
                <w:sz w:val="40"/>
                <w:szCs w:val="40"/>
              </w:rPr>
            </w:pPr>
          </w:p>
        </w:tc>
      </w:tr>
      <w:tr w:rsidR="007B7E5A" w:rsidRPr="006F54EF">
        <w:trPr>
          <w:trHeight w:val="83"/>
        </w:trPr>
        <w:tc>
          <w:tcPr>
            <w:tcW w:w="9243" w:type="dxa"/>
            <w:gridSpan w:val="2"/>
            <w:vAlign w:val="center"/>
          </w:tcPr>
          <w:p w:rsidR="007B7E5A" w:rsidRPr="006F54EF" w:rsidRDefault="007B7E5A" w:rsidP="00183B40">
            <w:pPr>
              <w:bidi w:val="0"/>
              <w:spacing w:line="360" w:lineRule="auto"/>
              <w:rPr>
                <w:rFonts w:ascii="Verdana" w:hAnsi="Verdana" w:cs="Arial"/>
                <w:b/>
                <w:bCs/>
              </w:rPr>
            </w:pPr>
            <w:r>
              <w:rPr>
                <w:rFonts w:ascii="Verdana" w:hAnsi="Verdana" w:cs="Arial"/>
                <w:b/>
                <w:bCs/>
              </w:rPr>
              <w:t xml:space="preserve">2. Calculate the mechanical advantage for the following wheel and axle simple machines: </w:t>
            </w:r>
          </w:p>
        </w:tc>
      </w:tr>
      <w:tr w:rsidR="007B7E5A" w:rsidRPr="004E0767">
        <w:trPr>
          <w:trHeight w:val="3014"/>
        </w:trPr>
        <w:tc>
          <w:tcPr>
            <w:tcW w:w="4608" w:type="dxa"/>
          </w:tcPr>
          <w:p w:rsidR="007B7E5A" w:rsidRDefault="007B7E5A" w:rsidP="00183B40">
            <w:pPr>
              <w:autoSpaceDE w:val="0"/>
              <w:autoSpaceDN w:val="0"/>
              <w:bidi w:val="0"/>
              <w:adjustRightInd w:val="0"/>
              <w:spacing w:line="360" w:lineRule="auto"/>
              <w:ind w:left="720"/>
              <w:jc w:val="both"/>
              <w:rPr>
                <w:rFonts w:ascii="Verdana" w:hAnsi="Verdana" w:cs="Arial"/>
              </w:rPr>
            </w:pPr>
          </w:p>
          <w:p w:rsidR="007B7E5A" w:rsidRDefault="007B7E5A" w:rsidP="00183B40">
            <w:pPr>
              <w:numPr>
                <w:ilvl w:val="0"/>
                <w:numId w:val="23"/>
              </w:numPr>
              <w:tabs>
                <w:tab w:val="clear" w:pos="900"/>
                <w:tab w:val="num" w:pos="540"/>
              </w:tabs>
              <w:autoSpaceDE w:val="0"/>
              <w:autoSpaceDN w:val="0"/>
              <w:bidi w:val="0"/>
              <w:adjustRightInd w:val="0"/>
              <w:spacing w:line="360" w:lineRule="auto"/>
              <w:ind w:left="540" w:hanging="360"/>
              <w:rPr>
                <w:rFonts w:ascii="Verdana" w:hAnsi="Verdana" w:cs="Arial"/>
              </w:rPr>
            </w:pPr>
            <w:r>
              <w:rPr>
                <w:rFonts w:ascii="Verdana" w:hAnsi="Verdana" w:cs="Arial"/>
              </w:rPr>
              <w:t>The baby bicycle shown in Fig. 3.9 where the wheel diameter is 15.5 cm and the axle diameter is 0.7 cm.</w:t>
            </w:r>
          </w:p>
          <w:p w:rsidR="007B7E5A" w:rsidRPr="00561A6B" w:rsidRDefault="007B7E5A" w:rsidP="00183B40">
            <w:pPr>
              <w:autoSpaceDE w:val="0"/>
              <w:autoSpaceDN w:val="0"/>
              <w:bidi w:val="0"/>
              <w:adjustRightInd w:val="0"/>
              <w:spacing w:line="360" w:lineRule="auto"/>
              <w:rPr>
                <w:rFonts w:ascii="Verdana" w:hAnsi="Verdana" w:cs="Arial"/>
                <w:b/>
                <w:bCs/>
              </w:rPr>
            </w:pPr>
            <w:r w:rsidRPr="00561A6B">
              <w:rPr>
                <w:rFonts w:ascii="Verdana" w:hAnsi="Verdana" w:cs="Arial"/>
                <w:b/>
                <w:bCs/>
              </w:rPr>
              <w:t>Solution:</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Pr="004E0767" w:rsidRDefault="007B7E5A" w:rsidP="00183B40">
            <w:pPr>
              <w:autoSpaceDE w:val="0"/>
              <w:autoSpaceDN w:val="0"/>
              <w:bidi w:val="0"/>
              <w:adjustRightInd w:val="0"/>
              <w:spacing w:line="360" w:lineRule="auto"/>
              <w:ind w:left="720"/>
              <w:jc w:val="both"/>
              <w:rPr>
                <w:rFonts w:ascii="Verdana" w:hAnsi="Verdana" w:cs="Arial"/>
              </w:rPr>
            </w:pPr>
          </w:p>
        </w:tc>
        <w:tc>
          <w:tcPr>
            <w:tcW w:w="4635" w:type="dxa"/>
          </w:tcPr>
          <w:p w:rsidR="007B7E5A" w:rsidRDefault="007B7E5A" w:rsidP="00183B40">
            <w:pPr>
              <w:autoSpaceDE w:val="0"/>
              <w:autoSpaceDN w:val="0"/>
              <w:bidi w:val="0"/>
              <w:adjustRightInd w:val="0"/>
              <w:spacing w:line="360" w:lineRule="auto"/>
              <w:ind w:left="360"/>
              <w:jc w:val="both"/>
              <w:rPr>
                <w:rFonts w:ascii="Verdana" w:hAnsi="Verdana" w:cs="Arial"/>
              </w:rPr>
            </w:pPr>
          </w:p>
          <w:p w:rsidR="007B7E5A" w:rsidRDefault="007B7E5A" w:rsidP="00183B40">
            <w:pPr>
              <w:autoSpaceDE w:val="0"/>
              <w:autoSpaceDN w:val="0"/>
              <w:bidi w:val="0"/>
              <w:adjustRightInd w:val="0"/>
              <w:spacing w:line="360" w:lineRule="auto"/>
              <w:ind w:left="360"/>
              <w:jc w:val="both"/>
              <w:rPr>
                <w:rFonts w:ascii="Verdana" w:hAnsi="Verdana" w:cs="Arial"/>
              </w:rPr>
            </w:pPr>
            <w:r w:rsidRPr="00586B6A">
              <w:rPr>
                <w:rFonts w:ascii="Verdana" w:hAnsi="Verdana" w:cs="Arial"/>
                <w:noProof/>
              </w:rPr>
              <w:pict>
                <v:shape id="Picture 131" o:spid="_x0000_i1046" type="#_x0000_t75" alt="Bicycle 2" style="width:175.5pt;height:126pt;visibility:visible">
                  <v:imagedata r:id="rId29" o:title=""/>
                </v:shape>
              </w:pict>
            </w:r>
          </w:p>
          <w:p w:rsidR="007B7E5A" w:rsidRPr="004E0767" w:rsidRDefault="007B7E5A" w:rsidP="00183B40">
            <w:pPr>
              <w:autoSpaceDE w:val="0"/>
              <w:autoSpaceDN w:val="0"/>
              <w:bidi w:val="0"/>
              <w:adjustRightInd w:val="0"/>
              <w:spacing w:line="360" w:lineRule="auto"/>
              <w:ind w:left="360"/>
              <w:jc w:val="center"/>
              <w:rPr>
                <w:rFonts w:ascii="Verdana" w:hAnsi="Verdana" w:cs="Arial"/>
              </w:rPr>
            </w:pPr>
            <w:r>
              <w:rPr>
                <w:rFonts w:ascii="Verdana" w:hAnsi="Verdana" w:cs="Arial"/>
              </w:rPr>
              <w:t>Fig 3.9: Baby bicycle.</w:t>
            </w:r>
          </w:p>
        </w:tc>
      </w:tr>
      <w:tr w:rsidR="007B7E5A">
        <w:trPr>
          <w:trHeight w:val="2685"/>
        </w:trPr>
        <w:tc>
          <w:tcPr>
            <w:tcW w:w="4608" w:type="dxa"/>
          </w:tcPr>
          <w:p w:rsidR="007B7E5A" w:rsidRPr="00AB1ED0" w:rsidRDefault="007B7E5A" w:rsidP="00183B40">
            <w:pPr>
              <w:autoSpaceDE w:val="0"/>
              <w:autoSpaceDN w:val="0"/>
              <w:bidi w:val="0"/>
              <w:adjustRightInd w:val="0"/>
              <w:spacing w:line="360" w:lineRule="auto"/>
              <w:ind w:left="540"/>
              <w:rPr>
                <w:rFonts w:ascii="Verdana" w:hAnsi="Verdana" w:cs="Arial"/>
                <w:sz w:val="16"/>
                <w:szCs w:val="16"/>
              </w:rPr>
            </w:pPr>
          </w:p>
          <w:p w:rsidR="007B7E5A" w:rsidRDefault="007B7E5A" w:rsidP="00183B40">
            <w:pPr>
              <w:numPr>
                <w:ilvl w:val="0"/>
                <w:numId w:val="23"/>
              </w:numPr>
              <w:tabs>
                <w:tab w:val="num" w:pos="720"/>
                <w:tab w:val="left" w:pos="900"/>
              </w:tabs>
              <w:autoSpaceDE w:val="0"/>
              <w:autoSpaceDN w:val="0"/>
              <w:bidi w:val="0"/>
              <w:adjustRightInd w:val="0"/>
              <w:spacing w:line="360" w:lineRule="auto"/>
              <w:ind w:hanging="360"/>
              <w:rPr>
                <w:rFonts w:ascii="Verdana" w:hAnsi="Verdana" w:cs="Arial"/>
              </w:rPr>
            </w:pPr>
            <w:r>
              <w:rPr>
                <w:rFonts w:ascii="Verdana" w:hAnsi="Verdana" w:cs="Arial"/>
              </w:rPr>
              <w:t xml:space="preserve">The bicycle shown in Fig. 3.10 where, </w:t>
            </w:r>
          </w:p>
          <w:p w:rsidR="007B7E5A" w:rsidRDefault="007B7E5A" w:rsidP="00183B40">
            <w:pPr>
              <w:autoSpaceDE w:val="0"/>
              <w:autoSpaceDN w:val="0"/>
              <w:bidi w:val="0"/>
              <w:adjustRightInd w:val="0"/>
              <w:spacing w:line="360" w:lineRule="auto"/>
              <w:rPr>
                <w:rFonts w:ascii="Verdana" w:hAnsi="Verdana" w:cs="Arial"/>
              </w:rPr>
            </w:pPr>
            <w:r>
              <w:rPr>
                <w:rFonts w:ascii="Verdana" w:hAnsi="Verdana" w:cs="Arial"/>
              </w:rPr>
              <w:t xml:space="preserve">        Big wheel diameter: 82.8 cm</w:t>
            </w:r>
          </w:p>
          <w:p w:rsidR="007B7E5A" w:rsidRDefault="007B7E5A" w:rsidP="00183B40">
            <w:pPr>
              <w:autoSpaceDE w:val="0"/>
              <w:autoSpaceDN w:val="0"/>
              <w:bidi w:val="0"/>
              <w:adjustRightInd w:val="0"/>
              <w:spacing w:line="360" w:lineRule="auto"/>
              <w:rPr>
                <w:rFonts w:ascii="Verdana" w:hAnsi="Verdana" w:cs="Arial"/>
              </w:rPr>
            </w:pPr>
            <w:r>
              <w:rPr>
                <w:rFonts w:ascii="Verdana" w:hAnsi="Verdana" w:cs="Arial"/>
              </w:rPr>
              <w:t xml:space="preserve">        Small wheel diameter : 17.3</w:t>
            </w:r>
          </w:p>
          <w:p w:rsidR="007B7E5A" w:rsidRDefault="007B7E5A" w:rsidP="00183B40">
            <w:pPr>
              <w:autoSpaceDE w:val="0"/>
              <w:autoSpaceDN w:val="0"/>
              <w:bidi w:val="0"/>
              <w:adjustRightInd w:val="0"/>
              <w:spacing w:line="360" w:lineRule="auto"/>
              <w:rPr>
                <w:rFonts w:ascii="Verdana" w:hAnsi="Verdana" w:cs="Arial"/>
              </w:rPr>
            </w:pPr>
            <w:r>
              <w:rPr>
                <w:rFonts w:ascii="Verdana" w:hAnsi="Verdana" w:cs="Arial"/>
              </w:rPr>
              <w:t xml:space="preserve">        Big axle diameter: 3.6 cm</w:t>
            </w:r>
          </w:p>
          <w:p w:rsidR="007B7E5A" w:rsidRDefault="007B7E5A" w:rsidP="00183B40">
            <w:pPr>
              <w:autoSpaceDE w:val="0"/>
              <w:autoSpaceDN w:val="0"/>
              <w:bidi w:val="0"/>
              <w:adjustRightInd w:val="0"/>
              <w:spacing w:line="360" w:lineRule="auto"/>
              <w:rPr>
                <w:rFonts w:ascii="Verdana" w:hAnsi="Verdana" w:cs="Arial"/>
              </w:rPr>
            </w:pPr>
            <w:r>
              <w:rPr>
                <w:rFonts w:ascii="Verdana" w:hAnsi="Verdana" w:cs="Arial"/>
              </w:rPr>
              <w:t xml:space="preserve">        Small axle diameter: 0.8 cm</w:t>
            </w:r>
          </w:p>
        </w:tc>
        <w:tc>
          <w:tcPr>
            <w:tcW w:w="4635" w:type="dxa"/>
          </w:tcPr>
          <w:p w:rsidR="007B7E5A" w:rsidRPr="00AB1ED0" w:rsidRDefault="007B7E5A" w:rsidP="00183B40">
            <w:pPr>
              <w:autoSpaceDE w:val="0"/>
              <w:autoSpaceDN w:val="0"/>
              <w:bidi w:val="0"/>
              <w:adjustRightInd w:val="0"/>
              <w:spacing w:line="360" w:lineRule="auto"/>
              <w:jc w:val="center"/>
              <w:rPr>
                <w:sz w:val="16"/>
                <w:szCs w:val="16"/>
              </w:rPr>
            </w:pPr>
          </w:p>
          <w:p w:rsidR="007B7E5A" w:rsidRDefault="007B7E5A" w:rsidP="00183B40">
            <w:pPr>
              <w:autoSpaceDE w:val="0"/>
              <w:autoSpaceDN w:val="0"/>
              <w:bidi w:val="0"/>
              <w:adjustRightInd w:val="0"/>
              <w:spacing w:line="360" w:lineRule="auto"/>
              <w:jc w:val="center"/>
              <w:rPr>
                <w:rFonts w:ascii="Verdana" w:hAnsi="Verdana" w:cs="Arial"/>
              </w:rPr>
            </w:pPr>
            <w:r w:rsidRPr="0016500C">
              <w:rPr>
                <w:noProof/>
              </w:rPr>
              <w:pict>
                <v:shape id="Picture 132" o:spid="_x0000_i1047" type="#_x0000_t75" style="width:124.5pt;height:108.75pt;visibility:visible">
                  <v:imagedata r:id="rId30" o:title="" croptop="11884f" cropbottom="27318f" cropleft="505f" cropright="45213f"/>
                </v:shape>
              </w:pict>
            </w:r>
          </w:p>
          <w:p w:rsidR="007B7E5A" w:rsidRDefault="007B7E5A" w:rsidP="00183B40">
            <w:pPr>
              <w:autoSpaceDE w:val="0"/>
              <w:autoSpaceDN w:val="0"/>
              <w:bidi w:val="0"/>
              <w:adjustRightInd w:val="0"/>
              <w:spacing w:line="360" w:lineRule="auto"/>
              <w:jc w:val="center"/>
              <w:rPr>
                <w:rFonts w:ascii="Verdana" w:hAnsi="Verdana" w:cs="Arial"/>
              </w:rPr>
            </w:pPr>
            <w:r>
              <w:rPr>
                <w:rFonts w:ascii="Verdana" w:hAnsi="Verdana" w:cs="Arial"/>
              </w:rPr>
              <w:t>Fig 3.10: Bicycle.</w:t>
            </w:r>
          </w:p>
        </w:tc>
      </w:tr>
      <w:tr w:rsidR="007B7E5A" w:rsidRPr="009907BB">
        <w:trPr>
          <w:trHeight w:val="1503"/>
        </w:trPr>
        <w:tc>
          <w:tcPr>
            <w:tcW w:w="4608" w:type="dxa"/>
          </w:tcPr>
          <w:p w:rsidR="007B7E5A" w:rsidRDefault="007B7E5A" w:rsidP="00183B40">
            <w:pPr>
              <w:autoSpaceDE w:val="0"/>
              <w:autoSpaceDN w:val="0"/>
              <w:bidi w:val="0"/>
              <w:adjustRightInd w:val="0"/>
              <w:spacing w:line="360" w:lineRule="auto"/>
              <w:jc w:val="both"/>
              <w:rPr>
                <w:rFonts w:ascii="Verdana" w:hAnsi="Verdana" w:cs="Arial"/>
              </w:rPr>
            </w:pPr>
            <w:r w:rsidRPr="009907BB">
              <w:rPr>
                <w:i/>
                <w:iCs/>
              </w:rPr>
              <w:t>MA</w:t>
            </w:r>
            <w:r>
              <w:rPr>
                <w:rFonts w:ascii="Verdana" w:hAnsi="Verdana" w:cs="Arial"/>
              </w:rPr>
              <w:t xml:space="preserve"> (big wheel)= </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tc>
        <w:tc>
          <w:tcPr>
            <w:tcW w:w="4635" w:type="dxa"/>
          </w:tcPr>
          <w:p w:rsidR="007B7E5A" w:rsidRDefault="007B7E5A" w:rsidP="00183B40">
            <w:pPr>
              <w:autoSpaceDE w:val="0"/>
              <w:autoSpaceDN w:val="0"/>
              <w:bidi w:val="0"/>
              <w:adjustRightInd w:val="0"/>
              <w:spacing w:line="360" w:lineRule="auto"/>
              <w:rPr>
                <w:rFonts w:ascii="Verdana" w:hAnsi="Verdana" w:cs="Arial"/>
              </w:rPr>
            </w:pPr>
            <w:r w:rsidRPr="009907BB">
              <w:rPr>
                <w:i/>
                <w:iCs/>
              </w:rPr>
              <w:t>MA</w:t>
            </w:r>
            <w:r>
              <w:rPr>
                <w:rFonts w:ascii="Verdana" w:hAnsi="Verdana" w:cs="Arial"/>
              </w:rPr>
              <w:t xml:space="preserve"> (small wheel)= </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w:t>
            </w:r>
          </w:p>
          <w:p w:rsidR="007B7E5A" w:rsidRPr="009907BB"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w:t>
            </w:r>
          </w:p>
        </w:tc>
      </w:tr>
      <w:tr w:rsidR="007B7E5A">
        <w:trPr>
          <w:trHeight w:val="3014"/>
        </w:trPr>
        <w:tc>
          <w:tcPr>
            <w:tcW w:w="4608" w:type="dxa"/>
          </w:tcPr>
          <w:p w:rsidR="007B7E5A" w:rsidRDefault="007B7E5A" w:rsidP="00183B40">
            <w:pPr>
              <w:numPr>
                <w:ilvl w:val="0"/>
                <w:numId w:val="23"/>
              </w:numPr>
              <w:autoSpaceDE w:val="0"/>
              <w:autoSpaceDN w:val="0"/>
              <w:bidi w:val="0"/>
              <w:adjustRightInd w:val="0"/>
              <w:spacing w:line="360" w:lineRule="auto"/>
              <w:ind w:hanging="360"/>
              <w:rPr>
                <w:rFonts w:ascii="Verdana" w:hAnsi="Verdana" w:cs="Arial"/>
              </w:rPr>
            </w:pPr>
            <w:r>
              <w:rPr>
                <w:rFonts w:ascii="Verdana" w:hAnsi="Verdana" w:cs="Arial"/>
              </w:rPr>
              <w:t xml:space="preserve"> The Ferris wheel shown in Fig. 3.11. </w:t>
            </w:r>
          </w:p>
          <w:p w:rsidR="007B7E5A" w:rsidRDefault="007B7E5A" w:rsidP="00183B40">
            <w:pPr>
              <w:autoSpaceDE w:val="0"/>
              <w:autoSpaceDN w:val="0"/>
              <w:bidi w:val="0"/>
              <w:adjustRightInd w:val="0"/>
              <w:spacing w:line="360" w:lineRule="auto"/>
              <w:rPr>
                <w:rFonts w:ascii="Verdana" w:hAnsi="Verdana" w:cs="Arial"/>
              </w:rPr>
            </w:pPr>
            <w:r>
              <w:rPr>
                <w:rFonts w:ascii="Verdana" w:hAnsi="Verdana" w:cs="Arial"/>
              </w:rPr>
              <w:t xml:space="preserve">         Where,</w:t>
            </w:r>
          </w:p>
          <w:p w:rsidR="007B7E5A" w:rsidRDefault="007B7E5A" w:rsidP="00183B40">
            <w:pPr>
              <w:autoSpaceDE w:val="0"/>
              <w:autoSpaceDN w:val="0"/>
              <w:bidi w:val="0"/>
              <w:adjustRightInd w:val="0"/>
              <w:spacing w:line="360" w:lineRule="auto"/>
              <w:rPr>
                <w:rFonts w:ascii="Verdana" w:hAnsi="Verdana" w:cs="Arial"/>
              </w:rPr>
            </w:pPr>
            <w:r>
              <w:rPr>
                <w:rFonts w:ascii="Verdana" w:hAnsi="Verdana" w:cs="Arial"/>
              </w:rPr>
              <w:t xml:space="preserve">         Wheel diameter: 25m</w:t>
            </w:r>
          </w:p>
          <w:p w:rsidR="007B7E5A" w:rsidRDefault="007B7E5A" w:rsidP="00183B40">
            <w:pPr>
              <w:autoSpaceDE w:val="0"/>
              <w:autoSpaceDN w:val="0"/>
              <w:bidi w:val="0"/>
              <w:adjustRightInd w:val="0"/>
              <w:spacing w:line="360" w:lineRule="auto"/>
              <w:rPr>
                <w:rFonts w:ascii="Verdana" w:hAnsi="Verdana" w:cs="Arial"/>
              </w:rPr>
            </w:pPr>
            <w:r>
              <w:rPr>
                <w:rFonts w:ascii="Verdana" w:hAnsi="Verdana" w:cs="Arial"/>
              </w:rPr>
              <w:t xml:space="preserve">         Axle diameter : 75cm</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 xml:space="preserve">         </w:t>
            </w:r>
            <w:r w:rsidRPr="008F246A">
              <w:rPr>
                <w:i/>
                <w:iCs/>
              </w:rPr>
              <w:t>MA</w:t>
            </w:r>
            <w:r>
              <w:rPr>
                <w:rFonts w:ascii="Verdana" w:hAnsi="Verdana" w:cs="Arial"/>
              </w:rPr>
              <w:t xml:space="preserve"> = </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p w:rsidR="007B7E5A" w:rsidRDefault="007B7E5A" w:rsidP="00183B40">
            <w:pPr>
              <w:autoSpaceDE w:val="0"/>
              <w:autoSpaceDN w:val="0"/>
              <w:bidi w:val="0"/>
              <w:adjustRightInd w:val="0"/>
              <w:spacing w:line="360" w:lineRule="auto"/>
              <w:jc w:val="both"/>
              <w:rPr>
                <w:rFonts w:ascii="Verdana" w:hAnsi="Verdana" w:cs="Arial"/>
              </w:rPr>
            </w:pPr>
            <w:r>
              <w:rPr>
                <w:rFonts w:ascii="Verdana" w:hAnsi="Verdana" w:cs="Arial"/>
              </w:rPr>
              <w:t>____________________________</w:t>
            </w:r>
          </w:p>
        </w:tc>
        <w:tc>
          <w:tcPr>
            <w:tcW w:w="4635" w:type="dxa"/>
          </w:tcPr>
          <w:p w:rsidR="007B7E5A" w:rsidRDefault="007B7E5A" w:rsidP="00183B40">
            <w:pPr>
              <w:autoSpaceDE w:val="0"/>
              <w:autoSpaceDN w:val="0"/>
              <w:bidi w:val="0"/>
              <w:adjustRightInd w:val="0"/>
              <w:spacing w:line="360" w:lineRule="auto"/>
              <w:jc w:val="center"/>
              <w:rPr>
                <w:rFonts w:ascii="Verdana" w:hAnsi="Verdana" w:cs="Arial"/>
              </w:rPr>
            </w:pPr>
            <w:r w:rsidRPr="0016500C">
              <w:rPr>
                <w:noProof/>
              </w:rPr>
              <w:pict>
                <v:shape id="Picture 133" o:spid="_x0000_i1048" type="#_x0000_t75" style="width:153.75pt;height:180pt;visibility:visible">
                  <v:imagedata r:id="rId31" o:title=""/>
                </v:shape>
              </w:pict>
            </w:r>
          </w:p>
          <w:p w:rsidR="007B7E5A" w:rsidRDefault="007B7E5A" w:rsidP="00183B40">
            <w:pPr>
              <w:autoSpaceDE w:val="0"/>
              <w:autoSpaceDN w:val="0"/>
              <w:bidi w:val="0"/>
              <w:adjustRightInd w:val="0"/>
              <w:spacing w:line="360" w:lineRule="auto"/>
              <w:jc w:val="center"/>
              <w:rPr>
                <w:rFonts w:ascii="Verdana" w:hAnsi="Verdana" w:cs="Arial"/>
              </w:rPr>
            </w:pPr>
            <w:r>
              <w:rPr>
                <w:rFonts w:ascii="Verdana" w:hAnsi="Verdana" w:cs="Arial"/>
              </w:rPr>
              <w:t>Fig 3.11: Ferris Wheel.</w:t>
            </w:r>
          </w:p>
        </w:tc>
      </w:tr>
      <w:tr w:rsidR="007B7E5A" w:rsidRPr="00815EDC">
        <w:trPr>
          <w:trHeight w:val="629"/>
        </w:trPr>
        <w:tc>
          <w:tcPr>
            <w:tcW w:w="9243" w:type="dxa"/>
            <w:gridSpan w:val="2"/>
          </w:tcPr>
          <w:p w:rsidR="007B7E5A" w:rsidRPr="009907BB" w:rsidRDefault="007B7E5A" w:rsidP="00183B40">
            <w:pPr>
              <w:autoSpaceDE w:val="0"/>
              <w:autoSpaceDN w:val="0"/>
              <w:bidi w:val="0"/>
              <w:adjustRightInd w:val="0"/>
              <w:spacing w:line="360" w:lineRule="auto"/>
              <w:jc w:val="both"/>
              <w:rPr>
                <w:rFonts w:ascii="Verdana" w:hAnsi="Verdana" w:cs="Arial"/>
              </w:rPr>
            </w:pPr>
            <w:r w:rsidRPr="00DF75B9">
              <w:rPr>
                <w:rFonts w:ascii="Verdana" w:hAnsi="Verdana" w:cs="Arial"/>
                <w:b/>
                <w:bCs/>
              </w:rPr>
              <w:t>3.</w:t>
            </w:r>
            <w:r>
              <w:rPr>
                <w:rFonts w:ascii="Verdana" w:hAnsi="Verdana" w:cs="Arial"/>
              </w:rPr>
              <w:t xml:space="preserve"> </w:t>
            </w:r>
            <w:r w:rsidRPr="009907BB">
              <w:rPr>
                <w:rFonts w:ascii="Verdana" w:hAnsi="Verdana" w:cs="Arial"/>
              </w:rPr>
              <w:t xml:space="preserve">Go to </w:t>
            </w:r>
            <w:hyperlink r:id="rId32" w:history="1">
              <w:r w:rsidRPr="00DF75B9">
                <w:rPr>
                  <w:rStyle w:val="Hyperlink"/>
                  <w:rFonts w:ascii="Verdana" w:hAnsi="Verdana" w:cs="Arial"/>
                  <w:sz w:val="22"/>
                  <w:szCs w:val="22"/>
                </w:rPr>
                <w:t>www.goanimate.com</w:t>
              </w:r>
            </w:hyperlink>
            <w:r w:rsidRPr="009907BB">
              <w:rPr>
                <w:rFonts w:ascii="Verdana" w:hAnsi="Verdana" w:cs="Arial"/>
              </w:rPr>
              <w:t xml:space="preserve"> and create an account (don’t forget your user name and password as this will be used over and over during the course); create a short animation movie explaining the concept of wheel and axle in your own voice. Once the movie is ready, please do the following:</w:t>
            </w:r>
          </w:p>
          <w:p w:rsidR="007B7E5A" w:rsidRPr="00D40E06" w:rsidRDefault="007B7E5A" w:rsidP="00183B40">
            <w:pPr>
              <w:numPr>
                <w:ilvl w:val="0"/>
                <w:numId w:val="20"/>
              </w:numPr>
              <w:autoSpaceDE w:val="0"/>
              <w:autoSpaceDN w:val="0"/>
              <w:bidi w:val="0"/>
              <w:adjustRightInd w:val="0"/>
              <w:spacing w:line="360" w:lineRule="auto"/>
              <w:jc w:val="both"/>
              <w:rPr>
                <w:rFonts w:ascii="Verdana" w:hAnsi="Verdana" w:cs="Arial"/>
              </w:rPr>
            </w:pPr>
            <w:r>
              <w:rPr>
                <w:rFonts w:ascii="Verdana" w:hAnsi="Verdana" w:cs="Arial"/>
              </w:rPr>
              <w:t>Upload the movie to your teacher’s blog.</w:t>
            </w:r>
          </w:p>
          <w:p w:rsidR="007B7E5A" w:rsidRPr="00815EDC" w:rsidRDefault="007B7E5A" w:rsidP="00183B40">
            <w:pPr>
              <w:numPr>
                <w:ilvl w:val="0"/>
                <w:numId w:val="20"/>
              </w:numPr>
              <w:autoSpaceDE w:val="0"/>
              <w:autoSpaceDN w:val="0"/>
              <w:bidi w:val="0"/>
              <w:adjustRightInd w:val="0"/>
              <w:spacing w:line="360" w:lineRule="auto"/>
              <w:jc w:val="both"/>
              <w:rPr>
                <w:rFonts w:ascii="Verdana" w:hAnsi="Verdana" w:cs="Arial"/>
              </w:rPr>
            </w:pPr>
            <w:r>
              <w:rPr>
                <w:rFonts w:ascii="Verdana" w:hAnsi="Verdana" w:cs="Arial"/>
              </w:rPr>
              <w:t>Comment on one animation movie (other than yours) that you like the most, and suggest an improvement tip for another movie.</w:t>
            </w:r>
          </w:p>
        </w:tc>
      </w:tr>
      <w:tr w:rsidR="007B7E5A" w:rsidRPr="009703B4">
        <w:trPr>
          <w:trHeight w:val="1782"/>
        </w:trPr>
        <w:tc>
          <w:tcPr>
            <w:tcW w:w="9243" w:type="dxa"/>
            <w:gridSpan w:val="2"/>
          </w:tcPr>
          <w:p w:rsidR="007B7E5A" w:rsidRPr="009703B4" w:rsidRDefault="007B7E5A" w:rsidP="00183B40">
            <w:pPr>
              <w:autoSpaceDE w:val="0"/>
              <w:autoSpaceDN w:val="0"/>
              <w:bidi w:val="0"/>
              <w:adjustRightInd w:val="0"/>
              <w:spacing w:line="360" w:lineRule="auto"/>
              <w:jc w:val="both"/>
              <w:rPr>
                <w:rFonts w:ascii="Verdana" w:hAnsi="Verdana" w:cs="Arial"/>
              </w:rPr>
            </w:pPr>
          </w:p>
        </w:tc>
      </w:tr>
    </w:tbl>
    <w:p w:rsidR="007B7E5A" w:rsidRDefault="007B7E5A" w:rsidP="00B5477C">
      <w:pPr>
        <w:bidi w:val="0"/>
      </w:pPr>
      <w:r>
        <w:br w:type="page"/>
      </w:r>
    </w:p>
    <w:p w:rsidR="007B7E5A" w:rsidRDefault="007B7E5A" w:rsidP="00E6503E">
      <w:pPr>
        <w:bidi w:val="0"/>
        <w:spacing w:line="360" w:lineRule="auto"/>
        <w:jc w:val="center"/>
        <w:rPr>
          <w:rFonts w:ascii="Verdana" w:hAnsi="Verdana"/>
          <w:b/>
          <w:bCs/>
          <w:color w:val="333399"/>
          <w:spacing w:val="-4"/>
          <w:sz w:val="26"/>
          <w:szCs w:val="26"/>
        </w:rPr>
      </w:pPr>
      <w:r>
        <w:rPr>
          <w:rFonts w:ascii="Verdana" w:hAnsi="Verdana"/>
          <w:b/>
          <w:bCs/>
          <w:color w:val="333399"/>
          <w:spacing w:val="-4"/>
          <w:sz w:val="26"/>
          <w:szCs w:val="26"/>
        </w:rPr>
        <w:t>Worksheet 2</w:t>
      </w:r>
    </w:p>
    <w:p w:rsidR="007B7E5A" w:rsidRPr="00A02F3C" w:rsidRDefault="007B7E5A" w:rsidP="00A02F3C">
      <w:pPr>
        <w:numPr>
          <w:ilvl w:val="0"/>
          <w:numId w:val="28"/>
        </w:numPr>
        <w:bidi w:val="0"/>
        <w:rPr>
          <w:rFonts w:ascii="Verdana" w:hAnsi="Verdana" w:cs="Arial"/>
        </w:rPr>
      </w:pPr>
      <w:r w:rsidRPr="00A02F3C">
        <w:rPr>
          <w:rFonts w:ascii="Verdana" w:hAnsi="Verdana" w:cs="Arial"/>
        </w:rPr>
        <w:t xml:space="preserve">True /False </w:t>
      </w:r>
    </w:p>
    <w:p w:rsidR="007B7E5A" w:rsidRPr="00A02F3C" w:rsidRDefault="007B7E5A" w:rsidP="00A02F3C">
      <w:pPr>
        <w:numPr>
          <w:ilvl w:val="1"/>
          <w:numId w:val="28"/>
        </w:numPr>
        <w:bidi w:val="0"/>
        <w:spacing w:after="200" w:line="276" w:lineRule="auto"/>
        <w:rPr>
          <w:rFonts w:ascii="Verdana" w:hAnsi="Verdana" w:cs="Arial"/>
        </w:rPr>
      </w:pPr>
      <w:r w:rsidRPr="00A02F3C">
        <w:rPr>
          <w:rFonts w:ascii="Verdana" w:hAnsi="Verdana" w:cs="Arial"/>
        </w:rPr>
        <w:t>The axle is bigger than a wheel. (T / F)</w:t>
      </w:r>
    </w:p>
    <w:p w:rsidR="007B7E5A" w:rsidRPr="00A02F3C" w:rsidRDefault="007B7E5A" w:rsidP="00A02F3C">
      <w:pPr>
        <w:numPr>
          <w:ilvl w:val="1"/>
          <w:numId w:val="28"/>
        </w:numPr>
        <w:bidi w:val="0"/>
        <w:spacing w:after="200" w:line="276" w:lineRule="auto"/>
        <w:rPr>
          <w:rFonts w:ascii="Verdana" w:hAnsi="Verdana" w:cs="Arial"/>
        </w:rPr>
      </w:pPr>
      <w:r w:rsidRPr="00A02F3C">
        <w:rPr>
          <w:rFonts w:ascii="Verdana" w:hAnsi="Verdana" w:cs="Arial"/>
        </w:rPr>
        <w:t>The wheel rotates with more frequency than the axle. (T / F)</w:t>
      </w:r>
    </w:p>
    <w:p w:rsidR="007B7E5A" w:rsidRPr="00A02F3C" w:rsidRDefault="007B7E5A" w:rsidP="00A02F3C">
      <w:pPr>
        <w:numPr>
          <w:ilvl w:val="1"/>
          <w:numId w:val="28"/>
        </w:numPr>
        <w:bidi w:val="0"/>
        <w:spacing w:after="200" w:line="276" w:lineRule="auto"/>
        <w:rPr>
          <w:rFonts w:ascii="Verdana" w:hAnsi="Verdana" w:cs="Arial"/>
        </w:rPr>
      </w:pPr>
      <w:r w:rsidRPr="00A02F3C">
        <w:rPr>
          <w:rFonts w:ascii="Verdana" w:hAnsi="Verdana" w:cs="Arial"/>
        </w:rPr>
        <w:t>Wheel and axles are circular objects. (T / F)</w:t>
      </w:r>
    </w:p>
    <w:p w:rsidR="007B7E5A" w:rsidRPr="00A02F3C" w:rsidRDefault="007B7E5A" w:rsidP="00A02F3C">
      <w:pPr>
        <w:numPr>
          <w:ilvl w:val="1"/>
          <w:numId w:val="28"/>
        </w:numPr>
        <w:bidi w:val="0"/>
        <w:spacing w:after="200" w:line="276" w:lineRule="auto"/>
        <w:rPr>
          <w:rFonts w:ascii="Verdana" w:hAnsi="Verdana" w:cs="Arial"/>
        </w:rPr>
      </w:pPr>
      <w:r w:rsidRPr="00A02F3C">
        <w:rPr>
          <w:rFonts w:ascii="Verdana" w:hAnsi="Verdana" w:cs="Arial"/>
        </w:rPr>
        <w:t>The speed of the wheel is always higher than the speed of the axle. (T / F)</w:t>
      </w:r>
    </w:p>
    <w:p w:rsidR="007B7E5A" w:rsidRPr="00A02F3C" w:rsidRDefault="007B7E5A" w:rsidP="00A02F3C">
      <w:pPr>
        <w:numPr>
          <w:ilvl w:val="1"/>
          <w:numId w:val="28"/>
        </w:numPr>
        <w:bidi w:val="0"/>
        <w:spacing w:after="200" w:line="276" w:lineRule="auto"/>
        <w:rPr>
          <w:rFonts w:ascii="Verdana" w:hAnsi="Verdana" w:cs="Arial"/>
        </w:rPr>
      </w:pPr>
      <w:r w:rsidRPr="00A02F3C">
        <w:rPr>
          <w:rFonts w:ascii="Verdana" w:hAnsi="Verdana" w:cs="Arial"/>
        </w:rPr>
        <w:t xml:space="preserve"> Speed increases as the force transfers from the wheel to the axle. (T / F)</w:t>
      </w:r>
    </w:p>
    <w:p w:rsidR="007B7E5A" w:rsidRPr="00A02F3C" w:rsidRDefault="007B7E5A" w:rsidP="00A02F3C">
      <w:pPr>
        <w:numPr>
          <w:ilvl w:val="1"/>
          <w:numId w:val="28"/>
        </w:numPr>
        <w:bidi w:val="0"/>
        <w:spacing w:after="200" w:line="276" w:lineRule="auto"/>
        <w:rPr>
          <w:rFonts w:ascii="Verdana" w:hAnsi="Verdana" w:cs="Arial"/>
        </w:rPr>
      </w:pPr>
      <w:r w:rsidRPr="00A02F3C">
        <w:rPr>
          <w:rFonts w:ascii="Verdana" w:hAnsi="Verdana" w:cs="Arial"/>
        </w:rPr>
        <w:t>The force increases as it moves from the wheel to the axle. (T / F)</w:t>
      </w:r>
    </w:p>
    <w:p w:rsidR="007B7E5A" w:rsidRDefault="007B7E5A" w:rsidP="00A02F3C">
      <w:pPr>
        <w:numPr>
          <w:ilvl w:val="1"/>
          <w:numId w:val="28"/>
        </w:numPr>
        <w:bidi w:val="0"/>
        <w:spacing w:after="200" w:line="276" w:lineRule="auto"/>
        <w:rPr>
          <w:rFonts w:ascii="Verdana" w:hAnsi="Verdana" w:cs="Arial"/>
        </w:rPr>
      </w:pPr>
      <w:r w:rsidRPr="00A02F3C">
        <w:rPr>
          <w:rFonts w:ascii="Verdana" w:hAnsi="Verdana" w:cs="Arial"/>
        </w:rPr>
        <w:t>Frequency is defined as movement by time. (T / F)</w:t>
      </w:r>
    </w:p>
    <w:p w:rsidR="007B7E5A" w:rsidRPr="00B96BA6" w:rsidRDefault="007B7E5A" w:rsidP="00A02F3C">
      <w:pPr>
        <w:numPr>
          <w:ilvl w:val="0"/>
          <w:numId w:val="27"/>
        </w:numPr>
        <w:bidi w:val="0"/>
        <w:rPr>
          <w:rFonts w:ascii="Verdana" w:hAnsi="Verdana"/>
        </w:rPr>
      </w:pPr>
      <w:r w:rsidRPr="00B96BA6">
        <w:rPr>
          <w:rFonts w:ascii="Verdana" w:hAnsi="Verdana"/>
        </w:rPr>
        <w:t>Calculate the following (with the unit):</w:t>
      </w:r>
    </w:p>
    <w:p w:rsidR="007B7E5A" w:rsidRPr="00D545F7" w:rsidRDefault="007B7E5A" w:rsidP="00A02F3C">
      <w:pPr>
        <w:pStyle w:val="ListParagraph"/>
        <w:numPr>
          <w:ilvl w:val="0"/>
          <w:numId w:val="29"/>
        </w:numPr>
        <w:rPr>
          <w:rFonts w:ascii="Verdana" w:hAnsi="Verdana"/>
          <w:sz w:val="28"/>
          <w:szCs w:val="28"/>
        </w:rPr>
      </w:pPr>
      <w:r w:rsidRPr="00D545F7">
        <w:rPr>
          <w:rFonts w:ascii="Verdana" w:hAnsi="Verdana"/>
          <w:sz w:val="24"/>
          <w:szCs w:val="24"/>
        </w:rPr>
        <w:t>A door knob of 5 cm diameter with an axle of 0.5 cm, what is the mechanical advantage?</w:t>
      </w:r>
    </w:p>
    <w:p w:rsidR="007B7E5A" w:rsidRDefault="007B7E5A" w:rsidP="00A02F3C">
      <w:pPr>
        <w:rPr>
          <w:rFonts w:ascii="Verdana" w:hAnsi="Verdana"/>
          <w:sz w:val="28"/>
          <w:szCs w:val="28"/>
        </w:rPr>
      </w:pPr>
    </w:p>
    <w:p w:rsidR="007B7E5A" w:rsidRDefault="007B7E5A" w:rsidP="00A02F3C">
      <w:pPr>
        <w:rPr>
          <w:rFonts w:ascii="Verdana" w:hAnsi="Verdana"/>
          <w:sz w:val="28"/>
          <w:szCs w:val="28"/>
        </w:rPr>
      </w:pPr>
    </w:p>
    <w:p w:rsidR="007B7E5A" w:rsidRPr="00B96BA6" w:rsidRDefault="007B7E5A" w:rsidP="00A02F3C">
      <w:pPr>
        <w:rPr>
          <w:rFonts w:ascii="Verdana" w:hAnsi="Verdana"/>
          <w:sz w:val="28"/>
          <w:szCs w:val="28"/>
        </w:rPr>
      </w:pPr>
    </w:p>
    <w:p w:rsidR="007B7E5A" w:rsidRDefault="007B7E5A" w:rsidP="00A02F3C">
      <w:pPr>
        <w:pStyle w:val="ListParagraph"/>
        <w:numPr>
          <w:ilvl w:val="0"/>
          <w:numId w:val="29"/>
        </w:numPr>
        <w:rPr>
          <w:rFonts w:ascii="Verdana" w:hAnsi="Verdana"/>
          <w:sz w:val="24"/>
          <w:szCs w:val="24"/>
        </w:rPr>
        <w:sectPr w:rsidR="007B7E5A" w:rsidSect="00DA6A02">
          <w:headerReference w:type="even" r:id="rId33"/>
          <w:headerReference w:type="default" r:id="rId34"/>
          <w:footerReference w:type="even" r:id="rId35"/>
          <w:footerReference w:type="default" r:id="rId36"/>
          <w:pgSz w:w="11906" w:h="16838" w:code="9"/>
          <w:pgMar w:top="1260" w:right="1152" w:bottom="1620" w:left="1728" w:header="720" w:footer="1296" w:gutter="0"/>
          <w:pgNumType w:start="1"/>
          <w:cols w:space="720"/>
          <w:titlePg/>
          <w:rtlGutter/>
          <w:docGrid w:linePitch="360"/>
        </w:sectPr>
      </w:pPr>
    </w:p>
    <w:p w:rsidR="007B7E5A" w:rsidRDefault="007B7E5A" w:rsidP="00A02F3C">
      <w:pPr>
        <w:pStyle w:val="ListParagraph"/>
        <w:numPr>
          <w:ilvl w:val="0"/>
          <w:numId w:val="29"/>
        </w:numPr>
        <w:rPr>
          <w:rFonts w:ascii="Verdana" w:hAnsi="Verdana"/>
          <w:sz w:val="24"/>
          <w:szCs w:val="24"/>
        </w:rPr>
      </w:pPr>
      <w:r w:rsidRPr="00D545F7">
        <w:rPr>
          <w:rFonts w:ascii="Verdana" w:hAnsi="Verdana"/>
          <w:sz w:val="24"/>
          <w:szCs w:val="24"/>
        </w:rPr>
        <w:t>Find the MA for the wheel and axle shown in the figure</w:t>
      </w:r>
      <w:r>
        <w:rPr>
          <w:rFonts w:ascii="Verdana" w:hAnsi="Verdana"/>
          <w:sz w:val="24"/>
          <w:szCs w:val="24"/>
        </w:rPr>
        <w:t>. Radius-w= 5</w:t>
      </w:r>
    </w:p>
    <w:p w:rsidR="007B7E5A" w:rsidRPr="00A02F3C" w:rsidRDefault="007B7E5A" w:rsidP="00B5477C">
      <w:pPr>
        <w:pStyle w:val="ListParagraph"/>
        <w:ind w:left="1080"/>
        <w:rPr>
          <w:rFonts w:ascii="Verdana" w:hAnsi="Verdana"/>
          <w:sz w:val="24"/>
          <w:szCs w:val="24"/>
        </w:rPr>
      </w:pPr>
      <w:r>
        <w:rPr>
          <w:rFonts w:ascii="Verdana" w:hAnsi="Verdana"/>
          <w:sz w:val="24"/>
          <w:szCs w:val="24"/>
        </w:rPr>
        <w:t>Radius – A=0.25</w:t>
      </w:r>
    </w:p>
    <w:p w:rsidR="007B7E5A" w:rsidRDefault="007B7E5A" w:rsidP="00A02F3C">
      <w:pPr>
        <w:pStyle w:val="ListParagraph"/>
        <w:ind w:left="0"/>
      </w:pPr>
    </w:p>
    <w:p w:rsidR="007B7E5A" w:rsidRDefault="007B7E5A" w:rsidP="00A02F3C">
      <w:pPr>
        <w:pStyle w:val="ListParagraph"/>
        <w:ind w:left="0"/>
      </w:pPr>
    </w:p>
    <w:p w:rsidR="007B7E5A" w:rsidRPr="00B5477C" w:rsidRDefault="007B7E5A" w:rsidP="00B5477C">
      <w:pPr>
        <w:pStyle w:val="ListParagraph"/>
        <w:ind w:left="0"/>
        <w:rPr>
          <w:rFonts w:ascii="Verdana" w:hAnsi="Verdana"/>
          <w:sz w:val="24"/>
          <w:szCs w:val="24"/>
          <w:rtl/>
        </w:rPr>
        <w:sectPr w:rsidR="007B7E5A" w:rsidRPr="00B5477C" w:rsidSect="00A02F3C">
          <w:type w:val="continuous"/>
          <w:pgSz w:w="11906" w:h="16838" w:code="9"/>
          <w:pgMar w:top="1260" w:right="1152" w:bottom="1620" w:left="1728" w:header="720" w:footer="1296" w:gutter="0"/>
          <w:pgNumType w:start="1"/>
          <w:cols w:num="2" w:space="720"/>
          <w:titlePg/>
          <w:rtlGutter/>
          <w:docGrid w:linePitch="360"/>
        </w:sectPr>
      </w:pPr>
      <w:r w:rsidRPr="0016500C">
        <w:rPr>
          <w:noProof/>
        </w:rPr>
        <w:pict>
          <v:shape id="Picture 33" o:spid="_x0000_i1049" type="#_x0000_t75" alt="http://juniorengineering.usu.edu/workshops/machines/images/wheel5.jpg" style="width:221.25pt;height:171.75pt;visibility:visible">
            <v:imagedata r:id="rId37" o:title=""/>
          </v:shape>
        </w:pict>
      </w:r>
    </w:p>
    <w:p w:rsidR="007B7E5A" w:rsidRPr="00DF75B9" w:rsidRDefault="007B7E5A" w:rsidP="00B5477C">
      <w:pPr>
        <w:bidi w:val="0"/>
        <w:spacing w:line="360" w:lineRule="auto"/>
        <w:jc w:val="both"/>
        <w:rPr>
          <w:rFonts w:ascii="Verdana" w:hAnsi="Verdana"/>
          <w:b/>
          <w:bCs/>
          <w:color w:val="333399"/>
          <w:spacing w:val="-4"/>
          <w:sz w:val="26"/>
          <w:szCs w:val="26"/>
        </w:rPr>
      </w:pPr>
      <w:r>
        <w:rPr>
          <w:rFonts w:ascii="Verdana" w:hAnsi="Verdana"/>
          <w:b/>
          <w:bCs/>
          <w:color w:val="333399"/>
          <w:spacing w:val="-4"/>
          <w:sz w:val="26"/>
          <w:szCs w:val="26"/>
        </w:rPr>
        <w:t>3</w:t>
      </w:r>
      <w:r w:rsidRPr="00DF75B9">
        <w:rPr>
          <w:rFonts w:ascii="Verdana" w:hAnsi="Verdana"/>
          <w:b/>
          <w:bCs/>
          <w:color w:val="333399"/>
          <w:spacing w:val="-4"/>
          <w:sz w:val="26"/>
          <w:szCs w:val="26"/>
        </w:rPr>
        <w:t>.5 Additional Resources</w:t>
      </w:r>
    </w:p>
    <w:p w:rsidR="007B7E5A" w:rsidRDefault="007B7E5A" w:rsidP="00B5477C">
      <w:pPr>
        <w:autoSpaceDE w:val="0"/>
        <w:autoSpaceDN w:val="0"/>
        <w:bidi w:val="0"/>
        <w:adjustRightInd w:val="0"/>
        <w:spacing w:line="360" w:lineRule="auto"/>
        <w:jc w:val="both"/>
        <w:rPr>
          <w:rFonts w:ascii="Verdana" w:hAnsi="Verdana" w:cs="Arial"/>
        </w:rPr>
      </w:pPr>
      <w:hyperlink r:id="rId38" w:history="1">
        <w:r w:rsidRPr="004A02E3">
          <w:rPr>
            <w:rStyle w:val="Hyperlink"/>
            <w:rFonts w:ascii="Verdana" w:hAnsi="Verdana" w:cs="Arial"/>
          </w:rPr>
          <w:t>http://www.cosi.org/files/Flash/simpMach/sm1.swf</w:t>
        </w:r>
      </w:hyperlink>
    </w:p>
    <w:p w:rsidR="007B7E5A" w:rsidRDefault="007B7E5A" w:rsidP="00B5477C">
      <w:pPr>
        <w:autoSpaceDE w:val="0"/>
        <w:autoSpaceDN w:val="0"/>
        <w:bidi w:val="0"/>
        <w:adjustRightInd w:val="0"/>
        <w:spacing w:line="360" w:lineRule="auto"/>
        <w:jc w:val="both"/>
        <w:rPr>
          <w:rFonts w:ascii="Verdana" w:hAnsi="Verdana" w:cs="Arial"/>
        </w:rPr>
      </w:pPr>
      <w:hyperlink r:id="rId39" w:history="1">
        <w:r w:rsidRPr="004A02E3">
          <w:rPr>
            <w:rStyle w:val="Hyperlink"/>
            <w:rFonts w:ascii="Verdana" w:hAnsi="Verdana" w:cs="Arial"/>
          </w:rPr>
          <w:t>http://sunshine.chpc.utah.edu/javalabs/java12/machine/act3/lab1b.htm</w:t>
        </w:r>
      </w:hyperlink>
    </w:p>
    <w:p w:rsidR="007B7E5A" w:rsidRDefault="007B7E5A" w:rsidP="00B5477C">
      <w:pPr>
        <w:tabs>
          <w:tab w:val="left" w:pos="1481"/>
        </w:tabs>
        <w:jc w:val="right"/>
        <w:rPr>
          <w:rFonts w:ascii="Verdana" w:hAnsi="Verdana"/>
          <w:sz w:val="28"/>
          <w:szCs w:val="28"/>
        </w:rPr>
      </w:pPr>
      <w:hyperlink r:id="rId40" w:history="1">
        <w:r w:rsidRPr="004A02E3">
          <w:rPr>
            <w:rStyle w:val="Hyperlink"/>
            <w:rFonts w:ascii="Verdana" w:hAnsi="Verdana" w:cs="Arial"/>
          </w:rPr>
          <w:t>http://www.mos.org/sln/Leonardo/LeosMysteriousMachinery.html</w:t>
        </w:r>
      </w:hyperlink>
    </w:p>
    <w:sectPr w:rsidR="007B7E5A" w:rsidSect="00A02F3C">
      <w:type w:val="continuous"/>
      <w:pgSz w:w="11906" w:h="16838" w:code="9"/>
      <w:pgMar w:top="1260" w:right="1152" w:bottom="1620" w:left="1728" w:header="720" w:footer="1296" w:gutter="0"/>
      <w:pgNumType w:start="1"/>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E5A" w:rsidRDefault="007B7E5A">
      <w:r>
        <w:separator/>
      </w:r>
    </w:p>
  </w:endnote>
  <w:endnote w:type="continuationSeparator" w:id="1">
    <w:p w:rsidR="007B7E5A" w:rsidRDefault="007B7E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altName w:val="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5A" w:rsidRPr="005073E7" w:rsidRDefault="007B7E5A" w:rsidP="00C67654">
    <w:pPr>
      <w:pStyle w:val="Footer"/>
      <w:framePr w:wrap="auto" w:vAnchor="text" w:hAnchor="text" w:xAlign="outside" w:y="1"/>
      <w:rPr>
        <w:rStyle w:val="PageNumber"/>
        <w:rFonts w:ascii="Arial" w:hAnsi="Arial" w:cs="Arial"/>
        <w:b/>
        <w:bCs/>
        <w:color w:val="333399"/>
      </w:rPr>
    </w:pPr>
    <w:r w:rsidRPr="005073E7">
      <w:rPr>
        <w:rStyle w:val="PageNumber"/>
        <w:rFonts w:ascii="Arial" w:hAnsi="Arial" w:cs="Arial"/>
        <w:b/>
        <w:bCs/>
        <w:color w:val="333399"/>
      </w:rPr>
      <w:fldChar w:fldCharType="begin"/>
    </w:r>
    <w:r w:rsidRPr="005073E7">
      <w:rPr>
        <w:rStyle w:val="PageNumber"/>
        <w:rFonts w:ascii="Arial" w:hAnsi="Arial" w:cs="Arial"/>
        <w:b/>
        <w:bCs/>
        <w:color w:val="333399"/>
      </w:rPr>
      <w:instrText xml:space="preserve">PAGE  </w:instrText>
    </w:r>
    <w:r w:rsidRPr="005073E7">
      <w:rPr>
        <w:rStyle w:val="PageNumber"/>
        <w:rFonts w:ascii="Arial" w:hAnsi="Arial" w:cs="Arial"/>
        <w:b/>
        <w:bCs/>
        <w:color w:val="333399"/>
      </w:rPr>
      <w:fldChar w:fldCharType="separate"/>
    </w:r>
    <w:r>
      <w:rPr>
        <w:rStyle w:val="PageNumber"/>
        <w:rFonts w:ascii="Arial" w:hAnsi="Arial" w:cs="Arial"/>
        <w:b/>
        <w:bCs/>
        <w:noProof/>
        <w:color w:val="333399"/>
        <w:rtl/>
      </w:rPr>
      <w:t>10</w:t>
    </w:r>
    <w:r w:rsidRPr="005073E7">
      <w:rPr>
        <w:rStyle w:val="PageNumber"/>
        <w:rFonts w:ascii="Arial" w:hAnsi="Arial" w:cs="Arial"/>
        <w:b/>
        <w:bCs/>
        <w:color w:val="333399"/>
      </w:rPr>
      <w:fldChar w:fldCharType="end"/>
    </w:r>
  </w:p>
  <w:p w:rsidR="007B7E5A" w:rsidRPr="005073E7" w:rsidRDefault="007B7E5A" w:rsidP="00B5477C">
    <w:pPr>
      <w:pStyle w:val="Footer"/>
      <w:tabs>
        <w:tab w:val="clear" w:pos="8640"/>
      </w:tabs>
      <w:bidi w:val="0"/>
      <w:ind w:right="26" w:firstLine="720"/>
      <w:rPr>
        <w:rFonts w:ascii="Arial" w:hAnsi="Arial" w:cs="Arial"/>
        <w:color w:val="333399"/>
      </w:rPr>
    </w:pPr>
    <w:r>
      <w:rPr>
        <w:noProof/>
      </w:rPr>
      <w:pict>
        <v:line id="_x0000_s2058" style="position:absolute;left:0;text-align:left;z-index:251657216" from="25pt,-.85pt" to="480.25pt,-.85pt" strokecolor="#339" strokeweight="1.5pt">
          <w10:anchorlock/>
        </v:line>
      </w:pict>
    </w:r>
    <w:r w:rsidRPr="005073E7">
      <w:rPr>
        <w:rFonts w:ascii="Arial" w:hAnsi="Arial" w:cs="Arial"/>
        <w:color w:val="333399"/>
      </w:rPr>
      <w:t xml:space="preserve">Module </w:t>
    </w:r>
    <w:r>
      <w:rPr>
        <w:rFonts w:ascii="Arial" w:hAnsi="Arial" w:cs="Arial"/>
        <w:color w:val="333399"/>
      </w:rPr>
      <w:t>3</w:t>
    </w:r>
    <w:r w:rsidRPr="005073E7">
      <w:rPr>
        <w:rFonts w:ascii="Arial" w:hAnsi="Arial" w:cs="Arial"/>
        <w:color w:val="333399"/>
      </w:rPr>
      <w:t xml:space="preserve">: </w:t>
    </w:r>
    <w:r>
      <w:rPr>
        <w:rFonts w:ascii="Arial" w:hAnsi="Arial" w:cs="Arial"/>
        <w:color w:val="333399"/>
      </w:rPr>
      <w:t>Wheel and Axle</w:t>
    </w:r>
    <w:r>
      <w:rPr>
        <w:noProof/>
      </w:rPr>
      <w:pict>
        <v:line id="Line 6" o:spid="_x0000_s2059" style="position:absolute;left:0;text-align:left;z-index:251660288;visibility:visible;mso-position-horizontal-relative:text;mso-position-vertical-relative:text" from="25pt,-.8pt" to="480.25pt,-.8pt" strokecolor="#339" strokeweight="1.5pt">
          <w10:anchorlock/>
        </v:line>
      </w:pict>
    </w:r>
  </w:p>
  <w:p w:rsidR="007B7E5A" w:rsidRPr="0013625B" w:rsidRDefault="007B7E5A" w:rsidP="0013625B">
    <w:pPr>
      <w:pStyle w:val="Footer"/>
      <w:rPr>
        <w:rFonts w:ascii="Arial" w:hAnsi="Arial" w:cs="Arial"/>
        <w:color w:val="33339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5A" w:rsidRPr="005073E7" w:rsidRDefault="007B7E5A" w:rsidP="00C67654">
    <w:pPr>
      <w:pStyle w:val="Footer"/>
      <w:framePr w:wrap="auto" w:vAnchor="text" w:hAnchor="text" w:xAlign="outside" w:y="1"/>
      <w:rPr>
        <w:rStyle w:val="PageNumber"/>
        <w:rFonts w:ascii="Arial" w:hAnsi="Arial" w:cs="Arial"/>
        <w:b/>
        <w:bCs/>
        <w:color w:val="333399"/>
      </w:rPr>
    </w:pPr>
    <w:r w:rsidRPr="005073E7">
      <w:rPr>
        <w:rStyle w:val="PageNumber"/>
        <w:rFonts w:ascii="Arial" w:hAnsi="Arial" w:cs="Arial"/>
        <w:b/>
        <w:bCs/>
        <w:color w:val="333399"/>
      </w:rPr>
      <w:fldChar w:fldCharType="begin"/>
    </w:r>
    <w:r w:rsidRPr="005073E7">
      <w:rPr>
        <w:rStyle w:val="PageNumber"/>
        <w:rFonts w:ascii="Arial" w:hAnsi="Arial" w:cs="Arial"/>
        <w:b/>
        <w:bCs/>
        <w:color w:val="333399"/>
      </w:rPr>
      <w:instrText xml:space="preserve">PAGE  </w:instrText>
    </w:r>
    <w:r w:rsidRPr="005073E7">
      <w:rPr>
        <w:rStyle w:val="PageNumber"/>
        <w:rFonts w:ascii="Arial" w:hAnsi="Arial" w:cs="Arial"/>
        <w:b/>
        <w:bCs/>
        <w:color w:val="333399"/>
      </w:rPr>
      <w:fldChar w:fldCharType="separate"/>
    </w:r>
    <w:r>
      <w:rPr>
        <w:rStyle w:val="PageNumber"/>
        <w:rFonts w:ascii="Arial" w:hAnsi="Arial" w:cs="Arial"/>
        <w:b/>
        <w:bCs/>
        <w:noProof/>
        <w:color w:val="333399"/>
        <w:rtl/>
      </w:rPr>
      <w:t>9</w:t>
    </w:r>
    <w:r w:rsidRPr="005073E7">
      <w:rPr>
        <w:rStyle w:val="PageNumber"/>
        <w:rFonts w:ascii="Arial" w:hAnsi="Arial" w:cs="Arial"/>
        <w:b/>
        <w:bCs/>
        <w:color w:val="333399"/>
      </w:rPr>
      <w:fldChar w:fldCharType="end"/>
    </w:r>
  </w:p>
  <w:p w:rsidR="007B7E5A" w:rsidRPr="005073E7" w:rsidRDefault="007B7E5A" w:rsidP="0040792F">
    <w:pPr>
      <w:pStyle w:val="Footer"/>
      <w:tabs>
        <w:tab w:val="clear" w:pos="8640"/>
      </w:tabs>
      <w:bidi w:val="0"/>
      <w:ind w:right="26"/>
      <w:jc w:val="right"/>
      <w:rPr>
        <w:rFonts w:ascii="Arial" w:hAnsi="Arial" w:cs="Arial"/>
        <w:color w:val="333399"/>
      </w:rPr>
    </w:pPr>
    <w:r>
      <w:rPr>
        <w:noProof/>
      </w:rPr>
      <w:pict>
        <v:line id="_x0000_s2060" style="position:absolute;left:0;text-align:left;z-index:251656192" from="-2.4pt,-.1pt" to="452.85pt,-.1pt" strokecolor="#339" strokeweight="1.5pt">
          <w10:anchorlock/>
        </v:line>
      </w:pict>
    </w:r>
    <w:r w:rsidRPr="005073E7">
      <w:rPr>
        <w:rFonts w:ascii="Arial" w:hAnsi="Arial" w:cs="Arial"/>
        <w:color w:val="333399"/>
      </w:rPr>
      <w:t xml:space="preserve">Module </w:t>
    </w:r>
    <w:r>
      <w:rPr>
        <w:rFonts w:ascii="Arial" w:hAnsi="Arial" w:cs="Arial"/>
        <w:color w:val="333399"/>
      </w:rPr>
      <w:t>3</w:t>
    </w:r>
    <w:r w:rsidRPr="005073E7">
      <w:rPr>
        <w:rFonts w:ascii="Arial" w:hAnsi="Arial" w:cs="Arial"/>
        <w:color w:val="333399"/>
      </w:rPr>
      <w:t xml:space="preserve">: </w:t>
    </w:r>
    <w:r>
      <w:rPr>
        <w:rFonts w:ascii="Arial" w:hAnsi="Arial" w:cs="Arial"/>
        <w:color w:val="333399"/>
      </w:rPr>
      <w:t>Wheel and Axle</w:t>
    </w:r>
    <w:r w:rsidRPr="005073E7">
      <w:rPr>
        <w:rFonts w:ascii="Arial" w:hAnsi="Arial" w:cs="Arial"/>
        <w:color w:val="333399"/>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E5A" w:rsidRDefault="007B7E5A">
      <w:r>
        <w:separator/>
      </w:r>
    </w:p>
  </w:footnote>
  <w:footnote w:type="continuationSeparator" w:id="1">
    <w:p w:rsidR="007B7E5A" w:rsidRDefault="007B7E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5A" w:rsidRDefault="007B7E5A" w:rsidP="005073E7">
    <w:pPr>
      <w:pStyle w:val="Header"/>
      <w:bidi w:val="0"/>
      <w:rPr>
        <w:rFonts w:ascii="Arial" w:hAnsi="Arial" w:cs="Arial"/>
      </w:rPr>
    </w:pPr>
  </w:p>
  <w:p w:rsidR="007B7E5A" w:rsidRPr="00887F52" w:rsidRDefault="007B7E5A" w:rsidP="00813F19">
    <w:pPr>
      <w:pStyle w:val="Header"/>
      <w:bidi w:val="0"/>
      <w:spacing w:before="120"/>
      <w:rPr>
        <w:rFonts w:ascii="Arial" w:hAnsi="Arial" w:cs="Arial"/>
        <w:color w:val="333399"/>
      </w:rPr>
    </w:pPr>
    <w:r>
      <w:rPr>
        <w:noProof/>
      </w:rPr>
      <w:pict>
        <v:line id="_x0000_s2055" style="position:absolute;z-index:251658240" from="-2.4pt,20.7pt" to="452.85pt,20.7pt" strokecolor="#339" strokeweight="1.5pt">
          <w10:anchorlock/>
        </v:line>
      </w:pict>
    </w:r>
    <w:r w:rsidRPr="00127A34">
      <w:rPr>
        <w:rFonts w:ascii="Arial" w:hAnsi="Arial" w:cs="Arial"/>
        <w:color w:val="333399"/>
      </w:rPr>
      <w:t xml:space="preserve"> </w:t>
    </w:r>
    <w:r w:rsidRPr="005073E7">
      <w:rPr>
        <w:rFonts w:ascii="Arial" w:hAnsi="Arial" w:cs="Arial"/>
        <w:color w:val="333399"/>
      </w:rPr>
      <w:t>AT</w:t>
    </w:r>
    <w:r>
      <w:rPr>
        <w:rFonts w:ascii="Arial" w:hAnsi="Arial" w:cs="Arial"/>
        <w:color w:val="333399"/>
      </w:rPr>
      <w:t>M-0910 Technology Exploration-I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5A" w:rsidRPr="005073E7" w:rsidRDefault="007B7E5A" w:rsidP="000B75D7">
    <w:pPr>
      <w:pStyle w:val="Header"/>
      <w:bidi w:val="0"/>
      <w:spacing w:before="120"/>
      <w:jc w:val="right"/>
      <w:rPr>
        <w:rFonts w:ascii="Arial" w:hAnsi="Arial" w:cs="Arial"/>
        <w:color w:val="333399"/>
      </w:rPr>
    </w:pPr>
    <w:r>
      <w:rPr>
        <w:noProof/>
      </w:rPr>
      <w:pict>
        <v:line id="_x0000_s2056" style="position:absolute;left:0;text-align:left;z-index:251655168" from="-2.4pt,20.7pt" to="452.85pt,20.7pt" strokecolor="#339" strokeweight="1.5pt">
          <w10:anchorlock/>
        </v:line>
      </w:pict>
    </w:r>
    <w:r>
      <w:rPr>
        <w:noProof/>
      </w:rPr>
      <w:pict>
        <v:line id="_x0000_s2057" style="position:absolute;left:0;text-align:left;z-index:251659264" from="-2.4pt,20.7pt" to="452.85pt,20.7pt" strokecolor="#339" strokeweight="1.5pt">
          <w10:anchorlock/>
        </v:line>
      </w:pict>
    </w:r>
    <w:r w:rsidRPr="00127A34">
      <w:rPr>
        <w:rFonts w:ascii="Arial" w:hAnsi="Arial" w:cs="Arial"/>
        <w:color w:val="333399"/>
      </w:rPr>
      <w:t xml:space="preserve"> </w:t>
    </w:r>
    <w:r w:rsidRPr="005073E7">
      <w:rPr>
        <w:rFonts w:ascii="Arial" w:hAnsi="Arial" w:cs="Arial"/>
        <w:color w:val="333399"/>
      </w:rPr>
      <w:t>AT</w:t>
    </w:r>
    <w:r>
      <w:rPr>
        <w:rFonts w:ascii="Arial" w:hAnsi="Arial" w:cs="Arial"/>
        <w:color w:val="333399"/>
      </w:rPr>
      <w:t>M-0910 Technology Exploration-I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B44FC"/>
    <w:multiLevelType w:val="hybridMultilevel"/>
    <w:tmpl w:val="1512DA5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630" w:hanging="360"/>
      </w:pPr>
      <w:rPr>
        <w:rFonts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66625D2"/>
    <w:multiLevelType w:val="hybridMultilevel"/>
    <w:tmpl w:val="2078266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8A67A96"/>
    <w:multiLevelType w:val="hybridMultilevel"/>
    <w:tmpl w:val="307C78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E2D0D3E"/>
    <w:multiLevelType w:val="hybridMultilevel"/>
    <w:tmpl w:val="571097C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E76709E"/>
    <w:multiLevelType w:val="hybridMultilevel"/>
    <w:tmpl w:val="5D1EB1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2EA5F17"/>
    <w:multiLevelType w:val="hybridMultilevel"/>
    <w:tmpl w:val="7A16173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9312418"/>
    <w:multiLevelType w:val="hybridMultilevel"/>
    <w:tmpl w:val="D0A866D0"/>
    <w:lvl w:ilvl="0" w:tplc="CACA369E">
      <w:start w:val="1"/>
      <w:numFmt w:val="decimal"/>
      <w:lvlText w:val="%1."/>
      <w:lvlJc w:val="left"/>
      <w:pPr>
        <w:tabs>
          <w:tab w:val="num" w:pos="1008"/>
        </w:tabs>
        <w:ind w:left="936" w:hanging="792"/>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D8F2ED7"/>
    <w:multiLevelType w:val="hybridMultilevel"/>
    <w:tmpl w:val="1FC05E80"/>
    <w:lvl w:ilvl="0" w:tplc="CACA369E">
      <w:start w:val="1"/>
      <w:numFmt w:val="decimal"/>
      <w:lvlText w:val="%1."/>
      <w:lvlJc w:val="left"/>
      <w:pPr>
        <w:tabs>
          <w:tab w:val="num" w:pos="1008"/>
        </w:tabs>
        <w:ind w:left="936" w:hanging="792"/>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F426DFB"/>
    <w:multiLevelType w:val="multilevel"/>
    <w:tmpl w:val="7B3AC09E"/>
    <w:lvl w:ilvl="0">
      <w:start w:val="1"/>
      <w:numFmt w:val="decimal"/>
      <w:lvlText w:val="%1."/>
      <w:lvlJc w:val="left"/>
      <w:pPr>
        <w:tabs>
          <w:tab w:val="num" w:pos="1080"/>
        </w:tabs>
        <w:ind w:left="1080" w:hanging="360"/>
      </w:pPr>
      <w:rPr>
        <w:rFonts w:cs="Times New Roman" w:hint="default"/>
        <w:b w:val="0"/>
        <w:bCs w:val="0"/>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2160" w:hanging="1440"/>
      </w:pPr>
      <w:rPr>
        <w:rFonts w:cs="Times New Roman" w:hint="default"/>
      </w:rPr>
    </w:lvl>
    <w:lvl w:ilvl="3">
      <w:start w:val="1"/>
      <w:numFmt w:val="decimal"/>
      <w:isLgl/>
      <w:lvlText w:val="%1.%2.%3.%4"/>
      <w:lvlJc w:val="left"/>
      <w:pPr>
        <w:ind w:left="2520" w:hanging="1800"/>
      </w:pPr>
      <w:rPr>
        <w:rFonts w:cs="Times New Roman" w:hint="default"/>
      </w:rPr>
    </w:lvl>
    <w:lvl w:ilvl="4">
      <w:start w:val="1"/>
      <w:numFmt w:val="decimal"/>
      <w:isLgl/>
      <w:lvlText w:val="%1.%2.%3.%4.%5"/>
      <w:lvlJc w:val="left"/>
      <w:pPr>
        <w:ind w:left="2880" w:hanging="2160"/>
      </w:pPr>
      <w:rPr>
        <w:rFonts w:cs="Times New Roman" w:hint="default"/>
      </w:rPr>
    </w:lvl>
    <w:lvl w:ilvl="5">
      <w:start w:val="1"/>
      <w:numFmt w:val="decimal"/>
      <w:isLgl/>
      <w:lvlText w:val="%1.%2.%3.%4.%5.%6"/>
      <w:lvlJc w:val="left"/>
      <w:pPr>
        <w:ind w:left="3600" w:hanging="2880"/>
      </w:pPr>
      <w:rPr>
        <w:rFonts w:cs="Times New Roman" w:hint="default"/>
      </w:rPr>
    </w:lvl>
    <w:lvl w:ilvl="6">
      <w:start w:val="1"/>
      <w:numFmt w:val="decimal"/>
      <w:isLgl/>
      <w:lvlText w:val="%1.%2.%3.%4.%5.%6.%7"/>
      <w:lvlJc w:val="left"/>
      <w:pPr>
        <w:ind w:left="3960" w:hanging="3240"/>
      </w:pPr>
      <w:rPr>
        <w:rFonts w:cs="Times New Roman" w:hint="default"/>
      </w:rPr>
    </w:lvl>
    <w:lvl w:ilvl="7">
      <w:start w:val="1"/>
      <w:numFmt w:val="decimal"/>
      <w:isLgl/>
      <w:lvlText w:val="%1.%2.%3.%4.%5.%6.%7.%8"/>
      <w:lvlJc w:val="left"/>
      <w:pPr>
        <w:ind w:left="4320" w:hanging="3600"/>
      </w:pPr>
      <w:rPr>
        <w:rFonts w:cs="Times New Roman" w:hint="default"/>
      </w:rPr>
    </w:lvl>
    <w:lvl w:ilvl="8">
      <w:start w:val="1"/>
      <w:numFmt w:val="decimal"/>
      <w:isLgl/>
      <w:lvlText w:val="%1.%2.%3.%4.%5.%6.%7.%8.%9"/>
      <w:lvlJc w:val="left"/>
      <w:pPr>
        <w:ind w:left="5040" w:hanging="4320"/>
      </w:pPr>
      <w:rPr>
        <w:rFonts w:cs="Times New Roman" w:hint="default"/>
      </w:rPr>
    </w:lvl>
  </w:abstractNum>
  <w:abstractNum w:abstractNumId="9">
    <w:nsid w:val="20F875A8"/>
    <w:multiLevelType w:val="multilevel"/>
    <w:tmpl w:val="F4169D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1B016F2"/>
    <w:multiLevelType w:val="hybridMultilevel"/>
    <w:tmpl w:val="568A6BDC"/>
    <w:lvl w:ilvl="0" w:tplc="926A78A4">
      <w:start w:val="1"/>
      <w:numFmt w:val="upperLetter"/>
      <w:lvlText w:val="%1)"/>
      <w:lvlJc w:val="left"/>
      <w:pPr>
        <w:tabs>
          <w:tab w:val="num" w:pos="1080"/>
        </w:tabs>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4C561ED"/>
    <w:multiLevelType w:val="hybridMultilevel"/>
    <w:tmpl w:val="0A827B7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58D5059"/>
    <w:multiLevelType w:val="hybridMultilevel"/>
    <w:tmpl w:val="FD6CB4FC"/>
    <w:lvl w:ilvl="0" w:tplc="BBD6B4CA">
      <w:start w:val="1"/>
      <w:numFmt w:val="decimal"/>
      <w:lvlText w:val="%1."/>
      <w:lvlJc w:val="left"/>
      <w:pPr>
        <w:tabs>
          <w:tab w:val="num" w:pos="720"/>
        </w:tabs>
        <w:ind w:left="720" w:hanging="360"/>
      </w:pPr>
      <w:rPr>
        <w:rFonts w:ascii="Verdana" w:hAnsi="Verdana" w:cs="Times New Roman" w:hint="default"/>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A7F0EA7"/>
    <w:multiLevelType w:val="hybridMultilevel"/>
    <w:tmpl w:val="F594CBD2"/>
    <w:lvl w:ilvl="0" w:tplc="DEAE6EFC">
      <w:start w:val="2"/>
      <w:numFmt w:val="decimal"/>
      <w:lvlText w:val="%1."/>
      <w:lvlJc w:val="left"/>
      <w:pPr>
        <w:tabs>
          <w:tab w:val="num" w:pos="765"/>
        </w:tabs>
        <w:ind w:left="765" w:hanging="405"/>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3908257F"/>
    <w:multiLevelType w:val="hybridMultilevel"/>
    <w:tmpl w:val="B5F2AB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3BAD0B32"/>
    <w:multiLevelType w:val="hybridMultilevel"/>
    <w:tmpl w:val="7AD49380"/>
    <w:lvl w:ilvl="0" w:tplc="926A78A4">
      <w:start w:val="1"/>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6">
    <w:nsid w:val="3CA83BE8"/>
    <w:multiLevelType w:val="hybridMultilevel"/>
    <w:tmpl w:val="22AA3F68"/>
    <w:lvl w:ilvl="0" w:tplc="6BEA7D8E">
      <w:start w:val="1"/>
      <w:numFmt w:val="lowerLetter"/>
      <w:lvlText w:val="(%1)"/>
      <w:lvlJc w:val="left"/>
      <w:pPr>
        <w:tabs>
          <w:tab w:val="num" w:pos="3372"/>
        </w:tabs>
        <w:ind w:left="3372" w:hanging="2505"/>
      </w:pPr>
      <w:rPr>
        <w:rFonts w:cs="Times New Roman" w:hint="default"/>
      </w:rPr>
    </w:lvl>
    <w:lvl w:ilvl="1" w:tplc="04090019">
      <w:start w:val="1"/>
      <w:numFmt w:val="lowerLetter"/>
      <w:lvlText w:val="%2."/>
      <w:lvlJc w:val="left"/>
      <w:pPr>
        <w:tabs>
          <w:tab w:val="num" w:pos="1947"/>
        </w:tabs>
        <w:ind w:left="1947" w:hanging="360"/>
      </w:pPr>
      <w:rPr>
        <w:rFonts w:cs="Times New Roman"/>
      </w:rPr>
    </w:lvl>
    <w:lvl w:ilvl="2" w:tplc="0409001B">
      <w:start w:val="1"/>
      <w:numFmt w:val="lowerRoman"/>
      <w:lvlText w:val="%3."/>
      <w:lvlJc w:val="right"/>
      <w:pPr>
        <w:tabs>
          <w:tab w:val="num" w:pos="2667"/>
        </w:tabs>
        <w:ind w:left="2667" w:hanging="180"/>
      </w:pPr>
      <w:rPr>
        <w:rFonts w:cs="Times New Roman"/>
      </w:rPr>
    </w:lvl>
    <w:lvl w:ilvl="3" w:tplc="0409000F">
      <w:start w:val="1"/>
      <w:numFmt w:val="decimal"/>
      <w:lvlText w:val="%4."/>
      <w:lvlJc w:val="left"/>
      <w:pPr>
        <w:tabs>
          <w:tab w:val="num" w:pos="3387"/>
        </w:tabs>
        <w:ind w:left="3387" w:hanging="360"/>
      </w:pPr>
      <w:rPr>
        <w:rFonts w:cs="Times New Roman"/>
      </w:rPr>
    </w:lvl>
    <w:lvl w:ilvl="4" w:tplc="04090019">
      <w:start w:val="1"/>
      <w:numFmt w:val="lowerLetter"/>
      <w:lvlText w:val="%5."/>
      <w:lvlJc w:val="left"/>
      <w:pPr>
        <w:tabs>
          <w:tab w:val="num" w:pos="4107"/>
        </w:tabs>
        <w:ind w:left="4107" w:hanging="360"/>
      </w:pPr>
      <w:rPr>
        <w:rFonts w:cs="Times New Roman"/>
      </w:rPr>
    </w:lvl>
    <w:lvl w:ilvl="5" w:tplc="0409001B">
      <w:start w:val="1"/>
      <w:numFmt w:val="lowerRoman"/>
      <w:lvlText w:val="%6."/>
      <w:lvlJc w:val="right"/>
      <w:pPr>
        <w:tabs>
          <w:tab w:val="num" w:pos="4827"/>
        </w:tabs>
        <w:ind w:left="4827" w:hanging="180"/>
      </w:pPr>
      <w:rPr>
        <w:rFonts w:cs="Times New Roman"/>
      </w:rPr>
    </w:lvl>
    <w:lvl w:ilvl="6" w:tplc="0409000F">
      <w:start w:val="1"/>
      <w:numFmt w:val="decimal"/>
      <w:lvlText w:val="%7."/>
      <w:lvlJc w:val="left"/>
      <w:pPr>
        <w:tabs>
          <w:tab w:val="num" w:pos="5547"/>
        </w:tabs>
        <w:ind w:left="5547" w:hanging="360"/>
      </w:pPr>
      <w:rPr>
        <w:rFonts w:cs="Times New Roman"/>
      </w:rPr>
    </w:lvl>
    <w:lvl w:ilvl="7" w:tplc="04090019">
      <w:start w:val="1"/>
      <w:numFmt w:val="lowerLetter"/>
      <w:lvlText w:val="%8."/>
      <w:lvlJc w:val="left"/>
      <w:pPr>
        <w:tabs>
          <w:tab w:val="num" w:pos="6267"/>
        </w:tabs>
        <w:ind w:left="6267" w:hanging="360"/>
      </w:pPr>
      <w:rPr>
        <w:rFonts w:cs="Times New Roman"/>
      </w:rPr>
    </w:lvl>
    <w:lvl w:ilvl="8" w:tplc="0409001B">
      <w:start w:val="1"/>
      <w:numFmt w:val="lowerRoman"/>
      <w:lvlText w:val="%9."/>
      <w:lvlJc w:val="right"/>
      <w:pPr>
        <w:tabs>
          <w:tab w:val="num" w:pos="6987"/>
        </w:tabs>
        <w:ind w:left="6987" w:hanging="180"/>
      </w:pPr>
      <w:rPr>
        <w:rFonts w:cs="Times New Roman"/>
      </w:rPr>
    </w:lvl>
  </w:abstractNum>
  <w:abstractNum w:abstractNumId="17">
    <w:nsid w:val="3DC20343"/>
    <w:multiLevelType w:val="hybridMultilevel"/>
    <w:tmpl w:val="8EC49FE6"/>
    <w:lvl w:ilvl="0" w:tplc="926A78A4">
      <w:start w:val="1"/>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nsid w:val="3E162433"/>
    <w:multiLevelType w:val="hybridMultilevel"/>
    <w:tmpl w:val="4AEA876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467F2A79"/>
    <w:multiLevelType w:val="hybridMultilevel"/>
    <w:tmpl w:val="E3026354"/>
    <w:lvl w:ilvl="0" w:tplc="FC32976E">
      <w:start w:val="1"/>
      <w:numFmt w:val="lowerRoman"/>
      <w:lvlText w:val="%1)"/>
      <w:lvlJc w:val="left"/>
      <w:pPr>
        <w:tabs>
          <w:tab w:val="num" w:pos="900"/>
        </w:tabs>
        <w:ind w:left="900" w:hanging="720"/>
      </w:pPr>
      <w:rPr>
        <w:rFonts w:cs="Times New Roman"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20">
    <w:nsid w:val="498413D0"/>
    <w:multiLevelType w:val="hybridMultilevel"/>
    <w:tmpl w:val="8604A8A8"/>
    <w:lvl w:ilvl="0" w:tplc="E0F231F6">
      <w:start w:val="1"/>
      <w:numFmt w:val="decimal"/>
      <w:lvlText w:val="%1."/>
      <w:lvlJc w:val="left"/>
      <w:pPr>
        <w:ind w:left="1080" w:hanging="360"/>
      </w:pPr>
      <w:rPr>
        <w:rFonts w:cs="Times New Roman"/>
        <w:b w:val="0"/>
        <w:bCs w:val="0"/>
        <w:sz w:val="24"/>
        <w:szCs w:val="24"/>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1">
    <w:nsid w:val="49FD3D23"/>
    <w:multiLevelType w:val="hybridMultilevel"/>
    <w:tmpl w:val="678A8A2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2">
    <w:nsid w:val="4ACE76B0"/>
    <w:multiLevelType w:val="hybridMultilevel"/>
    <w:tmpl w:val="D018AB62"/>
    <w:lvl w:ilvl="0" w:tplc="7C20713E">
      <w:start w:val="1"/>
      <w:numFmt w:val="upperLetter"/>
      <w:lvlText w:val="%1)"/>
      <w:lvlJc w:val="left"/>
      <w:pPr>
        <w:tabs>
          <w:tab w:val="num" w:pos="1080"/>
        </w:tabs>
        <w:ind w:left="1080" w:hanging="72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51D81B09"/>
    <w:multiLevelType w:val="hybridMultilevel"/>
    <w:tmpl w:val="BCC42E50"/>
    <w:lvl w:ilvl="0" w:tplc="3CD637E2">
      <w:start w:val="1"/>
      <w:numFmt w:val="decimal"/>
      <w:lvlText w:val="%1."/>
      <w:lvlJc w:val="left"/>
      <w:pPr>
        <w:tabs>
          <w:tab w:val="num" w:pos="1080"/>
        </w:tabs>
        <w:ind w:left="1080" w:hanging="360"/>
      </w:pPr>
      <w:rPr>
        <w:rFonts w:ascii="Verdana" w:hAnsi="Verdana" w:cs="Times New Roman" w:hint="default"/>
        <w:b w:val="0"/>
        <w:bCs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4">
    <w:nsid w:val="51E50636"/>
    <w:multiLevelType w:val="hybridMultilevel"/>
    <w:tmpl w:val="A4D04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5555A0D"/>
    <w:multiLevelType w:val="hybridMultilevel"/>
    <w:tmpl w:val="2F6479B4"/>
    <w:lvl w:ilvl="0" w:tplc="926A78A4">
      <w:start w:val="1"/>
      <w:numFmt w:val="upperLetter"/>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65D019DB"/>
    <w:multiLevelType w:val="hybridMultilevel"/>
    <w:tmpl w:val="47D8857A"/>
    <w:lvl w:ilvl="0" w:tplc="0409000F">
      <w:start w:val="1"/>
      <w:numFmt w:val="decimal"/>
      <w:lvlText w:val="%1."/>
      <w:lvlJc w:val="left"/>
      <w:pPr>
        <w:ind w:left="780" w:hanging="360"/>
      </w:pPr>
      <w:rPr>
        <w:rFonts w:cs="Times New Roman"/>
      </w:rPr>
    </w:lvl>
    <w:lvl w:ilvl="1" w:tplc="04090019">
      <w:start w:val="1"/>
      <w:numFmt w:val="lowerLetter"/>
      <w:lvlText w:val="%2."/>
      <w:lvlJc w:val="left"/>
      <w:pPr>
        <w:ind w:left="1500" w:hanging="360"/>
      </w:pPr>
      <w:rPr>
        <w:rFonts w:cs="Times New Roman"/>
      </w:rPr>
    </w:lvl>
    <w:lvl w:ilvl="2" w:tplc="0409001B">
      <w:start w:val="1"/>
      <w:numFmt w:val="lowerRoman"/>
      <w:lvlText w:val="%3."/>
      <w:lvlJc w:val="right"/>
      <w:pPr>
        <w:ind w:left="2220" w:hanging="180"/>
      </w:pPr>
      <w:rPr>
        <w:rFonts w:cs="Times New Roman"/>
      </w:rPr>
    </w:lvl>
    <w:lvl w:ilvl="3" w:tplc="0409000F">
      <w:start w:val="1"/>
      <w:numFmt w:val="decimal"/>
      <w:lvlText w:val="%4."/>
      <w:lvlJc w:val="left"/>
      <w:pPr>
        <w:ind w:left="2940" w:hanging="360"/>
      </w:pPr>
      <w:rPr>
        <w:rFonts w:cs="Times New Roman"/>
      </w:rPr>
    </w:lvl>
    <w:lvl w:ilvl="4" w:tplc="04090019">
      <w:start w:val="1"/>
      <w:numFmt w:val="lowerLetter"/>
      <w:lvlText w:val="%5."/>
      <w:lvlJc w:val="left"/>
      <w:pPr>
        <w:ind w:left="3660" w:hanging="360"/>
      </w:pPr>
      <w:rPr>
        <w:rFonts w:cs="Times New Roman"/>
      </w:rPr>
    </w:lvl>
    <w:lvl w:ilvl="5" w:tplc="0409001B">
      <w:start w:val="1"/>
      <w:numFmt w:val="lowerRoman"/>
      <w:lvlText w:val="%6."/>
      <w:lvlJc w:val="right"/>
      <w:pPr>
        <w:ind w:left="4380" w:hanging="180"/>
      </w:pPr>
      <w:rPr>
        <w:rFonts w:cs="Times New Roman"/>
      </w:rPr>
    </w:lvl>
    <w:lvl w:ilvl="6" w:tplc="0409000F">
      <w:start w:val="1"/>
      <w:numFmt w:val="decimal"/>
      <w:lvlText w:val="%7."/>
      <w:lvlJc w:val="left"/>
      <w:pPr>
        <w:ind w:left="5100" w:hanging="360"/>
      </w:pPr>
      <w:rPr>
        <w:rFonts w:cs="Times New Roman"/>
      </w:rPr>
    </w:lvl>
    <w:lvl w:ilvl="7" w:tplc="04090019">
      <w:start w:val="1"/>
      <w:numFmt w:val="lowerLetter"/>
      <w:lvlText w:val="%8."/>
      <w:lvlJc w:val="left"/>
      <w:pPr>
        <w:ind w:left="5820" w:hanging="360"/>
      </w:pPr>
      <w:rPr>
        <w:rFonts w:cs="Times New Roman"/>
      </w:rPr>
    </w:lvl>
    <w:lvl w:ilvl="8" w:tplc="0409001B">
      <w:start w:val="1"/>
      <w:numFmt w:val="lowerRoman"/>
      <w:lvlText w:val="%9."/>
      <w:lvlJc w:val="right"/>
      <w:pPr>
        <w:ind w:left="6540" w:hanging="180"/>
      </w:pPr>
      <w:rPr>
        <w:rFonts w:cs="Times New Roman"/>
      </w:rPr>
    </w:lvl>
  </w:abstractNum>
  <w:abstractNum w:abstractNumId="27">
    <w:nsid w:val="7AAE2B68"/>
    <w:multiLevelType w:val="hybridMultilevel"/>
    <w:tmpl w:val="D7A21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AE620B0"/>
    <w:multiLevelType w:val="hybridMultilevel"/>
    <w:tmpl w:val="A1FA9260"/>
    <w:lvl w:ilvl="0" w:tplc="27900652">
      <w:start w:val="1"/>
      <w:numFmt w:val="decimal"/>
      <w:lvlText w:val="%1."/>
      <w:lvlJc w:val="left"/>
      <w:pPr>
        <w:ind w:left="72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7FC739EC"/>
    <w:multiLevelType w:val="hybridMultilevel"/>
    <w:tmpl w:val="D32E4408"/>
    <w:lvl w:ilvl="0" w:tplc="92D228BA">
      <w:start w:val="1"/>
      <w:numFmt w:val="lowerLetter"/>
      <w:lvlText w:val="(%1)"/>
      <w:lvlJc w:val="left"/>
      <w:pPr>
        <w:ind w:left="2790" w:hanging="720"/>
      </w:pPr>
      <w:rPr>
        <w:rFonts w:cs="Times New Roman" w:hint="default"/>
      </w:rPr>
    </w:lvl>
    <w:lvl w:ilvl="1" w:tplc="04090019">
      <w:start w:val="1"/>
      <w:numFmt w:val="lowerLetter"/>
      <w:lvlText w:val="%2."/>
      <w:lvlJc w:val="left"/>
      <w:pPr>
        <w:ind w:left="3150" w:hanging="360"/>
      </w:pPr>
      <w:rPr>
        <w:rFonts w:cs="Times New Roman"/>
      </w:rPr>
    </w:lvl>
    <w:lvl w:ilvl="2" w:tplc="0409001B">
      <w:start w:val="1"/>
      <w:numFmt w:val="lowerRoman"/>
      <w:lvlText w:val="%3."/>
      <w:lvlJc w:val="right"/>
      <w:pPr>
        <w:ind w:left="3870" w:hanging="180"/>
      </w:pPr>
      <w:rPr>
        <w:rFonts w:cs="Times New Roman"/>
      </w:rPr>
    </w:lvl>
    <w:lvl w:ilvl="3" w:tplc="0409000F">
      <w:start w:val="1"/>
      <w:numFmt w:val="decimal"/>
      <w:lvlText w:val="%4."/>
      <w:lvlJc w:val="left"/>
      <w:pPr>
        <w:ind w:left="4590" w:hanging="360"/>
      </w:pPr>
      <w:rPr>
        <w:rFonts w:cs="Times New Roman"/>
      </w:rPr>
    </w:lvl>
    <w:lvl w:ilvl="4" w:tplc="04090019">
      <w:start w:val="1"/>
      <w:numFmt w:val="lowerLetter"/>
      <w:lvlText w:val="%5."/>
      <w:lvlJc w:val="left"/>
      <w:pPr>
        <w:ind w:left="5310" w:hanging="360"/>
      </w:pPr>
      <w:rPr>
        <w:rFonts w:cs="Times New Roman"/>
      </w:rPr>
    </w:lvl>
    <w:lvl w:ilvl="5" w:tplc="0409001B">
      <w:start w:val="1"/>
      <w:numFmt w:val="lowerRoman"/>
      <w:lvlText w:val="%6."/>
      <w:lvlJc w:val="right"/>
      <w:pPr>
        <w:ind w:left="6030" w:hanging="180"/>
      </w:pPr>
      <w:rPr>
        <w:rFonts w:cs="Times New Roman"/>
      </w:rPr>
    </w:lvl>
    <w:lvl w:ilvl="6" w:tplc="0409000F">
      <w:start w:val="1"/>
      <w:numFmt w:val="decimal"/>
      <w:lvlText w:val="%7."/>
      <w:lvlJc w:val="left"/>
      <w:pPr>
        <w:ind w:left="6750" w:hanging="360"/>
      </w:pPr>
      <w:rPr>
        <w:rFonts w:cs="Times New Roman"/>
      </w:rPr>
    </w:lvl>
    <w:lvl w:ilvl="7" w:tplc="04090019">
      <w:start w:val="1"/>
      <w:numFmt w:val="lowerLetter"/>
      <w:lvlText w:val="%8."/>
      <w:lvlJc w:val="left"/>
      <w:pPr>
        <w:ind w:left="7470" w:hanging="360"/>
      </w:pPr>
      <w:rPr>
        <w:rFonts w:cs="Times New Roman"/>
      </w:rPr>
    </w:lvl>
    <w:lvl w:ilvl="8" w:tplc="0409001B">
      <w:start w:val="1"/>
      <w:numFmt w:val="lowerRoman"/>
      <w:lvlText w:val="%9."/>
      <w:lvlJc w:val="right"/>
      <w:pPr>
        <w:ind w:left="8190" w:hanging="180"/>
      </w:pPr>
      <w:rPr>
        <w:rFonts w:cs="Times New Roman"/>
      </w:rPr>
    </w:lvl>
  </w:abstractNum>
  <w:num w:numId="1">
    <w:abstractNumId w:val="12"/>
  </w:num>
  <w:num w:numId="2">
    <w:abstractNumId w:val="1"/>
  </w:num>
  <w:num w:numId="3">
    <w:abstractNumId w:val="4"/>
  </w:num>
  <w:num w:numId="4">
    <w:abstractNumId w:val="25"/>
  </w:num>
  <w:num w:numId="5">
    <w:abstractNumId w:val="22"/>
  </w:num>
  <w:num w:numId="6">
    <w:abstractNumId w:val="7"/>
  </w:num>
  <w:num w:numId="7">
    <w:abstractNumId w:val="6"/>
  </w:num>
  <w:num w:numId="8">
    <w:abstractNumId w:val="23"/>
  </w:num>
  <w:num w:numId="9">
    <w:abstractNumId w:val="10"/>
  </w:num>
  <w:num w:numId="10">
    <w:abstractNumId w:val="17"/>
  </w:num>
  <w:num w:numId="11">
    <w:abstractNumId w:val="15"/>
  </w:num>
  <w:num w:numId="12">
    <w:abstractNumId w:val="2"/>
  </w:num>
  <w:num w:numId="13">
    <w:abstractNumId w:val="16"/>
  </w:num>
  <w:num w:numId="14">
    <w:abstractNumId w:val="13"/>
  </w:num>
  <w:num w:numId="15">
    <w:abstractNumId w:val="9"/>
  </w:num>
  <w:num w:numId="16">
    <w:abstractNumId w:val="27"/>
  </w:num>
  <w:num w:numId="17">
    <w:abstractNumId w:val="18"/>
  </w:num>
  <w:num w:numId="18">
    <w:abstractNumId w:val="3"/>
  </w:num>
  <w:num w:numId="19">
    <w:abstractNumId w:val="14"/>
  </w:num>
  <w:num w:numId="20">
    <w:abstractNumId w:val="5"/>
  </w:num>
  <w:num w:numId="21">
    <w:abstractNumId w:val="29"/>
  </w:num>
  <w:num w:numId="22">
    <w:abstractNumId w:val="11"/>
  </w:num>
  <w:num w:numId="23">
    <w:abstractNumId w:val="19"/>
  </w:num>
  <w:num w:numId="24">
    <w:abstractNumId w:val="8"/>
  </w:num>
  <w:num w:numId="25">
    <w:abstractNumId w:val="24"/>
  </w:num>
  <w:num w:numId="26">
    <w:abstractNumId w:val="21"/>
  </w:num>
  <w:num w:numId="27">
    <w:abstractNumId w:val="0"/>
  </w:num>
  <w:num w:numId="28">
    <w:abstractNumId w:val="28"/>
  </w:num>
  <w:num w:numId="29">
    <w:abstractNumId w:val="20"/>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20"/>
  <w:doNotHyphenateCaps/>
  <w:evenAndOddHeaders/>
  <w:characterSpacingControl w:val="doNotCompress"/>
  <w:doNotValidateAgainstSchema/>
  <w:doNotDemarcateInvalidXml/>
  <w:hdrShapeDefaults>
    <o:shapedefaults v:ext="edit" spidmax="206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5A18"/>
    <w:rsid w:val="00003363"/>
    <w:rsid w:val="0000356B"/>
    <w:rsid w:val="0000372E"/>
    <w:rsid w:val="000037CA"/>
    <w:rsid w:val="000038B9"/>
    <w:rsid w:val="00003B5E"/>
    <w:rsid w:val="00003B8F"/>
    <w:rsid w:val="00003BAA"/>
    <w:rsid w:val="00003CFA"/>
    <w:rsid w:val="0000550A"/>
    <w:rsid w:val="00005704"/>
    <w:rsid w:val="00006D29"/>
    <w:rsid w:val="00007A07"/>
    <w:rsid w:val="00010B93"/>
    <w:rsid w:val="00012947"/>
    <w:rsid w:val="000137C0"/>
    <w:rsid w:val="000162BB"/>
    <w:rsid w:val="00017A4B"/>
    <w:rsid w:val="00017DD9"/>
    <w:rsid w:val="0002298E"/>
    <w:rsid w:val="00025CEE"/>
    <w:rsid w:val="00026554"/>
    <w:rsid w:val="00027D25"/>
    <w:rsid w:val="00030193"/>
    <w:rsid w:val="00030DDD"/>
    <w:rsid w:val="0003203C"/>
    <w:rsid w:val="00033B77"/>
    <w:rsid w:val="00033CC6"/>
    <w:rsid w:val="00034458"/>
    <w:rsid w:val="00035F29"/>
    <w:rsid w:val="000379A3"/>
    <w:rsid w:val="00037FCE"/>
    <w:rsid w:val="00040ABE"/>
    <w:rsid w:val="0004139E"/>
    <w:rsid w:val="000415B7"/>
    <w:rsid w:val="000419DF"/>
    <w:rsid w:val="00042143"/>
    <w:rsid w:val="00043311"/>
    <w:rsid w:val="0004407F"/>
    <w:rsid w:val="00044759"/>
    <w:rsid w:val="00045A77"/>
    <w:rsid w:val="00047BAE"/>
    <w:rsid w:val="0005048F"/>
    <w:rsid w:val="00050496"/>
    <w:rsid w:val="000513D9"/>
    <w:rsid w:val="00051DA5"/>
    <w:rsid w:val="00052AF1"/>
    <w:rsid w:val="00052D06"/>
    <w:rsid w:val="00053925"/>
    <w:rsid w:val="000545FA"/>
    <w:rsid w:val="000574D3"/>
    <w:rsid w:val="00060BBE"/>
    <w:rsid w:val="00060E9E"/>
    <w:rsid w:val="0006156B"/>
    <w:rsid w:val="00061B4C"/>
    <w:rsid w:val="000634D6"/>
    <w:rsid w:val="00063610"/>
    <w:rsid w:val="00063BE2"/>
    <w:rsid w:val="00063D96"/>
    <w:rsid w:val="00065191"/>
    <w:rsid w:val="0006538A"/>
    <w:rsid w:val="0006541C"/>
    <w:rsid w:val="00066026"/>
    <w:rsid w:val="0006637B"/>
    <w:rsid w:val="00066755"/>
    <w:rsid w:val="0007034F"/>
    <w:rsid w:val="000703CB"/>
    <w:rsid w:val="000720EB"/>
    <w:rsid w:val="00072C86"/>
    <w:rsid w:val="0007342E"/>
    <w:rsid w:val="00073937"/>
    <w:rsid w:val="00073CED"/>
    <w:rsid w:val="00073D91"/>
    <w:rsid w:val="00074296"/>
    <w:rsid w:val="0007436A"/>
    <w:rsid w:val="00074416"/>
    <w:rsid w:val="000764DB"/>
    <w:rsid w:val="00076942"/>
    <w:rsid w:val="0007741B"/>
    <w:rsid w:val="00080308"/>
    <w:rsid w:val="00080EB9"/>
    <w:rsid w:val="00081120"/>
    <w:rsid w:val="00081691"/>
    <w:rsid w:val="000817AE"/>
    <w:rsid w:val="00081B94"/>
    <w:rsid w:val="00082804"/>
    <w:rsid w:val="00083A8A"/>
    <w:rsid w:val="00084585"/>
    <w:rsid w:val="000847DF"/>
    <w:rsid w:val="000849F8"/>
    <w:rsid w:val="00085396"/>
    <w:rsid w:val="00086578"/>
    <w:rsid w:val="000866CA"/>
    <w:rsid w:val="00086D7E"/>
    <w:rsid w:val="00087264"/>
    <w:rsid w:val="00090AED"/>
    <w:rsid w:val="0009210D"/>
    <w:rsid w:val="00093BB3"/>
    <w:rsid w:val="00093FA5"/>
    <w:rsid w:val="0009400F"/>
    <w:rsid w:val="000945F8"/>
    <w:rsid w:val="00094D0B"/>
    <w:rsid w:val="00095000"/>
    <w:rsid w:val="00097659"/>
    <w:rsid w:val="000A0700"/>
    <w:rsid w:val="000A1DF2"/>
    <w:rsid w:val="000A2846"/>
    <w:rsid w:val="000A28F3"/>
    <w:rsid w:val="000A3785"/>
    <w:rsid w:val="000A3E8D"/>
    <w:rsid w:val="000A43AD"/>
    <w:rsid w:val="000A56F6"/>
    <w:rsid w:val="000A5D9B"/>
    <w:rsid w:val="000A5EBE"/>
    <w:rsid w:val="000A7127"/>
    <w:rsid w:val="000B17CA"/>
    <w:rsid w:val="000B1E38"/>
    <w:rsid w:val="000B2425"/>
    <w:rsid w:val="000B2C37"/>
    <w:rsid w:val="000B2CA1"/>
    <w:rsid w:val="000B30AB"/>
    <w:rsid w:val="000B34AC"/>
    <w:rsid w:val="000B3723"/>
    <w:rsid w:val="000B3DD1"/>
    <w:rsid w:val="000B40BE"/>
    <w:rsid w:val="000B50A5"/>
    <w:rsid w:val="000B59B8"/>
    <w:rsid w:val="000B5C0E"/>
    <w:rsid w:val="000B61E3"/>
    <w:rsid w:val="000B6912"/>
    <w:rsid w:val="000B6CBA"/>
    <w:rsid w:val="000B6E4E"/>
    <w:rsid w:val="000B75D7"/>
    <w:rsid w:val="000C02C2"/>
    <w:rsid w:val="000C041C"/>
    <w:rsid w:val="000C044E"/>
    <w:rsid w:val="000C078C"/>
    <w:rsid w:val="000C2754"/>
    <w:rsid w:val="000C3A0B"/>
    <w:rsid w:val="000C4A54"/>
    <w:rsid w:val="000C5BCB"/>
    <w:rsid w:val="000C5DF6"/>
    <w:rsid w:val="000C6397"/>
    <w:rsid w:val="000D0542"/>
    <w:rsid w:val="000D1AAA"/>
    <w:rsid w:val="000D259F"/>
    <w:rsid w:val="000D276D"/>
    <w:rsid w:val="000D3B4F"/>
    <w:rsid w:val="000D4590"/>
    <w:rsid w:val="000D480C"/>
    <w:rsid w:val="000D5E2B"/>
    <w:rsid w:val="000D6476"/>
    <w:rsid w:val="000D6EB0"/>
    <w:rsid w:val="000E052B"/>
    <w:rsid w:val="000E2148"/>
    <w:rsid w:val="000E26B5"/>
    <w:rsid w:val="000E26BD"/>
    <w:rsid w:val="000E3495"/>
    <w:rsid w:val="000E48A3"/>
    <w:rsid w:val="000E4EDF"/>
    <w:rsid w:val="000E5BBF"/>
    <w:rsid w:val="000E7F4A"/>
    <w:rsid w:val="000E7F83"/>
    <w:rsid w:val="000F0DD6"/>
    <w:rsid w:val="000F26DD"/>
    <w:rsid w:val="000F297A"/>
    <w:rsid w:val="000F31CD"/>
    <w:rsid w:val="000F449D"/>
    <w:rsid w:val="000F4718"/>
    <w:rsid w:val="000F4804"/>
    <w:rsid w:val="00100461"/>
    <w:rsid w:val="00100D2E"/>
    <w:rsid w:val="00101AA2"/>
    <w:rsid w:val="00101BB2"/>
    <w:rsid w:val="001042E3"/>
    <w:rsid w:val="00104569"/>
    <w:rsid w:val="0010533D"/>
    <w:rsid w:val="001058EC"/>
    <w:rsid w:val="001101FE"/>
    <w:rsid w:val="00111305"/>
    <w:rsid w:val="00111470"/>
    <w:rsid w:val="0011187C"/>
    <w:rsid w:val="00112D7B"/>
    <w:rsid w:val="001135F3"/>
    <w:rsid w:val="00113768"/>
    <w:rsid w:val="00113FBD"/>
    <w:rsid w:val="00115B92"/>
    <w:rsid w:val="00117795"/>
    <w:rsid w:val="001177E7"/>
    <w:rsid w:val="00120FA7"/>
    <w:rsid w:val="001227F3"/>
    <w:rsid w:val="00123D14"/>
    <w:rsid w:val="0012547B"/>
    <w:rsid w:val="001255DC"/>
    <w:rsid w:val="0012675B"/>
    <w:rsid w:val="00127A34"/>
    <w:rsid w:val="0013110F"/>
    <w:rsid w:val="001319B6"/>
    <w:rsid w:val="00132049"/>
    <w:rsid w:val="001329BF"/>
    <w:rsid w:val="00133205"/>
    <w:rsid w:val="00133C9E"/>
    <w:rsid w:val="00133FE3"/>
    <w:rsid w:val="001352F0"/>
    <w:rsid w:val="00135F66"/>
    <w:rsid w:val="0013625B"/>
    <w:rsid w:val="0013705A"/>
    <w:rsid w:val="001372F1"/>
    <w:rsid w:val="0013744C"/>
    <w:rsid w:val="00140006"/>
    <w:rsid w:val="001401C0"/>
    <w:rsid w:val="00140355"/>
    <w:rsid w:val="00141F94"/>
    <w:rsid w:val="00143375"/>
    <w:rsid w:val="00143CE8"/>
    <w:rsid w:val="001442A2"/>
    <w:rsid w:val="001444EA"/>
    <w:rsid w:val="001444F9"/>
    <w:rsid w:val="001456CC"/>
    <w:rsid w:val="00145E20"/>
    <w:rsid w:val="00146DA2"/>
    <w:rsid w:val="00146F20"/>
    <w:rsid w:val="001473B7"/>
    <w:rsid w:val="00147FCF"/>
    <w:rsid w:val="00150018"/>
    <w:rsid w:val="00150DAF"/>
    <w:rsid w:val="0015125C"/>
    <w:rsid w:val="0015397F"/>
    <w:rsid w:val="00154D83"/>
    <w:rsid w:val="00155305"/>
    <w:rsid w:val="00155A9C"/>
    <w:rsid w:val="00156381"/>
    <w:rsid w:val="00157FDD"/>
    <w:rsid w:val="001627A9"/>
    <w:rsid w:val="00162D78"/>
    <w:rsid w:val="00163E2C"/>
    <w:rsid w:val="00163E72"/>
    <w:rsid w:val="001648F0"/>
    <w:rsid w:val="0016500C"/>
    <w:rsid w:val="001656FC"/>
    <w:rsid w:val="00165DD3"/>
    <w:rsid w:val="00167285"/>
    <w:rsid w:val="00170BC6"/>
    <w:rsid w:val="001712D5"/>
    <w:rsid w:val="00171E9A"/>
    <w:rsid w:val="00172234"/>
    <w:rsid w:val="0017299A"/>
    <w:rsid w:val="00172CD5"/>
    <w:rsid w:val="001749E8"/>
    <w:rsid w:val="00174B25"/>
    <w:rsid w:val="00175607"/>
    <w:rsid w:val="00175B71"/>
    <w:rsid w:val="00175BBD"/>
    <w:rsid w:val="0017623A"/>
    <w:rsid w:val="00176DC9"/>
    <w:rsid w:val="00176F7D"/>
    <w:rsid w:val="00180028"/>
    <w:rsid w:val="0018104C"/>
    <w:rsid w:val="001814AA"/>
    <w:rsid w:val="001819BC"/>
    <w:rsid w:val="001819E7"/>
    <w:rsid w:val="00181EA6"/>
    <w:rsid w:val="00182A6B"/>
    <w:rsid w:val="00182EC4"/>
    <w:rsid w:val="0018307B"/>
    <w:rsid w:val="00183422"/>
    <w:rsid w:val="00183B40"/>
    <w:rsid w:val="00184D90"/>
    <w:rsid w:val="00184DA4"/>
    <w:rsid w:val="00185B53"/>
    <w:rsid w:val="00185BDE"/>
    <w:rsid w:val="00186528"/>
    <w:rsid w:val="00186E18"/>
    <w:rsid w:val="00190427"/>
    <w:rsid w:val="00190751"/>
    <w:rsid w:val="00190941"/>
    <w:rsid w:val="00191C0B"/>
    <w:rsid w:val="00192B01"/>
    <w:rsid w:val="00192DFE"/>
    <w:rsid w:val="0019340A"/>
    <w:rsid w:val="00193EFF"/>
    <w:rsid w:val="00193FFA"/>
    <w:rsid w:val="0019674F"/>
    <w:rsid w:val="00196AD4"/>
    <w:rsid w:val="0019713F"/>
    <w:rsid w:val="001A0329"/>
    <w:rsid w:val="001A058B"/>
    <w:rsid w:val="001A07FA"/>
    <w:rsid w:val="001A110F"/>
    <w:rsid w:val="001A2516"/>
    <w:rsid w:val="001A2C3B"/>
    <w:rsid w:val="001A39E3"/>
    <w:rsid w:val="001A39FA"/>
    <w:rsid w:val="001A5FCB"/>
    <w:rsid w:val="001A60A1"/>
    <w:rsid w:val="001A635C"/>
    <w:rsid w:val="001A6EA5"/>
    <w:rsid w:val="001A7BA7"/>
    <w:rsid w:val="001B266B"/>
    <w:rsid w:val="001B3ECE"/>
    <w:rsid w:val="001B43E2"/>
    <w:rsid w:val="001B4902"/>
    <w:rsid w:val="001B56E7"/>
    <w:rsid w:val="001B57CB"/>
    <w:rsid w:val="001B59FA"/>
    <w:rsid w:val="001B627B"/>
    <w:rsid w:val="001B7339"/>
    <w:rsid w:val="001C09CD"/>
    <w:rsid w:val="001C173E"/>
    <w:rsid w:val="001C2C60"/>
    <w:rsid w:val="001C37A5"/>
    <w:rsid w:val="001C3C28"/>
    <w:rsid w:val="001C3F23"/>
    <w:rsid w:val="001C44AE"/>
    <w:rsid w:val="001C4EF1"/>
    <w:rsid w:val="001C4F49"/>
    <w:rsid w:val="001C531C"/>
    <w:rsid w:val="001C566C"/>
    <w:rsid w:val="001C594E"/>
    <w:rsid w:val="001C5E46"/>
    <w:rsid w:val="001C6C8D"/>
    <w:rsid w:val="001C703A"/>
    <w:rsid w:val="001C79E9"/>
    <w:rsid w:val="001D0845"/>
    <w:rsid w:val="001D2417"/>
    <w:rsid w:val="001D24F8"/>
    <w:rsid w:val="001D2AFA"/>
    <w:rsid w:val="001D2FBC"/>
    <w:rsid w:val="001D5BCE"/>
    <w:rsid w:val="001D6A9F"/>
    <w:rsid w:val="001D71A9"/>
    <w:rsid w:val="001D7B88"/>
    <w:rsid w:val="001E0E20"/>
    <w:rsid w:val="001E3DA9"/>
    <w:rsid w:val="001E4198"/>
    <w:rsid w:val="001E5422"/>
    <w:rsid w:val="001E5A18"/>
    <w:rsid w:val="001E7E68"/>
    <w:rsid w:val="001F0432"/>
    <w:rsid w:val="001F0ECD"/>
    <w:rsid w:val="001F1D0F"/>
    <w:rsid w:val="001F2356"/>
    <w:rsid w:val="001F38A5"/>
    <w:rsid w:val="001F4EBB"/>
    <w:rsid w:val="001F6C48"/>
    <w:rsid w:val="002023E4"/>
    <w:rsid w:val="002024A9"/>
    <w:rsid w:val="00202A62"/>
    <w:rsid w:val="0020316D"/>
    <w:rsid w:val="00203835"/>
    <w:rsid w:val="002055D5"/>
    <w:rsid w:val="002060D8"/>
    <w:rsid w:val="002061D5"/>
    <w:rsid w:val="00206207"/>
    <w:rsid w:val="002069F9"/>
    <w:rsid w:val="00207AFA"/>
    <w:rsid w:val="0021189E"/>
    <w:rsid w:val="00213B88"/>
    <w:rsid w:val="00213F8C"/>
    <w:rsid w:val="00214A39"/>
    <w:rsid w:val="0021528E"/>
    <w:rsid w:val="002155EF"/>
    <w:rsid w:val="00215F64"/>
    <w:rsid w:val="0021637A"/>
    <w:rsid w:val="00216EF0"/>
    <w:rsid w:val="00217383"/>
    <w:rsid w:val="00217DC7"/>
    <w:rsid w:val="00220ED1"/>
    <w:rsid w:val="002216DC"/>
    <w:rsid w:val="00221E64"/>
    <w:rsid w:val="00222A72"/>
    <w:rsid w:val="00224560"/>
    <w:rsid w:val="00225575"/>
    <w:rsid w:val="00225672"/>
    <w:rsid w:val="0022586F"/>
    <w:rsid w:val="00227187"/>
    <w:rsid w:val="00230366"/>
    <w:rsid w:val="00230825"/>
    <w:rsid w:val="002322EB"/>
    <w:rsid w:val="0023383C"/>
    <w:rsid w:val="0023395A"/>
    <w:rsid w:val="00233C5F"/>
    <w:rsid w:val="0023660C"/>
    <w:rsid w:val="00236E8B"/>
    <w:rsid w:val="002372F1"/>
    <w:rsid w:val="002379AF"/>
    <w:rsid w:val="002408F4"/>
    <w:rsid w:val="00241771"/>
    <w:rsid w:val="00241B43"/>
    <w:rsid w:val="00243F63"/>
    <w:rsid w:val="00245E88"/>
    <w:rsid w:val="00245F77"/>
    <w:rsid w:val="0024629F"/>
    <w:rsid w:val="00246E8F"/>
    <w:rsid w:val="00247F74"/>
    <w:rsid w:val="002508E7"/>
    <w:rsid w:val="002509B1"/>
    <w:rsid w:val="00250E36"/>
    <w:rsid w:val="00251431"/>
    <w:rsid w:val="0025166B"/>
    <w:rsid w:val="002517DB"/>
    <w:rsid w:val="002528AC"/>
    <w:rsid w:val="0025320D"/>
    <w:rsid w:val="00253333"/>
    <w:rsid w:val="0025367C"/>
    <w:rsid w:val="00253F51"/>
    <w:rsid w:val="00254ECC"/>
    <w:rsid w:val="00255163"/>
    <w:rsid w:val="002551FE"/>
    <w:rsid w:val="00255CD4"/>
    <w:rsid w:val="0025656E"/>
    <w:rsid w:val="00256793"/>
    <w:rsid w:val="00257042"/>
    <w:rsid w:val="0026089C"/>
    <w:rsid w:val="00260955"/>
    <w:rsid w:val="00260CF0"/>
    <w:rsid w:val="00260D1D"/>
    <w:rsid w:val="00260D30"/>
    <w:rsid w:val="002614D6"/>
    <w:rsid w:val="00262D8E"/>
    <w:rsid w:val="00263626"/>
    <w:rsid w:val="0026389D"/>
    <w:rsid w:val="00264220"/>
    <w:rsid w:val="0026442E"/>
    <w:rsid w:val="00264451"/>
    <w:rsid w:val="002644B6"/>
    <w:rsid w:val="002644EE"/>
    <w:rsid w:val="00264934"/>
    <w:rsid w:val="0026549C"/>
    <w:rsid w:val="002660AC"/>
    <w:rsid w:val="002663E9"/>
    <w:rsid w:val="00271629"/>
    <w:rsid w:val="00271E75"/>
    <w:rsid w:val="0027290F"/>
    <w:rsid w:val="002738D2"/>
    <w:rsid w:val="00274260"/>
    <w:rsid w:val="002747F9"/>
    <w:rsid w:val="00275D17"/>
    <w:rsid w:val="00277AD3"/>
    <w:rsid w:val="002827B2"/>
    <w:rsid w:val="00283374"/>
    <w:rsid w:val="00284576"/>
    <w:rsid w:val="00285782"/>
    <w:rsid w:val="0028693F"/>
    <w:rsid w:val="00286C1A"/>
    <w:rsid w:val="0028795F"/>
    <w:rsid w:val="00287A07"/>
    <w:rsid w:val="002932CA"/>
    <w:rsid w:val="00293752"/>
    <w:rsid w:val="00293DE6"/>
    <w:rsid w:val="00293E04"/>
    <w:rsid w:val="00295266"/>
    <w:rsid w:val="00295821"/>
    <w:rsid w:val="00296F0D"/>
    <w:rsid w:val="002979DF"/>
    <w:rsid w:val="002A03AF"/>
    <w:rsid w:val="002A09F5"/>
    <w:rsid w:val="002A1BD5"/>
    <w:rsid w:val="002A1DCB"/>
    <w:rsid w:val="002A2119"/>
    <w:rsid w:val="002A2878"/>
    <w:rsid w:val="002A3481"/>
    <w:rsid w:val="002A36F8"/>
    <w:rsid w:val="002A4FAB"/>
    <w:rsid w:val="002A52B8"/>
    <w:rsid w:val="002A5ED7"/>
    <w:rsid w:val="002A68E4"/>
    <w:rsid w:val="002A6E2E"/>
    <w:rsid w:val="002A7A26"/>
    <w:rsid w:val="002B0EA7"/>
    <w:rsid w:val="002B2BC4"/>
    <w:rsid w:val="002B3413"/>
    <w:rsid w:val="002B3AFB"/>
    <w:rsid w:val="002B4107"/>
    <w:rsid w:val="002B5193"/>
    <w:rsid w:val="002B51F8"/>
    <w:rsid w:val="002B5CA9"/>
    <w:rsid w:val="002B63D1"/>
    <w:rsid w:val="002B7CA7"/>
    <w:rsid w:val="002B7D90"/>
    <w:rsid w:val="002B7EE3"/>
    <w:rsid w:val="002C19F2"/>
    <w:rsid w:val="002C2034"/>
    <w:rsid w:val="002C29AF"/>
    <w:rsid w:val="002C3755"/>
    <w:rsid w:val="002C375E"/>
    <w:rsid w:val="002C3AF0"/>
    <w:rsid w:val="002C3B95"/>
    <w:rsid w:val="002C3CF2"/>
    <w:rsid w:val="002C45E9"/>
    <w:rsid w:val="002C4851"/>
    <w:rsid w:val="002C57CD"/>
    <w:rsid w:val="002C686A"/>
    <w:rsid w:val="002C69BA"/>
    <w:rsid w:val="002C7699"/>
    <w:rsid w:val="002D06A6"/>
    <w:rsid w:val="002D0D0B"/>
    <w:rsid w:val="002D331F"/>
    <w:rsid w:val="002D3A02"/>
    <w:rsid w:val="002D3CDF"/>
    <w:rsid w:val="002D4ADF"/>
    <w:rsid w:val="002D5A07"/>
    <w:rsid w:val="002D5BA7"/>
    <w:rsid w:val="002D763A"/>
    <w:rsid w:val="002D7830"/>
    <w:rsid w:val="002E3116"/>
    <w:rsid w:val="002E33BC"/>
    <w:rsid w:val="002E4687"/>
    <w:rsid w:val="002E4837"/>
    <w:rsid w:val="002E49BE"/>
    <w:rsid w:val="002E4C0E"/>
    <w:rsid w:val="002E556F"/>
    <w:rsid w:val="002E5D9F"/>
    <w:rsid w:val="002E6293"/>
    <w:rsid w:val="002E6C00"/>
    <w:rsid w:val="002E6D06"/>
    <w:rsid w:val="002E7A7C"/>
    <w:rsid w:val="002F112A"/>
    <w:rsid w:val="002F151B"/>
    <w:rsid w:val="002F3390"/>
    <w:rsid w:val="002F3BF0"/>
    <w:rsid w:val="002F57B9"/>
    <w:rsid w:val="002F74F4"/>
    <w:rsid w:val="002F7855"/>
    <w:rsid w:val="002F7C72"/>
    <w:rsid w:val="00300C7C"/>
    <w:rsid w:val="00300ECF"/>
    <w:rsid w:val="00302400"/>
    <w:rsid w:val="00302647"/>
    <w:rsid w:val="00302AAA"/>
    <w:rsid w:val="003046E8"/>
    <w:rsid w:val="00305070"/>
    <w:rsid w:val="0030515C"/>
    <w:rsid w:val="00305A2C"/>
    <w:rsid w:val="00306458"/>
    <w:rsid w:val="00307DD6"/>
    <w:rsid w:val="00310052"/>
    <w:rsid w:val="00310084"/>
    <w:rsid w:val="00311347"/>
    <w:rsid w:val="00311DB0"/>
    <w:rsid w:val="00312095"/>
    <w:rsid w:val="0031275A"/>
    <w:rsid w:val="00312D8A"/>
    <w:rsid w:val="00312FBD"/>
    <w:rsid w:val="003130CC"/>
    <w:rsid w:val="0031344C"/>
    <w:rsid w:val="00313905"/>
    <w:rsid w:val="00313A9A"/>
    <w:rsid w:val="00314EBA"/>
    <w:rsid w:val="003155D3"/>
    <w:rsid w:val="003159A4"/>
    <w:rsid w:val="00315BD6"/>
    <w:rsid w:val="00315C7D"/>
    <w:rsid w:val="00315CC4"/>
    <w:rsid w:val="00315F61"/>
    <w:rsid w:val="0031639A"/>
    <w:rsid w:val="003163D3"/>
    <w:rsid w:val="003170A7"/>
    <w:rsid w:val="00317203"/>
    <w:rsid w:val="00317DC0"/>
    <w:rsid w:val="00320225"/>
    <w:rsid w:val="00320B68"/>
    <w:rsid w:val="00320F86"/>
    <w:rsid w:val="00321E95"/>
    <w:rsid w:val="00322380"/>
    <w:rsid w:val="00324ACB"/>
    <w:rsid w:val="0032606F"/>
    <w:rsid w:val="003265C5"/>
    <w:rsid w:val="003270B5"/>
    <w:rsid w:val="00330CCA"/>
    <w:rsid w:val="0033132A"/>
    <w:rsid w:val="0033162A"/>
    <w:rsid w:val="003320CA"/>
    <w:rsid w:val="003329EC"/>
    <w:rsid w:val="00335201"/>
    <w:rsid w:val="00335B43"/>
    <w:rsid w:val="003360B4"/>
    <w:rsid w:val="00336653"/>
    <w:rsid w:val="00337180"/>
    <w:rsid w:val="003402F2"/>
    <w:rsid w:val="0034036F"/>
    <w:rsid w:val="003408AD"/>
    <w:rsid w:val="00340BD4"/>
    <w:rsid w:val="00340F8C"/>
    <w:rsid w:val="003426D8"/>
    <w:rsid w:val="00342A88"/>
    <w:rsid w:val="00343142"/>
    <w:rsid w:val="00344514"/>
    <w:rsid w:val="00345AEC"/>
    <w:rsid w:val="00345E1D"/>
    <w:rsid w:val="00346883"/>
    <w:rsid w:val="00347B03"/>
    <w:rsid w:val="003503EE"/>
    <w:rsid w:val="003515AA"/>
    <w:rsid w:val="00353E4C"/>
    <w:rsid w:val="00353F74"/>
    <w:rsid w:val="0035494A"/>
    <w:rsid w:val="00354E52"/>
    <w:rsid w:val="003567C9"/>
    <w:rsid w:val="00357698"/>
    <w:rsid w:val="0036060B"/>
    <w:rsid w:val="0036320F"/>
    <w:rsid w:val="00365BD4"/>
    <w:rsid w:val="003661E0"/>
    <w:rsid w:val="0036707A"/>
    <w:rsid w:val="0037150B"/>
    <w:rsid w:val="00373333"/>
    <w:rsid w:val="00373842"/>
    <w:rsid w:val="00373A47"/>
    <w:rsid w:val="00374773"/>
    <w:rsid w:val="00376132"/>
    <w:rsid w:val="00377260"/>
    <w:rsid w:val="00381B04"/>
    <w:rsid w:val="00383A47"/>
    <w:rsid w:val="00384C16"/>
    <w:rsid w:val="00384D3D"/>
    <w:rsid w:val="00387148"/>
    <w:rsid w:val="0038771F"/>
    <w:rsid w:val="0038799E"/>
    <w:rsid w:val="00387E15"/>
    <w:rsid w:val="00391745"/>
    <w:rsid w:val="0039260C"/>
    <w:rsid w:val="0039296E"/>
    <w:rsid w:val="00393D21"/>
    <w:rsid w:val="0039526E"/>
    <w:rsid w:val="0039530C"/>
    <w:rsid w:val="003956BE"/>
    <w:rsid w:val="0039793D"/>
    <w:rsid w:val="00397F16"/>
    <w:rsid w:val="003A0FF8"/>
    <w:rsid w:val="003A1C37"/>
    <w:rsid w:val="003A2812"/>
    <w:rsid w:val="003A4075"/>
    <w:rsid w:val="003A4371"/>
    <w:rsid w:val="003A4D71"/>
    <w:rsid w:val="003A6092"/>
    <w:rsid w:val="003A718B"/>
    <w:rsid w:val="003A7997"/>
    <w:rsid w:val="003B1D98"/>
    <w:rsid w:val="003B31D8"/>
    <w:rsid w:val="003B3850"/>
    <w:rsid w:val="003B4650"/>
    <w:rsid w:val="003B4A6F"/>
    <w:rsid w:val="003B5246"/>
    <w:rsid w:val="003C02A3"/>
    <w:rsid w:val="003C03DF"/>
    <w:rsid w:val="003C1AC8"/>
    <w:rsid w:val="003C1E57"/>
    <w:rsid w:val="003C24BA"/>
    <w:rsid w:val="003C2683"/>
    <w:rsid w:val="003C51FE"/>
    <w:rsid w:val="003C573F"/>
    <w:rsid w:val="003C603D"/>
    <w:rsid w:val="003C71CE"/>
    <w:rsid w:val="003C7715"/>
    <w:rsid w:val="003D132D"/>
    <w:rsid w:val="003D3507"/>
    <w:rsid w:val="003D3A5A"/>
    <w:rsid w:val="003D3D76"/>
    <w:rsid w:val="003D50B4"/>
    <w:rsid w:val="003D5380"/>
    <w:rsid w:val="003D5CDE"/>
    <w:rsid w:val="003D6C86"/>
    <w:rsid w:val="003D7232"/>
    <w:rsid w:val="003D778F"/>
    <w:rsid w:val="003E0D78"/>
    <w:rsid w:val="003E1245"/>
    <w:rsid w:val="003E126A"/>
    <w:rsid w:val="003E1E4E"/>
    <w:rsid w:val="003E23FF"/>
    <w:rsid w:val="003E3C32"/>
    <w:rsid w:val="003E407C"/>
    <w:rsid w:val="003E6B12"/>
    <w:rsid w:val="003E7179"/>
    <w:rsid w:val="003E77A2"/>
    <w:rsid w:val="003F0A19"/>
    <w:rsid w:val="003F27F8"/>
    <w:rsid w:val="003F3A92"/>
    <w:rsid w:val="003F47F4"/>
    <w:rsid w:val="003F6881"/>
    <w:rsid w:val="003F75FD"/>
    <w:rsid w:val="003F782A"/>
    <w:rsid w:val="004020DE"/>
    <w:rsid w:val="00402250"/>
    <w:rsid w:val="004027DC"/>
    <w:rsid w:val="00404D52"/>
    <w:rsid w:val="00406A6A"/>
    <w:rsid w:val="00406C7A"/>
    <w:rsid w:val="004075FA"/>
    <w:rsid w:val="0040792F"/>
    <w:rsid w:val="0040798B"/>
    <w:rsid w:val="00407AE0"/>
    <w:rsid w:val="00410DCE"/>
    <w:rsid w:val="004113BC"/>
    <w:rsid w:val="004142AA"/>
    <w:rsid w:val="00414AC6"/>
    <w:rsid w:val="00415097"/>
    <w:rsid w:val="00415531"/>
    <w:rsid w:val="004157B5"/>
    <w:rsid w:val="004202DD"/>
    <w:rsid w:val="00420E7D"/>
    <w:rsid w:val="00422342"/>
    <w:rsid w:val="00422F75"/>
    <w:rsid w:val="00423AFA"/>
    <w:rsid w:val="0042461C"/>
    <w:rsid w:val="00432D1B"/>
    <w:rsid w:val="00432EC2"/>
    <w:rsid w:val="004337F6"/>
    <w:rsid w:val="004339A1"/>
    <w:rsid w:val="00433C2B"/>
    <w:rsid w:val="00434CC1"/>
    <w:rsid w:val="0043575F"/>
    <w:rsid w:val="00435C56"/>
    <w:rsid w:val="0043676C"/>
    <w:rsid w:val="00436893"/>
    <w:rsid w:val="00436FAD"/>
    <w:rsid w:val="00440F72"/>
    <w:rsid w:val="00442989"/>
    <w:rsid w:val="0044680D"/>
    <w:rsid w:val="00450003"/>
    <w:rsid w:val="00450205"/>
    <w:rsid w:val="00450948"/>
    <w:rsid w:val="004514E4"/>
    <w:rsid w:val="004515F2"/>
    <w:rsid w:val="004520D1"/>
    <w:rsid w:val="00452CF8"/>
    <w:rsid w:val="00453201"/>
    <w:rsid w:val="00453B70"/>
    <w:rsid w:val="00454413"/>
    <w:rsid w:val="00454607"/>
    <w:rsid w:val="00454BC7"/>
    <w:rsid w:val="00454DB4"/>
    <w:rsid w:val="00454E91"/>
    <w:rsid w:val="0045634A"/>
    <w:rsid w:val="00456459"/>
    <w:rsid w:val="00456AB9"/>
    <w:rsid w:val="0045783B"/>
    <w:rsid w:val="004620FB"/>
    <w:rsid w:val="00462AF2"/>
    <w:rsid w:val="00464495"/>
    <w:rsid w:val="004652C6"/>
    <w:rsid w:val="004671DD"/>
    <w:rsid w:val="00467572"/>
    <w:rsid w:val="00470A2E"/>
    <w:rsid w:val="00471009"/>
    <w:rsid w:val="0047192F"/>
    <w:rsid w:val="00471B6C"/>
    <w:rsid w:val="004721DD"/>
    <w:rsid w:val="004729F1"/>
    <w:rsid w:val="00473806"/>
    <w:rsid w:val="00474283"/>
    <w:rsid w:val="004750A5"/>
    <w:rsid w:val="00476BA5"/>
    <w:rsid w:val="00477691"/>
    <w:rsid w:val="0048065D"/>
    <w:rsid w:val="00480B6B"/>
    <w:rsid w:val="0048120A"/>
    <w:rsid w:val="00483169"/>
    <w:rsid w:val="00483646"/>
    <w:rsid w:val="004843D1"/>
    <w:rsid w:val="004844C1"/>
    <w:rsid w:val="00484C19"/>
    <w:rsid w:val="00484C52"/>
    <w:rsid w:val="00485021"/>
    <w:rsid w:val="004854F7"/>
    <w:rsid w:val="00485B80"/>
    <w:rsid w:val="00487A9F"/>
    <w:rsid w:val="00492034"/>
    <w:rsid w:val="00492AEE"/>
    <w:rsid w:val="00493778"/>
    <w:rsid w:val="00494584"/>
    <w:rsid w:val="0049462D"/>
    <w:rsid w:val="00494F8B"/>
    <w:rsid w:val="00496263"/>
    <w:rsid w:val="00496D83"/>
    <w:rsid w:val="004970EF"/>
    <w:rsid w:val="0049746B"/>
    <w:rsid w:val="004977DF"/>
    <w:rsid w:val="004978F3"/>
    <w:rsid w:val="004A02E3"/>
    <w:rsid w:val="004A0D31"/>
    <w:rsid w:val="004A0F89"/>
    <w:rsid w:val="004A1222"/>
    <w:rsid w:val="004A1FE6"/>
    <w:rsid w:val="004A201E"/>
    <w:rsid w:val="004A2633"/>
    <w:rsid w:val="004A3915"/>
    <w:rsid w:val="004A4F3E"/>
    <w:rsid w:val="004A70DB"/>
    <w:rsid w:val="004A7464"/>
    <w:rsid w:val="004B0369"/>
    <w:rsid w:val="004B082F"/>
    <w:rsid w:val="004B08D0"/>
    <w:rsid w:val="004B0999"/>
    <w:rsid w:val="004B2F62"/>
    <w:rsid w:val="004B41FE"/>
    <w:rsid w:val="004B4E2F"/>
    <w:rsid w:val="004B5048"/>
    <w:rsid w:val="004B51B6"/>
    <w:rsid w:val="004B52BD"/>
    <w:rsid w:val="004B614B"/>
    <w:rsid w:val="004B777A"/>
    <w:rsid w:val="004B7F13"/>
    <w:rsid w:val="004C08CD"/>
    <w:rsid w:val="004C0AAD"/>
    <w:rsid w:val="004C0DBE"/>
    <w:rsid w:val="004C187F"/>
    <w:rsid w:val="004C50D6"/>
    <w:rsid w:val="004C530F"/>
    <w:rsid w:val="004C59AF"/>
    <w:rsid w:val="004C5C8B"/>
    <w:rsid w:val="004C5D05"/>
    <w:rsid w:val="004C6BB7"/>
    <w:rsid w:val="004C6FDF"/>
    <w:rsid w:val="004C7416"/>
    <w:rsid w:val="004C751A"/>
    <w:rsid w:val="004C7535"/>
    <w:rsid w:val="004C7844"/>
    <w:rsid w:val="004D03C2"/>
    <w:rsid w:val="004D03CE"/>
    <w:rsid w:val="004D0436"/>
    <w:rsid w:val="004D0E1C"/>
    <w:rsid w:val="004D1834"/>
    <w:rsid w:val="004D2279"/>
    <w:rsid w:val="004D30B8"/>
    <w:rsid w:val="004D3682"/>
    <w:rsid w:val="004D36D3"/>
    <w:rsid w:val="004D5585"/>
    <w:rsid w:val="004D5CCB"/>
    <w:rsid w:val="004D663A"/>
    <w:rsid w:val="004D685E"/>
    <w:rsid w:val="004D6D91"/>
    <w:rsid w:val="004D73E5"/>
    <w:rsid w:val="004D746F"/>
    <w:rsid w:val="004D7981"/>
    <w:rsid w:val="004E02E3"/>
    <w:rsid w:val="004E0400"/>
    <w:rsid w:val="004E0623"/>
    <w:rsid w:val="004E0767"/>
    <w:rsid w:val="004E1526"/>
    <w:rsid w:val="004E1EE4"/>
    <w:rsid w:val="004E1FF0"/>
    <w:rsid w:val="004E2570"/>
    <w:rsid w:val="004E279F"/>
    <w:rsid w:val="004E31F1"/>
    <w:rsid w:val="004E374D"/>
    <w:rsid w:val="004E3D91"/>
    <w:rsid w:val="004E3F33"/>
    <w:rsid w:val="004E67D7"/>
    <w:rsid w:val="004E6DDE"/>
    <w:rsid w:val="004E747F"/>
    <w:rsid w:val="004E76FA"/>
    <w:rsid w:val="004F0355"/>
    <w:rsid w:val="004F1599"/>
    <w:rsid w:val="004F1B8F"/>
    <w:rsid w:val="004F213E"/>
    <w:rsid w:val="004F3CBC"/>
    <w:rsid w:val="004F46F0"/>
    <w:rsid w:val="004F5062"/>
    <w:rsid w:val="004F632C"/>
    <w:rsid w:val="004F63FD"/>
    <w:rsid w:val="004F6FED"/>
    <w:rsid w:val="004F72E6"/>
    <w:rsid w:val="00500127"/>
    <w:rsid w:val="005010F3"/>
    <w:rsid w:val="0050129F"/>
    <w:rsid w:val="00502565"/>
    <w:rsid w:val="00502BCF"/>
    <w:rsid w:val="005032B4"/>
    <w:rsid w:val="005032D3"/>
    <w:rsid w:val="005073E7"/>
    <w:rsid w:val="00507890"/>
    <w:rsid w:val="005105BD"/>
    <w:rsid w:val="005109BA"/>
    <w:rsid w:val="00512232"/>
    <w:rsid w:val="00512790"/>
    <w:rsid w:val="00514543"/>
    <w:rsid w:val="005155BD"/>
    <w:rsid w:val="00516B79"/>
    <w:rsid w:val="00517554"/>
    <w:rsid w:val="005211CB"/>
    <w:rsid w:val="005218F6"/>
    <w:rsid w:val="00521E5D"/>
    <w:rsid w:val="00523553"/>
    <w:rsid w:val="005238D9"/>
    <w:rsid w:val="00523CD9"/>
    <w:rsid w:val="005248A0"/>
    <w:rsid w:val="0052791C"/>
    <w:rsid w:val="00530F58"/>
    <w:rsid w:val="00531B16"/>
    <w:rsid w:val="005323A1"/>
    <w:rsid w:val="00536001"/>
    <w:rsid w:val="005370C8"/>
    <w:rsid w:val="00537254"/>
    <w:rsid w:val="005375AA"/>
    <w:rsid w:val="00537BC5"/>
    <w:rsid w:val="005405BD"/>
    <w:rsid w:val="00540EC6"/>
    <w:rsid w:val="00541A7B"/>
    <w:rsid w:val="00541F9F"/>
    <w:rsid w:val="005446AE"/>
    <w:rsid w:val="00550890"/>
    <w:rsid w:val="00552003"/>
    <w:rsid w:val="00552045"/>
    <w:rsid w:val="00552A36"/>
    <w:rsid w:val="00554AEC"/>
    <w:rsid w:val="00554C26"/>
    <w:rsid w:val="00554EEF"/>
    <w:rsid w:val="005602C3"/>
    <w:rsid w:val="00560566"/>
    <w:rsid w:val="00560EE6"/>
    <w:rsid w:val="0056149C"/>
    <w:rsid w:val="00561A6B"/>
    <w:rsid w:val="00561CAF"/>
    <w:rsid w:val="00562248"/>
    <w:rsid w:val="005623CA"/>
    <w:rsid w:val="0056299B"/>
    <w:rsid w:val="005629DB"/>
    <w:rsid w:val="00562BD6"/>
    <w:rsid w:val="00562EBD"/>
    <w:rsid w:val="00563E1F"/>
    <w:rsid w:val="0056561B"/>
    <w:rsid w:val="00565BF9"/>
    <w:rsid w:val="00566369"/>
    <w:rsid w:val="00566408"/>
    <w:rsid w:val="00566A1D"/>
    <w:rsid w:val="005713C8"/>
    <w:rsid w:val="0057245C"/>
    <w:rsid w:val="005727A1"/>
    <w:rsid w:val="00572A94"/>
    <w:rsid w:val="00572C0B"/>
    <w:rsid w:val="00575833"/>
    <w:rsid w:val="00575BD2"/>
    <w:rsid w:val="00575E6B"/>
    <w:rsid w:val="00576086"/>
    <w:rsid w:val="00577959"/>
    <w:rsid w:val="0058027B"/>
    <w:rsid w:val="00581379"/>
    <w:rsid w:val="005816F7"/>
    <w:rsid w:val="00582A74"/>
    <w:rsid w:val="00582DF1"/>
    <w:rsid w:val="00585964"/>
    <w:rsid w:val="005859DE"/>
    <w:rsid w:val="00586B6A"/>
    <w:rsid w:val="005905D9"/>
    <w:rsid w:val="00590AD7"/>
    <w:rsid w:val="00590E05"/>
    <w:rsid w:val="00590E0E"/>
    <w:rsid w:val="0059366B"/>
    <w:rsid w:val="005936CD"/>
    <w:rsid w:val="00594277"/>
    <w:rsid w:val="00594D21"/>
    <w:rsid w:val="00594EFF"/>
    <w:rsid w:val="00595A8A"/>
    <w:rsid w:val="005961B3"/>
    <w:rsid w:val="00596E4B"/>
    <w:rsid w:val="00597295"/>
    <w:rsid w:val="0059743A"/>
    <w:rsid w:val="005A0B2B"/>
    <w:rsid w:val="005A2943"/>
    <w:rsid w:val="005A2B9C"/>
    <w:rsid w:val="005A550A"/>
    <w:rsid w:val="005B020E"/>
    <w:rsid w:val="005B0699"/>
    <w:rsid w:val="005B0D02"/>
    <w:rsid w:val="005B1DA3"/>
    <w:rsid w:val="005B252B"/>
    <w:rsid w:val="005B2586"/>
    <w:rsid w:val="005B4997"/>
    <w:rsid w:val="005B4D9D"/>
    <w:rsid w:val="005B5658"/>
    <w:rsid w:val="005B58BF"/>
    <w:rsid w:val="005B7A25"/>
    <w:rsid w:val="005C02F3"/>
    <w:rsid w:val="005C190F"/>
    <w:rsid w:val="005C1D9A"/>
    <w:rsid w:val="005C1DA0"/>
    <w:rsid w:val="005C2EF3"/>
    <w:rsid w:val="005C3214"/>
    <w:rsid w:val="005C33E5"/>
    <w:rsid w:val="005C432F"/>
    <w:rsid w:val="005C4D4B"/>
    <w:rsid w:val="005C6F62"/>
    <w:rsid w:val="005D022D"/>
    <w:rsid w:val="005D0C37"/>
    <w:rsid w:val="005D29E9"/>
    <w:rsid w:val="005D2AE4"/>
    <w:rsid w:val="005D2B39"/>
    <w:rsid w:val="005D317E"/>
    <w:rsid w:val="005D3F62"/>
    <w:rsid w:val="005D4440"/>
    <w:rsid w:val="005D67EB"/>
    <w:rsid w:val="005D732D"/>
    <w:rsid w:val="005D7FE1"/>
    <w:rsid w:val="005E186D"/>
    <w:rsid w:val="005E1873"/>
    <w:rsid w:val="005E1BE7"/>
    <w:rsid w:val="005E1D2E"/>
    <w:rsid w:val="005E1D5A"/>
    <w:rsid w:val="005E2A2A"/>
    <w:rsid w:val="005E4D5D"/>
    <w:rsid w:val="005E56A0"/>
    <w:rsid w:val="005E62D6"/>
    <w:rsid w:val="005E64FA"/>
    <w:rsid w:val="005E673D"/>
    <w:rsid w:val="005F01F7"/>
    <w:rsid w:val="005F033E"/>
    <w:rsid w:val="005F05CD"/>
    <w:rsid w:val="005F0BF7"/>
    <w:rsid w:val="005F1189"/>
    <w:rsid w:val="005F1F8C"/>
    <w:rsid w:val="005F2768"/>
    <w:rsid w:val="005F4416"/>
    <w:rsid w:val="005F5451"/>
    <w:rsid w:val="005F54A6"/>
    <w:rsid w:val="005F5993"/>
    <w:rsid w:val="005F5AB6"/>
    <w:rsid w:val="005F7417"/>
    <w:rsid w:val="00600F3A"/>
    <w:rsid w:val="0060128A"/>
    <w:rsid w:val="0060136B"/>
    <w:rsid w:val="006015F2"/>
    <w:rsid w:val="006038FF"/>
    <w:rsid w:val="006042DA"/>
    <w:rsid w:val="00604F10"/>
    <w:rsid w:val="00605F02"/>
    <w:rsid w:val="00606434"/>
    <w:rsid w:val="006064A9"/>
    <w:rsid w:val="006065BF"/>
    <w:rsid w:val="00606C52"/>
    <w:rsid w:val="00606F9D"/>
    <w:rsid w:val="0061144D"/>
    <w:rsid w:val="00611957"/>
    <w:rsid w:val="00611A4C"/>
    <w:rsid w:val="0061275E"/>
    <w:rsid w:val="00613F3D"/>
    <w:rsid w:val="00613FE1"/>
    <w:rsid w:val="0061474F"/>
    <w:rsid w:val="00614ADA"/>
    <w:rsid w:val="00617B30"/>
    <w:rsid w:val="0062104B"/>
    <w:rsid w:val="00621226"/>
    <w:rsid w:val="00621F89"/>
    <w:rsid w:val="00623DAD"/>
    <w:rsid w:val="00624B44"/>
    <w:rsid w:val="00625DF7"/>
    <w:rsid w:val="00626B68"/>
    <w:rsid w:val="00626BFC"/>
    <w:rsid w:val="00626DAB"/>
    <w:rsid w:val="006302F1"/>
    <w:rsid w:val="00631008"/>
    <w:rsid w:val="0063100F"/>
    <w:rsid w:val="00631F07"/>
    <w:rsid w:val="00633649"/>
    <w:rsid w:val="00634C7C"/>
    <w:rsid w:val="00636719"/>
    <w:rsid w:val="006369FD"/>
    <w:rsid w:val="00636F75"/>
    <w:rsid w:val="00640361"/>
    <w:rsid w:val="006411E1"/>
    <w:rsid w:val="006414E3"/>
    <w:rsid w:val="00641B3A"/>
    <w:rsid w:val="0064279C"/>
    <w:rsid w:val="00642FFE"/>
    <w:rsid w:val="0064304B"/>
    <w:rsid w:val="00643244"/>
    <w:rsid w:val="00644B90"/>
    <w:rsid w:val="00645105"/>
    <w:rsid w:val="00645C8C"/>
    <w:rsid w:val="00645DE8"/>
    <w:rsid w:val="00646ADE"/>
    <w:rsid w:val="00650484"/>
    <w:rsid w:val="0065088B"/>
    <w:rsid w:val="006510ED"/>
    <w:rsid w:val="006540F7"/>
    <w:rsid w:val="006541CF"/>
    <w:rsid w:val="00656421"/>
    <w:rsid w:val="0065667A"/>
    <w:rsid w:val="00662EA3"/>
    <w:rsid w:val="00663489"/>
    <w:rsid w:val="006642FA"/>
    <w:rsid w:val="00664B19"/>
    <w:rsid w:val="00664FA0"/>
    <w:rsid w:val="00665523"/>
    <w:rsid w:val="0066553B"/>
    <w:rsid w:val="006659EB"/>
    <w:rsid w:val="0066701E"/>
    <w:rsid w:val="006670F2"/>
    <w:rsid w:val="0067109E"/>
    <w:rsid w:val="006717D9"/>
    <w:rsid w:val="006720E3"/>
    <w:rsid w:val="00672A0A"/>
    <w:rsid w:val="00673484"/>
    <w:rsid w:val="00674D2A"/>
    <w:rsid w:val="0067543B"/>
    <w:rsid w:val="00676FA5"/>
    <w:rsid w:val="0068037C"/>
    <w:rsid w:val="006817D1"/>
    <w:rsid w:val="006821F6"/>
    <w:rsid w:val="00682578"/>
    <w:rsid w:val="00683416"/>
    <w:rsid w:val="00683489"/>
    <w:rsid w:val="0068368E"/>
    <w:rsid w:val="00684569"/>
    <w:rsid w:val="006856CD"/>
    <w:rsid w:val="00686EB5"/>
    <w:rsid w:val="00691717"/>
    <w:rsid w:val="00691C1D"/>
    <w:rsid w:val="00695484"/>
    <w:rsid w:val="00695F6A"/>
    <w:rsid w:val="006972A3"/>
    <w:rsid w:val="00697755"/>
    <w:rsid w:val="006A1D1C"/>
    <w:rsid w:val="006A29DD"/>
    <w:rsid w:val="006A2ECD"/>
    <w:rsid w:val="006A459F"/>
    <w:rsid w:val="006A5831"/>
    <w:rsid w:val="006A7074"/>
    <w:rsid w:val="006A70E0"/>
    <w:rsid w:val="006A76F8"/>
    <w:rsid w:val="006A7825"/>
    <w:rsid w:val="006A7FA2"/>
    <w:rsid w:val="006B1152"/>
    <w:rsid w:val="006B16CD"/>
    <w:rsid w:val="006B231F"/>
    <w:rsid w:val="006B3598"/>
    <w:rsid w:val="006B39B8"/>
    <w:rsid w:val="006B4DBE"/>
    <w:rsid w:val="006B58ED"/>
    <w:rsid w:val="006B5EAD"/>
    <w:rsid w:val="006B642A"/>
    <w:rsid w:val="006B689D"/>
    <w:rsid w:val="006B790D"/>
    <w:rsid w:val="006C12DF"/>
    <w:rsid w:val="006C1894"/>
    <w:rsid w:val="006C3DE7"/>
    <w:rsid w:val="006C5489"/>
    <w:rsid w:val="006C6046"/>
    <w:rsid w:val="006C665D"/>
    <w:rsid w:val="006C777F"/>
    <w:rsid w:val="006C7F1D"/>
    <w:rsid w:val="006D0F98"/>
    <w:rsid w:val="006D2043"/>
    <w:rsid w:val="006D20E4"/>
    <w:rsid w:val="006D210D"/>
    <w:rsid w:val="006D2186"/>
    <w:rsid w:val="006D2FF2"/>
    <w:rsid w:val="006D3352"/>
    <w:rsid w:val="006D3DA1"/>
    <w:rsid w:val="006D4D12"/>
    <w:rsid w:val="006D528D"/>
    <w:rsid w:val="006D5CDF"/>
    <w:rsid w:val="006D5D18"/>
    <w:rsid w:val="006D6015"/>
    <w:rsid w:val="006D61E3"/>
    <w:rsid w:val="006D7F57"/>
    <w:rsid w:val="006E0E5D"/>
    <w:rsid w:val="006E1003"/>
    <w:rsid w:val="006E3318"/>
    <w:rsid w:val="006E65C5"/>
    <w:rsid w:val="006F0256"/>
    <w:rsid w:val="006F09A0"/>
    <w:rsid w:val="006F0A73"/>
    <w:rsid w:val="006F0D3F"/>
    <w:rsid w:val="006F0E63"/>
    <w:rsid w:val="006F0FFE"/>
    <w:rsid w:val="006F1116"/>
    <w:rsid w:val="006F1136"/>
    <w:rsid w:val="006F13AC"/>
    <w:rsid w:val="006F152B"/>
    <w:rsid w:val="006F166D"/>
    <w:rsid w:val="006F3046"/>
    <w:rsid w:val="006F4472"/>
    <w:rsid w:val="006F4CF2"/>
    <w:rsid w:val="006F5084"/>
    <w:rsid w:val="006F520C"/>
    <w:rsid w:val="006F539F"/>
    <w:rsid w:val="006F54EF"/>
    <w:rsid w:val="006F78D6"/>
    <w:rsid w:val="006F7B26"/>
    <w:rsid w:val="00700576"/>
    <w:rsid w:val="00700839"/>
    <w:rsid w:val="00701031"/>
    <w:rsid w:val="0070221D"/>
    <w:rsid w:val="00703100"/>
    <w:rsid w:val="00704F01"/>
    <w:rsid w:val="00706BC0"/>
    <w:rsid w:val="00706FF3"/>
    <w:rsid w:val="00707F27"/>
    <w:rsid w:val="007109BE"/>
    <w:rsid w:val="00711E3B"/>
    <w:rsid w:val="0071217C"/>
    <w:rsid w:val="00713316"/>
    <w:rsid w:val="00713362"/>
    <w:rsid w:val="007135C2"/>
    <w:rsid w:val="007137B6"/>
    <w:rsid w:val="00713B92"/>
    <w:rsid w:val="007141A7"/>
    <w:rsid w:val="00714B69"/>
    <w:rsid w:val="0071687B"/>
    <w:rsid w:val="00717955"/>
    <w:rsid w:val="00717CEE"/>
    <w:rsid w:val="0072241A"/>
    <w:rsid w:val="00722D81"/>
    <w:rsid w:val="007232DA"/>
    <w:rsid w:val="00723337"/>
    <w:rsid w:val="00723C1A"/>
    <w:rsid w:val="00725E4E"/>
    <w:rsid w:val="0072616B"/>
    <w:rsid w:val="007304CA"/>
    <w:rsid w:val="00731D1A"/>
    <w:rsid w:val="00732935"/>
    <w:rsid w:val="00733B80"/>
    <w:rsid w:val="00733CEF"/>
    <w:rsid w:val="00733D99"/>
    <w:rsid w:val="00734791"/>
    <w:rsid w:val="0073505D"/>
    <w:rsid w:val="0073519C"/>
    <w:rsid w:val="007362FE"/>
    <w:rsid w:val="00736885"/>
    <w:rsid w:val="00736E30"/>
    <w:rsid w:val="007378B1"/>
    <w:rsid w:val="00740F2A"/>
    <w:rsid w:val="00740FF1"/>
    <w:rsid w:val="007410CB"/>
    <w:rsid w:val="0074110E"/>
    <w:rsid w:val="00741EB3"/>
    <w:rsid w:val="007422B8"/>
    <w:rsid w:val="00744169"/>
    <w:rsid w:val="00744558"/>
    <w:rsid w:val="007448FC"/>
    <w:rsid w:val="0074735D"/>
    <w:rsid w:val="007476C4"/>
    <w:rsid w:val="00750BD6"/>
    <w:rsid w:val="00751560"/>
    <w:rsid w:val="007525E7"/>
    <w:rsid w:val="00752EAE"/>
    <w:rsid w:val="0075327F"/>
    <w:rsid w:val="00754F3C"/>
    <w:rsid w:val="0075625B"/>
    <w:rsid w:val="00756659"/>
    <w:rsid w:val="007570E9"/>
    <w:rsid w:val="0075752F"/>
    <w:rsid w:val="00757B03"/>
    <w:rsid w:val="00757CF4"/>
    <w:rsid w:val="00757F9A"/>
    <w:rsid w:val="0076047F"/>
    <w:rsid w:val="007611AD"/>
    <w:rsid w:val="0076185D"/>
    <w:rsid w:val="00761A98"/>
    <w:rsid w:val="00761AF7"/>
    <w:rsid w:val="00763594"/>
    <w:rsid w:val="00763AEB"/>
    <w:rsid w:val="00765536"/>
    <w:rsid w:val="007658BE"/>
    <w:rsid w:val="007674B2"/>
    <w:rsid w:val="007675CD"/>
    <w:rsid w:val="007679B4"/>
    <w:rsid w:val="0077102D"/>
    <w:rsid w:val="007723CC"/>
    <w:rsid w:val="00772D71"/>
    <w:rsid w:val="00772DE5"/>
    <w:rsid w:val="00772E54"/>
    <w:rsid w:val="00772F37"/>
    <w:rsid w:val="0077387B"/>
    <w:rsid w:val="00775F57"/>
    <w:rsid w:val="0077635E"/>
    <w:rsid w:val="00776852"/>
    <w:rsid w:val="007769CD"/>
    <w:rsid w:val="00777152"/>
    <w:rsid w:val="00777B90"/>
    <w:rsid w:val="0078015E"/>
    <w:rsid w:val="00780E21"/>
    <w:rsid w:val="00781212"/>
    <w:rsid w:val="00781688"/>
    <w:rsid w:val="007820BA"/>
    <w:rsid w:val="00782348"/>
    <w:rsid w:val="00782629"/>
    <w:rsid w:val="00782B42"/>
    <w:rsid w:val="00783B48"/>
    <w:rsid w:val="00786D25"/>
    <w:rsid w:val="00787AAA"/>
    <w:rsid w:val="0079044C"/>
    <w:rsid w:val="00790EFB"/>
    <w:rsid w:val="007942B3"/>
    <w:rsid w:val="0079533A"/>
    <w:rsid w:val="00795C0D"/>
    <w:rsid w:val="00795F73"/>
    <w:rsid w:val="00796150"/>
    <w:rsid w:val="00796DA6"/>
    <w:rsid w:val="00797150"/>
    <w:rsid w:val="00797503"/>
    <w:rsid w:val="0079783B"/>
    <w:rsid w:val="007A0EB7"/>
    <w:rsid w:val="007A2FFA"/>
    <w:rsid w:val="007A3856"/>
    <w:rsid w:val="007A3F1B"/>
    <w:rsid w:val="007A4667"/>
    <w:rsid w:val="007A5B33"/>
    <w:rsid w:val="007A63DF"/>
    <w:rsid w:val="007A762D"/>
    <w:rsid w:val="007B0D2C"/>
    <w:rsid w:val="007B1C8E"/>
    <w:rsid w:val="007B3A81"/>
    <w:rsid w:val="007B464F"/>
    <w:rsid w:val="007B66AA"/>
    <w:rsid w:val="007B6982"/>
    <w:rsid w:val="007B71FD"/>
    <w:rsid w:val="007B7624"/>
    <w:rsid w:val="007B775B"/>
    <w:rsid w:val="007B77C9"/>
    <w:rsid w:val="007B7D34"/>
    <w:rsid w:val="007B7E5A"/>
    <w:rsid w:val="007B7FF3"/>
    <w:rsid w:val="007C066E"/>
    <w:rsid w:val="007C0A9C"/>
    <w:rsid w:val="007C0EEC"/>
    <w:rsid w:val="007C1158"/>
    <w:rsid w:val="007C2820"/>
    <w:rsid w:val="007C30D5"/>
    <w:rsid w:val="007C3195"/>
    <w:rsid w:val="007C37B0"/>
    <w:rsid w:val="007C3B62"/>
    <w:rsid w:val="007C3ECE"/>
    <w:rsid w:val="007C496E"/>
    <w:rsid w:val="007C68E1"/>
    <w:rsid w:val="007C6CD9"/>
    <w:rsid w:val="007C73A0"/>
    <w:rsid w:val="007D0443"/>
    <w:rsid w:val="007D1588"/>
    <w:rsid w:val="007D2CBF"/>
    <w:rsid w:val="007D2DD0"/>
    <w:rsid w:val="007D328B"/>
    <w:rsid w:val="007D34A1"/>
    <w:rsid w:val="007D4564"/>
    <w:rsid w:val="007D4AC2"/>
    <w:rsid w:val="007D58E0"/>
    <w:rsid w:val="007D59A0"/>
    <w:rsid w:val="007D5E97"/>
    <w:rsid w:val="007D617F"/>
    <w:rsid w:val="007D654F"/>
    <w:rsid w:val="007D6722"/>
    <w:rsid w:val="007D6E8F"/>
    <w:rsid w:val="007E0162"/>
    <w:rsid w:val="007E209A"/>
    <w:rsid w:val="007E394C"/>
    <w:rsid w:val="007E4F0B"/>
    <w:rsid w:val="007E54DA"/>
    <w:rsid w:val="007E690D"/>
    <w:rsid w:val="007E6DA4"/>
    <w:rsid w:val="007E71A4"/>
    <w:rsid w:val="007F37AA"/>
    <w:rsid w:val="007F468A"/>
    <w:rsid w:val="007F495D"/>
    <w:rsid w:val="007F4C0E"/>
    <w:rsid w:val="007F5535"/>
    <w:rsid w:val="007F56E8"/>
    <w:rsid w:val="007F5CD3"/>
    <w:rsid w:val="007F63B9"/>
    <w:rsid w:val="008008E1"/>
    <w:rsid w:val="00803983"/>
    <w:rsid w:val="0080717D"/>
    <w:rsid w:val="00811441"/>
    <w:rsid w:val="008123C1"/>
    <w:rsid w:val="00812B71"/>
    <w:rsid w:val="00812FD2"/>
    <w:rsid w:val="00813D86"/>
    <w:rsid w:val="00813F19"/>
    <w:rsid w:val="008153AC"/>
    <w:rsid w:val="00815EDC"/>
    <w:rsid w:val="00817457"/>
    <w:rsid w:val="00821CD7"/>
    <w:rsid w:val="00822A92"/>
    <w:rsid w:val="00823ED3"/>
    <w:rsid w:val="00825889"/>
    <w:rsid w:val="00825BA8"/>
    <w:rsid w:val="00825C2C"/>
    <w:rsid w:val="00825CA5"/>
    <w:rsid w:val="00826575"/>
    <w:rsid w:val="00827FA3"/>
    <w:rsid w:val="0083178D"/>
    <w:rsid w:val="00832053"/>
    <w:rsid w:val="0083263F"/>
    <w:rsid w:val="00832733"/>
    <w:rsid w:val="00834711"/>
    <w:rsid w:val="008357DF"/>
    <w:rsid w:val="008363CC"/>
    <w:rsid w:val="0083679B"/>
    <w:rsid w:val="00836FBB"/>
    <w:rsid w:val="00837A7A"/>
    <w:rsid w:val="00837C9F"/>
    <w:rsid w:val="0084060E"/>
    <w:rsid w:val="0084230D"/>
    <w:rsid w:val="00842A8D"/>
    <w:rsid w:val="00843A6E"/>
    <w:rsid w:val="008441D8"/>
    <w:rsid w:val="008457F2"/>
    <w:rsid w:val="00845C88"/>
    <w:rsid w:val="00845CAD"/>
    <w:rsid w:val="00845F45"/>
    <w:rsid w:val="008465B1"/>
    <w:rsid w:val="008466E1"/>
    <w:rsid w:val="00850F4E"/>
    <w:rsid w:val="008519A1"/>
    <w:rsid w:val="00851E98"/>
    <w:rsid w:val="00852294"/>
    <w:rsid w:val="008530AA"/>
    <w:rsid w:val="00853588"/>
    <w:rsid w:val="00854BD3"/>
    <w:rsid w:val="00854C19"/>
    <w:rsid w:val="008555FE"/>
    <w:rsid w:val="00856A0A"/>
    <w:rsid w:val="0085766E"/>
    <w:rsid w:val="00857A42"/>
    <w:rsid w:val="00857D92"/>
    <w:rsid w:val="0086043D"/>
    <w:rsid w:val="0086109C"/>
    <w:rsid w:val="0086395A"/>
    <w:rsid w:val="008639B1"/>
    <w:rsid w:val="00863E41"/>
    <w:rsid w:val="008642DE"/>
    <w:rsid w:val="0086478D"/>
    <w:rsid w:val="00867808"/>
    <w:rsid w:val="00870AEA"/>
    <w:rsid w:val="00870AF8"/>
    <w:rsid w:val="0087239D"/>
    <w:rsid w:val="0087306F"/>
    <w:rsid w:val="00873620"/>
    <w:rsid w:val="0087396F"/>
    <w:rsid w:val="00874430"/>
    <w:rsid w:val="008753ED"/>
    <w:rsid w:val="00875ACA"/>
    <w:rsid w:val="00876553"/>
    <w:rsid w:val="00876B44"/>
    <w:rsid w:val="00876BD0"/>
    <w:rsid w:val="0087710B"/>
    <w:rsid w:val="0087722B"/>
    <w:rsid w:val="00881184"/>
    <w:rsid w:val="00882611"/>
    <w:rsid w:val="0088390D"/>
    <w:rsid w:val="00883A9B"/>
    <w:rsid w:val="008856E4"/>
    <w:rsid w:val="0088599F"/>
    <w:rsid w:val="00885C78"/>
    <w:rsid w:val="00886994"/>
    <w:rsid w:val="00886CBA"/>
    <w:rsid w:val="00887F52"/>
    <w:rsid w:val="00891F2A"/>
    <w:rsid w:val="00892D89"/>
    <w:rsid w:val="00893D53"/>
    <w:rsid w:val="008944FF"/>
    <w:rsid w:val="0089452F"/>
    <w:rsid w:val="00895948"/>
    <w:rsid w:val="00895DE2"/>
    <w:rsid w:val="00896343"/>
    <w:rsid w:val="008973C6"/>
    <w:rsid w:val="00897D71"/>
    <w:rsid w:val="00897FA8"/>
    <w:rsid w:val="008A0CBF"/>
    <w:rsid w:val="008A3ACA"/>
    <w:rsid w:val="008A42FC"/>
    <w:rsid w:val="008A4565"/>
    <w:rsid w:val="008A5158"/>
    <w:rsid w:val="008A6063"/>
    <w:rsid w:val="008A68D9"/>
    <w:rsid w:val="008A6F04"/>
    <w:rsid w:val="008A7DEF"/>
    <w:rsid w:val="008A7E34"/>
    <w:rsid w:val="008B058F"/>
    <w:rsid w:val="008B0CA1"/>
    <w:rsid w:val="008B115B"/>
    <w:rsid w:val="008B1875"/>
    <w:rsid w:val="008B200D"/>
    <w:rsid w:val="008B58A3"/>
    <w:rsid w:val="008B5BCB"/>
    <w:rsid w:val="008B70E4"/>
    <w:rsid w:val="008B790D"/>
    <w:rsid w:val="008C092A"/>
    <w:rsid w:val="008C09B4"/>
    <w:rsid w:val="008C0E0C"/>
    <w:rsid w:val="008C0FE0"/>
    <w:rsid w:val="008C1621"/>
    <w:rsid w:val="008C32D9"/>
    <w:rsid w:val="008C5C5F"/>
    <w:rsid w:val="008C671E"/>
    <w:rsid w:val="008C689D"/>
    <w:rsid w:val="008D2BAC"/>
    <w:rsid w:val="008D53F7"/>
    <w:rsid w:val="008D542B"/>
    <w:rsid w:val="008D596C"/>
    <w:rsid w:val="008E0C23"/>
    <w:rsid w:val="008E1C38"/>
    <w:rsid w:val="008E36F3"/>
    <w:rsid w:val="008E396E"/>
    <w:rsid w:val="008E69C3"/>
    <w:rsid w:val="008E7476"/>
    <w:rsid w:val="008E7FAC"/>
    <w:rsid w:val="008F246A"/>
    <w:rsid w:val="008F268D"/>
    <w:rsid w:val="008F2752"/>
    <w:rsid w:val="008F35B2"/>
    <w:rsid w:val="008F3A6B"/>
    <w:rsid w:val="008F3D65"/>
    <w:rsid w:val="008F4B77"/>
    <w:rsid w:val="008F4BFF"/>
    <w:rsid w:val="008F54F6"/>
    <w:rsid w:val="008F5CB6"/>
    <w:rsid w:val="008F5D8B"/>
    <w:rsid w:val="008F67F9"/>
    <w:rsid w:val="008F6B58"/>
    <w:rsid w:val="008F7926"/>
    <w:rsid w:val="008F7B10"/>
    <w:rsid w:val="00900708"/>
    <w:rsid w:val="00901496"/>
    <w:rsid w:val="00902022"/>
    <w:rsid w:val="00902263"/>
    <w:rsid w:val="00902BCA"/>
    <w:rsid w:val="009031A2"/>
    <w:rsid w:val="009031E5"/>
    <w:rsid w:val="009067A7"/>
    <w:rsid w:val="00906EEB"/>
    <w:rsid w:val="00907AEE"/>
    <w:rsid w:val="009100E7"/>
    <w:rsid w:val="009123B6"/>
    <w:rsid w:val="0091268F"/>
    <w:rsid w:val="009150BC"/>
    <w:rsid w:val="009152D5"/>
    <w:rsid w:val="00915657"/>
    <w:rsid w:val="00915776"/>
    <w:rsid w:val="0091619E"/>
    <w:rsid w:val="009172FB"/>
    <w:rsid w:val="00917D45"/>
    <w:rsid w:val="009208E8"/>
    <w:rsid w:val="00920FC9"/>
    <w:rsid w:val="00921A6C"/>
    <w:rsid w:val="0092340A"/>
    <w:rsid w:val="009234F2"/>
    <w:rsid w:val="009237F2"/>
    <w:rsid w:val="00924415"/>
    <w:rsid w:val="00924847"/>
    <w:rsid w:val="009255F2"/>
    <w:rsid w:val="0093230E"/>
    <w:rsid w:val="009337F1"/>
    <w:rsid w:val="00933B9C"/>
    <w:rsid w:val="00933BB9"/>
    <w:rsid w:val="00936D76"/>
    <w:rsid w:val="00941A15"/>
    <w:rsid w:val="00942218"/>
    <w:rsid w:val="00943110"/>
    <w:rsid w:val="00943BBA"/>
    <w:rsid w:val="00943D66"/>
    <w:rsid w:val="00943DBB"/>
    <w:rsid w:val="009472A6"/>
    <w:rsid w:val="00947835"/>
    <w:rsid w:val="00952AA4"/>
    <w:rsid w:val="00952CF5"/>
    <w:rsid w:val="009537CD"/>
    <w:rsid w:val="00953BB6"/>
    <w:rsid w:val="009545B9"/>
    <w:rsid w:val="00955294"/>
    <w:rsid w:val="00955451"/>
    <w:rsid w:val="0095559F"/>
    <w:rsid w:val="00955D3D"/>
    <w:rsid w:val="009560FE"/>
    <w:rsid w:val="00957C06"/>
    <w:rsid w:val="0096071E"/>
    <w:rsid w:val="0096094D"/>
    <w:rsid w:val="009616C1"/>
    <w:rsid w:val="0096216D"/>
    <w:rsid w:val="0096333E"/>
    <w:rsid w:val="009638E2"/>
    <w:rsid w:val="00963D88"/>
    <w:rsid w:val="00963FA3"/>
    <w:rsid w:val="009642EB"/>
    <w:rsid w:val="00964B18"/>
    <w:rsid w:val="0096693B"/>
    <w:rsid w:val="00966987"/>
    <w:rsid w:val="009703B4"/>
    <w:rsid w:val="00971224"/>
    <w:rsid w:val="00973127"/>
    <w:rsid w:val="009731C3"/>
    <w:rsid w:val="0097523C"/>
    <w:rsid w:val="0097788B"/>
    <w:rsid w:val="00977A0E"/>
    <w:rsid w:val="0098237E"/>
    <w:rsid w:val="00982CA3"/>
    <w:rsid w:val="00983030"/>
    <w:rsid w:val="00983536"/>
    <w:rsid w:val="00984C4E"/>
    <w:rsid w:val="00984F68"/>
    <w:rsid w:val="0098705D"/>
    <w:rsid w:val="009907BB"/>
    <w:rsid w:val="00990A8B"/>
    <w:rsid w:val="00991A3D"/>
    <w:rsid w:val="00992052"/>
    <w:rsid w:val="00992765"/>
    <w:rsid w:val="0099276A"/>
    <w:rsid w:val="00993490"/>
    <w:rsid w:val="009939D7"/>
    <w:rsid w:val="00994878"/>
    <w:rsid w:val="00996038"/>
    <w:rsid w:val="0099675F"/>
    <w:rsid w:val="0099684E"/>
    <w:rsid w:val="00997733"/>
    <w:rsid w:val="00997D26"/>
    <w:rsid w:val="00997EA5"/>
    <w:rsid w:val="009A040E"/>
    <w:rsid w:val="009A12A0"/>
    <w:rsid w:val="009A1E9C"/>
    <w:rsid w:val="009A2DD7"/>
    <w:rsid w:val="009A32F6"/>
    <w:rsid w:val="009A3884"/>
    <w:rsid w:val="009A3E49"/>
    <w:rsid w:val="009A4041"/>
    <w:rsid w:val="009A4956"/>
    <w:rsid w:val="009A49BF"/>
    <w:rsid w:val="009A4DD1"/>
    <w:rsid w:val="009A7009"/>
    <w:rsid w:val="009A7330"/>
    <w:rsid w:val="009B031E"/>
    <w:rsid w:val="009B0AAC"/>
    <w:rsid w:val="009B0D53"/>
    <w:rsid w:val="009B0E99"/>
    <w:rsid w:val="009B1142"/>
    <w:rsid w:val="009B1B8C"/>
    <w:rsid w:val="009B2187"/>
    <w:rsid w:val="009B40E3"/>
    <w:rsid w:val="009B52F6"/>
    <w:rsid w:val="009B6D1A"/>
    <w:rsid w:val="009C0560"/>
    <w:rsid w:val="009C0C21"/>
    <w:rsid w:val="009C27DD"/>
    <w:rsid w:val="009C2BE0"/>
    <w:rsid w:val="009C3D72"/>
    <w:rsid w:val="009C5374"/>
    <w:rsid w:val="009C543B"/>
    <w:rsid w:val="009C5A95"/>
    <w:rsid w:val="009C5C71"/>
    <w:rsid w:val="009C6269"/>
    <w:rsid w:val="009C6664"/>
    <w:rsid w:val="009C71E6"/>
    <w:rsid w:val="009D078F"/>
    <w:rsid w:val="009D3471"/>
    <w:rsid w:val="009D482F"/>
    <w:rsid w:val="009D7A83"/>
    <w:rsid w:val="009E011C"/>
    <w:rsid w:val="009E1671"/>
    <w:rsid w:val="009E18A4"/>
    <w:rsid w:val="009E19D4"/>
    <w:rsid w:val="009E2272"/>
    <w:rsid w:val="009E2BF4"/>
    <w:rsid w:val="009E5134"/>
    <w:rsid w:val="009E72DB"/>
    <w:rsid w:val="009E7E8F"/>
    <w:rsid w:val="009F05EA"/>
    <w:rsid w:val="009F2556"/>
    <w:rsid w:val="009F3F18"/>
    <w:rsid w:val="009F4931"/>
    <w:rsid w:val="009F52DF"/>
    <w:rsid w:val="009F568F"/>
    <w:rsid w:val="009F6454"/>
    <w:rsid w:val="009F68BE"/>
    <w:rsid w:val="009F72EA"/>
    <w:rsid w:val="00A000B2"/>
    <w:rsid w:val="00A00F0E"/>
    <w:rsid w:val="00A00F27"/>
    <w:rsid w:val="00A01F25"/>
    <w:rsid w:val="00A02F3C"/>
    <w:rsid w:val="00A031B5"/>
    <w:rsid w:val="00A036D9"/>
    <w:rsid w:val="00A04981"/>
    <w:rsid w:val="00A0499E"/>
    <w:rsid w:val="00A04C1E"/>
    <w:rsid w:val="00A04EA9"/>
    <w:rsid w:val="00A060DE"/>
    <w:rsid w:val="00A06359"/>
    <w:rsid w:val="00A06609"/>
    <w:rsid w:val="00A07894"/>
    <w:rsid w:val="00A07AA8"/>
    <w:rsid w:val="00A10E18"/>
    <w:rsid w:val="00A1270A"/>
    <w:rsid w:val="00A12904"/>
    <w:rsid w:val="00A150A1"/>
    <w:rsid w:val="00A15A0B"/>
    <w:rsid w:val="00A16451"/>
    <w:rsid w:val="00A20743"/>
    <w:rsid w:val="00A20AB9"/>
    <w:rsid w:val="00A21009"/>
    <w:rsid w:val="00A21750"/>
    <w:rsid w:val="00A22A7C"/>
    <w:rsid w:val="00A247C7"/>
    <w:rsid w:val="00A25898"/>
    <w:rsid w:val="00A26936"/>
    <w:rsid w:val="00A2733C"/>
    <w:rsid w:val="00A27385"/>
    <w:rsid w:val="00A27919"/>
    <w:rsid w:val="00A30D09"/>
    <w:rsid w:val="00A32A85"/>
    <w:rsid w:val="00A32FBD"/>
    <w:rsid w:val="00A33281"/>
    <w:rsid w:val="00A335E3"/>
    <w:rsid w:val="00A33E01"/>
    <w:rsid w:val="00A35045"/>
    <w:rsid w:val="00A353B3"/>
    <w:rsid w:val="00A35F5D"/>
    <w:rsid w:val="00A36B8F"/>
    <w:rsid w:val="00A37203"/>
    <w:rsid w:val="00A37483"/>
    <w:rsid w:val="00A42AE9"/>
    <w:rsid w:val="00A4317A"/>
    <w:rsid w:val="00A43985"/>
    <w:rsid w:val="00A44B38"/>
    <w:rsid w:val="00A44C4C"/>
    <w:rsid w:val="00A44D5D"/>
    <w:rsid w:val="00A454EC"/>
    <w:rsid w:val="00A46CE7"/>
    <w:rsid w:val="00A4745F"/>
    <w:rsid w:val="00A515B8"/>
    <w:rsid w:val="00A528B3"/>
    <w:rsid w:val="00A530AF"/>
    <w:rsid w:val="00A530BF"/>
    <w:rsid w:val="00A53146"/>
    <w:rsid w:val="00A53160"/>
    <w:rsid w:val="00A53B00"/>
    <w:rsid w:val="00A53CEA"/>
    <w:rsid w:val="00A54853"/>
    <w:rsid w:val="00A567AC"/>
    <w:rsid w:val="00A56ABF"/>
    <w:rsid w:val="00A57228"/>
    <w:rsid w:val="00A57559"/>
    <w:rsid w:val="00A57641"/>
    <w:rsid w:val="00A57BA8"/>
    <w:rsid w:val="00A60D3F"/>
    <w:rsid w:val="00A62510"/>
    <w:rsid w:val="00A63057"/>
    <w:rsid w:val="00A632F6"/>
    <w:rsid w:val="00A6342D"/>
    <w:rsid w:val="00A6368E"/>
    <w:rsid w:val="00A63EFE"/>
    <w:rsid w:val="00A642BB"/>
    <w:rsid w:val="00A649D7"/>
    <w:rsid w:val="00A64C17"/>
    <w:rsid w:val="00A66FF1"/>
    <w:rsid w:val="00A67059"/>
    <w:rsid w:val="00A67F8B"/>
    <w:rsid w:val="00A70855"/>
    <w:rsid w:val="00A723E8"/>
    <w:rsid w:val="00A724B3"/>
    <w:rsid w:val="00A72F23"/>
    <w:rsid w:val="00A73782"/>
    <w:rsid w:val="00A73FA8"/>
    <w:rsid w:val="00A74ACA"/>
    <w:rsid w:val="00A7543A"/>
    <w:rsid w:val="00A75930"/>
    <w:rsid w:val="00A75E8C"/>
    <w:rsid w:val="00A76417"/>
    <w:rsid w:val="00A81A1E"/>
    <w:rsid w:val="00A81F89"/>
    <w:rsid w:val="00A828CD"/>
    <w:rsid w:val="00A8358A"/>
    <w:rsid w:val="00A83B62"/>
    <w:rsid w:val="00A84290"/>
    <w:rsid w:val="00A845EC"/>
    <w:rsid w:val="00A86D21"/>
    <w:rsid w:val="00A86D26"/>
    <w:rsid w:val="00A90BAF"/>
    <w:rsid w:val="00A91022"/>
    <w:rsid w:val="00A9174B"/>
    <w:rsid w:val="00A93C63"/>
    <w:rsid w:val="00A93D49"/>
    <w:rsid w:val="00A9479B"/>
    <w:rsid w:val="00A95CFB"/>
    <w:rsid w:val="00AA0FC8"/>
    <w:rsid w:val="00AA12F1"/>
    <w:rsid w:val="00AA1E2A"/>
    <w:rsid w:val="00AA33F0"/>
    <w:rsid w:val="00AA56C6"/>
    <w:rsid w:val="00AA7B53"/>
    <w:rsid w:val="00AA7D4E"/>
    <w:rsid w:val="00AB1ED0"/>
    <w:rsid w:val="00AB2817"/>
    <w:rsid w:val="00AB38CF"/>
    <w:rsid w:val="00AB3C1B"/>
    <w:rsid w:val="00AB4B1D"/>
    <w:rsid w:val="00AB5125"/>
    <w:rsid w:val="00AB59B8"/>
    <w:rsid w:val="00AB63DD"/>
    <w:rsid w:val="00AB648E"/>
    <w:rsid w:val="00AB6E57"/>
    <w:rsid w:val="00AC23C0"/>
    <w:rsid w:val="00AC2E64"/>
    <w:rsid w:val="00AC2EF1"/>
    <w:rsid w:val="00AC418E"/>
    <w:rsid w:val="00AC42E2"/>
    <w:rsid w:val="00AC4555"/>
    <w:rsid w:val="00AC4A7D"/>
    <w:rsid w:val="00AC5E8B"/>
    <w:rsid w:val="00AC66AD"/>
    <w:rsid w:val="00AD0DC5"/>
    <w:rsid w:val="00AD4E2E"/>
    <w:rsid w:val="00AD511E"/>
    <w:rsid w:val="00AE1931"/>
    <w:rsid w:val="00AE22EC"/>
    <w:rsid w:val="00AE3FE6"/>
    <w:rsid w:val="00AE4072"/>
    <w:rsid w:val="00AE457C"/>
    <w:rsid w:val="00AE4809"/>
    <w:rsid w:val="00AE4DE4"/>
    <w:rsid w:val="00AE5E29"/>
    <w:rsid w:val="00AE5F50"/>
    <w:rsid w:val="00AF0C3F"/>
    <w:rsid w:val="00AF3111"/>
    <w:rsid w:val="00AF3C2C"/>
    <w:rsid w:val="00AF44FB"/>
    <w:rsid w:val="00AF464E"/>
    <w:rsid w:val="00AF4F50"/>
    <w:rsid w:val="00AF65B8"/>
    <w:rsid w:val="00AF7365"/>
    <w:rsid w:val="00B0035C"/>
    <w:rsid w:val="00B01111"/>
    <w:rsid w:val="00B01DC7"/>
    <w:rsid w:val="00B0274B"/>
    <w:rsid w:val="00B03AF4"/>
    <w:rsid w:val="00B050D2"/>
    <w:rsid w:val="00B06264"/>
    <w:rsid w:val="00B065A4"/>
    <w:rsid w:val="00B06EA2"/>
    <w:rsid w:val="00B1128B"/>
    <w:rsid w:val="00B1247E"/>
    <w:rsid w:val="00B1343E"/>
    <w:rsid w:val="00B14E38"/>
    <w:rsid w:val="00B1508A"/>
    <w:rsid w:val="00B1523E"/>
    <w:rsid w:val="00B15D28"/>
    <w:rsid w:val="00B20015"/>
    <w:rsid w:val="00B20149"/>
    <w:rsid w:val="00B20205"/>
    <w:rsid w:val="00B20937"/>
    <w:rsid w:val="00B21555"/>
    <w:rsid w:val="00B22106"/>
    <w:rsid w:val="00B227B7"/>
    <w:rsid w:val="00B23D67"/>
    <w:rsid w:val="00B23E6B"/>
    <w:rsid w:val="00B2406F"/>
    <w:rsid w:val="00B253EA"/>
    <w:rsid w:val="00B2549D"/>
    <w:rsid w:val="00B27E0B"/>
    <w:rsid w:val="00B27F77"/>
    <w:rsid w:val="00B303D9"/>
    <w:rsid w:val="00B31021"/>
    <w:rsid w:val="00B3442F"/>
    <w:rsid w:val="00B35785"/>
    <w:rsid w:val="00B368DB"/>
    <w:rsid w:val="00B36DBC"/>
    <w:rsid w:val="00B3727C"/>
    <w:rsid w:val="00B37A98"/>
    <w:rsid w:val="00B41362"/>
    <w:rsid w:val="00B41CD6"/>
    <w:rsid w:val="00B42250"/>
    <w:rsid w:val="00B4275A"/>
    <w:rsid w:val="00B42C81"/>
    <w:rsid w:val="00B42DFA"/>
    <w:rsid w:val="00B44F7A"/>
    <w:rsid w:val="00B45B98"/>
    <w:rsid w:val="00B465AD"/>
    <w:rsid w:val="00B47176"/>
    <w:rsid w:val="00B47D18"/>
    <w:rsid w:val="00B47EF1"/>
    <w:rsid w:val="00B50847"/>
    <w:rsid w:val="00B50B94"/>
    <w:rsid w:val="00B50D77"/>
    <w:rsid w:val="00B5108B"/>
    <w:rsid w:val="00B51FF8"/>
    <w:rsid w:val="00B5360A"/>
    <w:rsid w:val="00B53663"/>
    <w:rsid w:val="00B5477C"/>
    <w:rsid w:val="00B54E53"/>
    <w:rsid w:val="00B553B9"/>
    <w:rsid w:val="00B55473"/>
    <w:rsid w:val="00B5677D"/>
    <w:rsid w:val="00B56CB4"/>
    <w:rsid w:val="00B57137"/>
    <w:rsid w:val="00B57A38"/>
    <w:rsid w:val="00B617E3"/>
    <w:rsid w:val="00B626FF"/>
    <w:rsid w:val="00B63A84"/>
    <w:rsid w:val="00B641A7"/>
    <w:rsid w:val="00B6444E"/>
    <w:rsid w:val="00B658A8"/>
    <w:rsid w:val="00B65F6E"/>
    <w:rsid w:val="00B679D3"/>
    <w:rsid w:val="00B708A3"/>
    <w:rsid w:val="00B70906"/>
    <w:rsid w:val="00B71013"/>
    <w:rsid w:val="00B725D6"/>
    <w:rsid w:val="00B73D6B"/>
    <w:rsid w:val="00B754E7"/>
    <w:rsid w:val="00B75EEC"/>
    <w:rsid w:val="00B768D0"/>
    <w:rsid w:val="00B7780D"/>
    <w:rsid w:val="00B77A61"/>
    <w:rsid w:val="00B80E13"/>
    <w:rsid w:val="00B818E6"/>
    <w:rsid w:val="00B8325F"/>
    <w:rsid w:val="00B83F51"/>
    <w:rsid w:val="00B84085"/>
    <w:rsid w:val="00B84757"/>
    <w:rsid w:val="00B852F7"/>
    <w:rsid w:val="00B86953"/>
    <w:rsid w:val="00B86E2E"/>
    <w:rsid w:val="00B8791C"/>
    <w:rsid w:val="00B90B90"/>
    <w:rsid w:val="00B90D48"/>
    <w:rsid w:val="00B9114A"/>
    <w:rsid w:val="00B9245C"/>
    <w:rsid w:val="00B93AB4"/>
    <w:rsid w:val="00B94E78"/>
    <w:rsid w:val="00B95A43"/>
    <w:rsid w:val="00B95F1B"/>
    <w:rsid w:val="00B96555"/>
    <w:rsid w:val="00B96BA6"/>
    <w:rsid w:val="00B97BB2"/>
    <w:rsid w:val="00BA0728"/>
    <w:rsid w:val="00BA0BC1"/>
    <w:rsid w:val="00BA2252"/>
    <w:rsid w:val="00BA2F08"/>
    <w:rsid w:val="00BA2FB7"/>
    <w:rsid w:val="00BA301F"/>
    <w:rsid w:val="00BA3A2A"/>
    <w:rsid w:val="00BA43BA"/>
    <w:rsid w:val="00BA4C6F"/>
    <w:rsid w:val="00BA5462"/>
    <w:rsid w:val="00BA54F5"/>
    <w:rsid w:val="00BA7869"/>
    <w:rsid w:val="00BA7EAB"/>
    <w:rsid w:val="00BB0DFC"/>
    <w:rsid w:val="00BB0FB8"/>
    <w:rsid w:val="00BB23BE"/>
    <w:rsid w:val="00BB27B1"/>
    <w:rsid w:val="00BB2CDA"/>
    <w:rsid w:val="00BB4A8D"/>
    <w:rsid w:val="00BB53B2"/>
    <w:rsid w:val="00BB6BBD"/>
    <w:rsid w:val="00BB709C"/>
    <w:rsid w:val="00BB791A"/>
    <w:rsid w:val="00BB7BA9"/>
    <w:rsid w:val="00BC0E5B"/>
    <w:rsid w:val="00BC15BB"/>
    <w:rsid w:val="00BC1661"/>
    <w:rsid w:val="00BC2487"/>
    <w:rsid w:val="00BC2729"/>
    <w:rsid w:val="00BC2CEF"/>
    <w:rsid w:val="00BC36CB"/>
    <w:rsid w:val="00BC4049"/>
    <w:rsid w:val="00BC48BE"/>
    <w:rsid w:val="00BC5155"/>
    <w:rsid w:val="00BC5454"/>
    <w:rsid w:val="00BC5B70"/>
    <w:rsid w:val="00BC63BD"/>
    <w:rsid w:val="00BC7527"/>
    <w:rsid w:val="00BD2234"/>
    <w:rsid w:val="00BD32F8"/>
    <w:rsid w:val="00BD3B45"/>
    <w:rsid w:val="00BD45B5"/>
    <w:rsid w:val="00BD4AAE"/>
    <w:rsid w:val="00BD563D"/>
    <w:rsid w:val="00BD5F68"/>
    <w:rsid w:val="00BD60C2"/>
    <w:rsid w:val="00BD6E9F"/>
    <w:rsid w:val="00BE093A"/>
    <w:rsid w:val="00BE2683"/>
    <w:rsid w:val="00BE2D58"/>
    <w:rsid w:val="00BE3113"/>
    <w:rsid w:val="00BE3572"/>
    <w:rsid w:val="00BE3B2D"/>
    <w:rsid w:val="00BE4346"/>
    <w:rsid w:val="00BE466F"/>
    <w:rsid w:val="00BE53FA"/>
    <w:rsid w:val="00BE5923"/>
    <w:rsid w:val="00BE5A0D"/>
    <w:rsid w:val="00BE61D5"/>
    <w:rsid w:val="00BE6291"/>
    <w:rsid w:val="00BE68CC"/>
    <w:rsid w:val="00BE7A0E"/>
    <w:rsid w:val="00BF0399"/>
    <w:rsid w:val="00BF16B0"/>
    <w:rsid w:val="00BF380E"/>
    <w:rsid w:val="00BF3E00"/>
    <w:rsid w:val="00BF497A"/>
    <w:rsid w:val="00BF4D36"/>
    <w:rsid w:val="00BF5A25"/>
    <w:rsid w:val="00BF7EBB"/>
    <w:rsid w:val="00C007EE"/>
    <w:rsid w:val="00C00B3E"/>
    <w:rsid w:val="00C017CF"/>
    <w:rsid w:val="00C01CA5"/>
    <w:rsid w:val="00C01EC5"/>
    <w:rsid w:val="00C0258A"/>
    <w:rsid w:val="00C029AE"/>
    <w:rsid w:val="00C02C42"/>
    <w:rsid w:val="00C02D8D"/>
    <w:rsid w:val="00C04272"/>
    <w:rsid w:val="00C044BF"/>
    <w:rsid w:val="00C04E55"/>
    <w:rsid w:val="00C05236"/>
    <w:rsid w:val="00C05E86"/>
    <w:rsid w:val="00C06760"/>
    <w:rsid w:val="00C0718F"/>
    <w:rsid w:val="00C07431"/>
    <w:rsid w:val="00C076E1"/>
    <w:rsid w:val="00C10901"/>
    <w:rsid w:val="00C11B06"/>
    <w:rsid w:val="00C122DE"/>
    <w:rsid w:val="00C1231C"/>
    <w:rsid w:val="00C1282C"/>
    <w:rsid w:val="00C149F5"/>
    <w:rsid w:val="00C14C8D"/>
    <w:rsid w:val="00C154EB"/>
    <w:rsid w:val="00C17F27"/>
    <w:rsid w:val="00C20071"/>
    <w:rsid w:val="00C20CCE"/>
    <w:rsid w:val="00C217C7"/>
    <w:rsid w:val="00C21942"/>
    <w:rsid w:val="00C233C8"/>
    <w:rsid w:val="00C245F5"/>
    <w:rsid w:val="00C248DB"/>
    <w:rsid w:val="00C261DC"/>
    <w:rsid w:val="00C319CB"/>
    <w:rsid w:val="00C32713"/>
    <w:rsid w:val="00C32A26"/>
    <w:rsid w:val="00C3305B"/>
    <w:rsid w:val="00C344F0"/>
    <w:rsid w:val="00C35885"/>
    <w:rsid w:val="00C3600E"/>
    <w:rsid w:val="00C36143"/>
    <w:rsid w:val="00C37510"/>
    <w:rsid w:val="00C37835"/>
    <w:rsid w:val="00C37C15"/>
    <w:rsid w:val="00C37FE5"/>
    <w:rsid w:val="00C41420"/>
    <w:rsid w:val="00C41CDA"/>
    <w:rsid w:val="00C42410"/>
    <w:rsid w:val="00C43E0E"/>
    <w:rsid w:val="00C44B6A"/>
    <w:rsid w:val="00C44B9E"/>
    <w:rsid w:val="00C4558E"/>
    <w:rsid w:val="00C45858"/>
    <w:rsid w:val="00C46977"/>
    <w:rsid w:val="00C469BD"/>
    <w:rsid w:val="00C47B64"/>
    <w:rsid w:val="00C47DB5"/>
    <w:rsid w:val="00C47E00"/>
    <w:rsid w:val="00C506B8"/>
    <w:rsid w:val="00C5071F"/>
    <w:rsid w:val="00C50B5E"/>
    <w:rsid w:val="00C510ED"/>
    <w:rsid w:val="00C532C4"/>
    <w:rsid w:val="00C53AB3"/>
    <w:rsid w:val="00C54DB1"/>
    <w:rsid w:val="00C551C2"/>
    <w:rsid w:val="00C56A8C"/>
    <w:rsid w:val="00C56D3E"/>
    <w:rsid w:val="00C57128"/>
    <w:rsid w:val="00C60553"/>
    <w:rsid w:val="00C61B04"/>
    <w:rsid w:val="00C62427"/>
    <w:rsid w:val="00C63456"/>
    <w:rsid w:val="00C63DBF"/>
    <w:rsid w:val="00C64CD2"/>
    <w:rsid w:val="00C662DA"/>
    <w:rsid w:val="00C67654"/>
    <w:rsid w:val="00C67AB8"/>
    <w:rsid w:val="00C67D01"/>
    <w:rsid w:val="00C703A8"/>
    <w:rsid w:val="00C708B6"/>
    <w:rsid w:val="00C70A2B"/>
    <w:rsid w:val="00C71114"/>
    <w:rsid w:val="00C712FE"/>
    <w:rsid w:val="00C71E84"/>
    <w:rsid w:val="00C72416"/>
    <w:rsid w:val="00C72E0B"/>
    <w:rsid w:val="00C730CC"/>
    <w:rsid w:val="00C73AA6"/>
    <w:rsid w:val="00C73E8E"/>
    <w:rsid w:val="00C745D8"/>
    <w:rsid w:val="00C75B1A"/>
    <w:rsid w:val="00C766F3"/>
    <w:rsid w:val="00C808AF"/>
    <w:rsid w:val="00C80E73"/>
    <w:rsid w:val="00C81332"/>
    <w:rsid w:val="00C817F7"/>
    <w:rsid w:val="00C82369"/>
    <w:rsid w:val="00C825F9"/>
    <w:rsid w:val="00C8320E"/>
    <w:rsid w:val="00C83F98"/>
    <w:rsid w:val="00C84357"/>
    <w:rsid w:val="00C84D80"/>
    <w:rsid w:val="00C86BB9"/>
    <w:rsid w:val="00C87B7F"/>
    <w:rsid w:val="00C87D14"/>
    <w:rsid w:val="00C87E99"/>
    <w:rsid w:val="00C90D8B"/>
    <w:rsid w:val="00C91608"/>
    <w:rsid w:val="00C918BD"/>
    <w:rsid w:val="00C92090"/>
    <w:rsid w:val="00C922B2"/>
    <w:rsid w:val="00C93DC0"/>
    <w:rsid w:val="00C93E3A"/>
    <w:rsid w:val="00C94EF3"/>
    <w:rsid w:val="00C94FE5"/>
    <w:rsid w:val="00C965D6"/>
    <w:rsid w:val="00CA09FD"/>
    <w:rsid w:val="00CA0D21"/>
    <w:rsid w:val="00CA3013"/>
    <w:rsid w:val="00CA5E05"/>
    <w:rsid w:val="00CA637B"/>
    <w:rsid w:val="00CB0E55"/>
    <w:rsid w:val="00CB2925"/>
    <w:rsid w:val="00CB4257"/>
    <w:rsid w:val="00CB4F36"/>
    <w:rsid w:val="00CB61BF"/>
    <w:rsid w:val="00CB6632"/>
    <w:rsid w:val="00CB72A6"/>
    <w:rsid w:val="00CB7C40"/>
    <w:rsid w:val="00CC1144"/>
    <w:rsid w:val="00CC1FBD"/>
    <w:rsid w:val="00CC2C2D"/>
    <w:rsid w:val="00CC395A"/>
    <w:rsid w:val="00CC73D5"/>
    <w:rsid w:val="00CD0F4D"/>
    <w:rsid w:val="00CD1057"/>
    <w:rsid w:val="00CD1C19"/>
    <w:rsid w:val="00CD20D1"/>
    <w:rsid w:val="00CD52AC"/>
    <w:rsid w:val="00CD5E3C"/>
    <w:rsid w:val="00CD6200"/>
    <w:rsid w:val="00CE1BEC"/>
    <w:rsid w:val="00CE268C"/>
    <w:rsid w:val="00CE2BA7"/>
    <w:rsid w:val="00CE314A"/>
    <w:rsid w:val="00CE3FA0"/>
    <w:rsid w:val="00CE5F0B"/>
    <w:rsid w:val="00CE7FDB"/>
    <w:rsid w:val="00CF0A71"/>
    <w:rsid w:val="00CF2282"/>
    <w:rsid w:val="00CF3B0E"/>
    <w:rsid w:val="00CF477D"/>
    <w:rsid w:val="00CF58BF"/>
    <w:rsid w:val="00CF6A63"/>
    <w:rsid w:val="00CF73D2"/>
    <w:rsid w:val="00CF7914"/>
    <w:rsid w:val="00D0062C"/>
    <w:rsid w:val="00D00C98"/>
    <w:rsid w:val="00D00CF8"/>
    <w:rsid w:val="00D00F54"/>
    <w:rsid w:val="00D01F48"/>
    <w:rsid w:val="00D031DD"/>
    <w:rsid w:val="00D03D26"/>
    <w:rsid w:val="00D0583E"/>
    <w:rsid w:val="00D06EBB"/>
    <w:rsid w:val="00D07921"/>
    <w:rsid w:val="00D102AE"/>
    <w:rsid w:val="00D10961"/>
    <w:rsid w:val="00D1155A"/>
    <w:rsid w:val="00D12E16"/>
    <w:rsid w:val="00D1314E"/>
    <w:rsid w:val="00D1381D"/>
    <w:rsid w:val="00D161F8"/>
    <w:rsid w:val="00D1681C"/>
    <w:rsid w:val="00D16C94"/>
    <w:rsid w:val="00D172FF"/>
    <w:rsid w:val="00D177AC"/>
    <w:rsid w:val="00D20365"/>
    <w:rsid w:val="00D20496"/>
    <w:rsid w:val="00D21198"/>
    <w:rsid w:val="00D2200D"/>
    <w:rsid w:val="00D220FA"/>
    <w:rsid w:val="00D2210D"/>
    <w:rsid w:val="00D23AC3"/>
    <w:rsid w:val="00D25003"/>
    <w:rsid w:val="00D26DF5"/>
    <w:rsid w:val="00D27F7C"/>
    <w:rsid w:val="00D30D87"/>
    <w:rsid w:val="00D30FC0"/>
    <w:rsid w:val="00D31190"/>
    <w:rsid w:val="00D314A0"/>
    <w:rsid w:val="00D3169A"/>
    <w:rsid w:val="00D32FF1"/>
    <w:rsid w:val="00D33123"/>
    <w:rsid w:val="00D34A28"/>
    <w:rsid w:val="00D362E2"/>
    <w:rsid w:val="00D3666C"/>
    <w:rsid w:val="00D36CF6"/>
    <w:rsid w:val="00D370B9"/>
    <w:rsid w:val="00D40E06"/>
    <w:rsid w:val="00D41B25"/>
    <w:rsid w:val="00D43339"/>
    <w:rsid w:val="00D45B42"/>
    <w:rsid w:val="00D45C62"/>
    <w:rsid w:val="00D460B3"/>
    <w:rsid w:val="00D465D1"/>
    <w:rsid w:val="00D465D3"/>
    <w:rsid w:val="00D46D32"/>
    <w:rsid w:val="00D470BF"/>
    <w:rsid w:val="00D50CB0"/>
    <w:rsid w:val="00D50E2A"/>
    <w:rsid w:val="00D50E91"/>
    <w:rsid w:val="00D50FF9"/>
    <w:rsid w:val="00D51759"/>
    <w:rsid w:val="00D52C44"/>
    <w:rsid w:val="00D5312B"/>
    <w:rsid w:val="00D531A8"/>
    <w:rsid w:val="00D545F7"/>
    <w:rsid w:val="00D5771D"/>
    <w:rsid w:val="00D61174"/>
    <w:rsid w:val="00D61175"/>
    <w:rsid w:val="00D62211"/>
    <w:rsid w:val="00D62F78"/>
    <w:rsid w:val="00D6445C"/>
    <w:rsid w:val="00D6478A"/>
    <w:rsid w:val="00D6502E"/>
    <w:rsid w:val="00D661A6"/>
    <w:rsid w:val="00D67860"/>
    <w:rsid w:val="00D72C34"/>
    <w:rsid w:val="00D75B5B"/>
    <w:rsid w:val="00D76266"/>
    <w:rsid w:val="00D7650C"/>
    <w:rsid w:val="00D766CF"/>
    <w:rsid w:val="00D81609"/>
    <w:rsid w:val="00D81C52"/>
    <w:rsid w:val="00D82A4D"/>
    <w:rsid w:val="00D82AB3"/>
    <w:rsid w:val="00D82E02"/>
    <w:rsid w:val="00D845D0"/>
    <w:rsid w:val="00D84707"/>
    <w:rsid w:val="00D84E06"/>
    <w:rsid w:val="00D8559F"/>
    <w:rsid w:val="00D858DE"/>
    <w:rsid w:val="00D85D5F"/>
    <w:rsid w:val="00D86646"/>
    <w:rsid w:val="00D86BF3"/>
    <w:rsid w:val="00D87C74"/>
    <w:rsid w:val="00D91049"/>
    <w:rsid w:val="00D91A76"/>
    <w:rsid w:val="00D9215A"/>
    <w:rsid w:val="00D925AE"/>
    <w:rsid w:val="00D92A27"/>
    <w:rsid w:val="00D95B62"/>
    <w:rsid w:val="00DA0906"/>
    <w:rsid w:val="00DA0AA9"/>
    <w:rsid w:val="00DA1BF5"/>
    <w:rsid w:val="00DA432A"/>
    <w:rsid w:val="00DA6A02"/>
    <w:rsid w:val="00DA7B2B"/>
    <w:rsid w:val="00DB0354"/>
    <w:rsid w:val="00DB103D"/>
    <w:rsid w:val="00DB1CF6"/>
    <w:rsid w:val="00DB2651"/>
    <w:rsid w:val="00DB3351"/>
    <w:rsid w:val="00DB3359"/>
    <w:rsid w:val="00DB35D8"/>
    <w:rsid w:val="00DB43EA"/>
    <w:rsid w:val="00DB5000"/>
    <w:rsid w:val="00DB6D6C"/>
    <w:rsid w:val="00DB7235"/>
    <w:rsid w:val="00DB7533"/>
    <w:rsid w:val="00DC05D6"/>
    <w:rsid w:val="00DC1076"/>
    <w:rsid w:val="00DC189F"/>
    <w:rsid w:val="00DC3A00"/>
    <w:rsid w:val="00DC3B14"/>
    <w:rsid w:val="00DC3BBD"/>
    <w:rsid w:val="00DC4255"/>
    <w:rsid w:val="00DC5EDA"/>
    <w:rsid w:val="00DC6051"/>
    <w:rsid w:val="00DC6416"/>
    <w:rsid w:val="00DC78F9"/>
    <w:rsid w:val="00DC792D"/>
    <w:rsid w:val="00DD0068"/>
    <w:rsid w:val="00DD20E5"/>
    <w:rsid w:val="00DD4625"/>
    <w:rsid w:val="00DD4996"/>
    <w:rsid w:val="00DD4A7F"/>
    <w:rsid w:val="00DD5C33"/>
    <w:rsid w:val="00DD62E0"/>
    <w:rsid w:val="00DD7F6B"/>
    <w:rsid w:val="00DD7FEC"/>
    <w:rsid w:val="00DE00F3"/>
    <w:rsid w:val="00DE0152"/>
    <w:rsid w:val="00DE05B7"/>
    <w:rsid w:val="00DE0C9D"/>
    <w:rsid w:val="00DE17A4"/>
    <w:rsid w:val="00DE2533"/>
    <w:rsid w:val="00DE2623"/>
    <w:rsid w:val="00DE2D77"/>
    <w:rsid w:val="00DE35E4"/>
    <w:rsid w:val="00DE39C0"/>
    <w:rsid w:val="00DE3A71"/>
    <w:rsid w:val="00DE4C43"/>
    <w:rsid w:val="00DE6013"/>
    <w:rsid w:val="00DE69E2"/>
    <w:rsid w:val="00DE6B0B"/>
    <w:rsid w:val="00DE6B36"/>
    <w:rsid w:val="00DE737D"/>
    <w:rsid w:val="00DE7962"/>
    <w:rsid w:val="00DF094F"/>
    <w:rsid w:val="00DF0BB4"/>
    <w:rsid w:val="00DF0D76"/>
    <w:rsid w:val="00DF1BA9"/>
    <w:rsid w:val="00DF27B9"/>
    <w:rsid w:val="00DF2A52"/>
    <w:rsid w:val="00DF2B0C"/>
    <w:rsid w:val="00DF3433"/>
    <w:rsid w:val="00DF367A"/>
    <w:rsid w:val="00DF5098"/>
    <w:rsid w:val="00DF75B9"/>
    <w:rsid w:val="00E00731"/>
    <w:rsid w:val="00E00C5C"/>
    <w:rsid w:val="00E02404"/>
    <w:rsid w:val="00E02777"/>
    <w:rsid w:val="00E03594"/>
    <w:rsid w:val="00E03FC3"/>
    <w:rsid w:val="00E04339"/>
    <w:rsid w:val="00E05506"/>
    <w:rsid w:val="00E05A9A"/>
    <w:rsid w:val="00E05E04"/>
    <w:rsid w:val="00E0628E"/>
    <w:rsid w:val="00E068DE"/>
    <w:rsid w:val="00E072AE"/>
    <w:rsid w:val="00E0799F"/>
    <w:rsid w:val="00E1279D"/>
    <w:rsid w:val="00E12F9D"/>
    <w:rsid w:val="00E13E0C"/>
    <w:rsid w:val="00E1402F"/>
    <w:rsid w:val="00E1562F"/>
    <w:rsid w:val="00E1671B"/>
    <w:rsid w:val="00E16904"/>
    <w:rsid w:val="00E17851"/>
    <w:rsid w:val="00E17863"/>
    <w:rsid w:val="00E178ED"/>
    <w:rsid w:val="00E17DE4"/>
    <w:rsid w:val="00E17F7A"/>
    <w:rsid w:val="00E22B3C"/>
    <w:rsid w:val="00E22CFD"/>
    <w:rsid w:val="00E2532F"/>
    <w:rsid w:val="00E25C1E"/>
    <w:rsid w:val="00E25CD3"/>
    <w:rsid w:val="00E2606B"/>
    <w:rsid w:val="00E26DBC"/>
    <w:rsid w:val="00E304DB"/>
    <w:rsid w:val="00E30595"/>
    <w:rsid w:val="00E30609"/>
    <w:rsid w:val="00E30E03"/>
    <w:rsid w:val="00E316A4"/>
    <w:rsid w:val="00E32283"/>
    <w:rsid w:val="00E336DC"/>
    <w:rsid w:val="00E33BA4"/>
    <w:rsid w:val="00E33C0C"/>
    <w:rsid w:val="00E341B2"/>
    <w:rsid w:val="00E34A3C"/>
    <w:rsid w:val="00E364C3"/>
    <w:rsid w:val="00E370C6"/>
    <w:rsid w:val="00E40E7D"/>
    <w:rsid w:val="00E414A8"/>
    <w:rsid w:val="00E41FD7"/>
    <w:rsid w:val="00E4622F"/>
    <w:rsid w:val="00E46313"/>
    <w:rsid w:val="00E468AA"/>
    <w:rsid w:val="00E4787B"/>
    <w:rsid w:val="00E47E8A"/>
    <w:rsid w:val="00E506AB"/>
    <w:rsid w:val="00E52818"/>
    <w:rsid w:val="00E5556A"/>
    <w:rsid w:val="00E55F1A"/>
    <w:rsid w:val="00E560DC"/>
    <w:rsid w:val="00E566D1"/>
    <w:rsid w:val="00E612D8"/>
    <w:rsid w:val="00E618B0"/>
    <w:rsid w:val="00E61916"/>
    <w:rsid w:val="00E628BC"/>
    <w:rsid w:val="00E628E9"/>
    <w:rsid w:val="00E63A81"/>
    <w:rsid w:val="00E6503E"/>
    <w:rsid w:val="00E66719"/>
    <w:rsid w:val="00E66991"/>
    <w:rsid w:val="00E7181D"/>
    <w:rsid w:val="00E7241F"/>
    <w:rsid w:val="00E72659"/>
    <w:rsid w:val="00E733C7"/>
    <w:rsid w:val="00E738D1"/>
    <w:rsid w:val="00E7424A"/>
    <w:rsid w:val="00E74719"/>
    <w:rsid w:val="00E75369"/>
    <w:rsid w:val="00E75624"/>
    <w:rsid w:val="00E7723D"/>
    <w:rsid w:val="00E773FE"/>
    <w:rsid w:val="00E808D0"/>
    <w:rsid w:val="00E80B5B"/>
    <w:rsid w:val="00E81469"/>
    <w:rsid w:val="00E81609"/>
    <w:rsid w:val="00E81913"/>
    <w:rsid w:val="00E81C47"/>
    <w:rsid w:val="00E8235B"/>
    <w:rsid w:val="00E83E38"/>
    <w:rsid w:val="00E83F07"/>
    <w:rsid w:val="00E8443F"/>
    <w:rsid w:val="00E84455"/>
    <w:rsid w:val="00E8557D"/>
    <w:rsid w:val="00E90705"/>
    <w:rsid w:val="00E90C31"/>
    <w:rsid w:val="00E91921"/>
    <w:rsid w:val="00E929D3"/>
    <w:rsid w:val="00E92B97"/>
    <w:rsid w:val="00E935A0"/>
    <w:rsid w:val="00E94715"/>
    <w:rsid w:val="00E94F47"/>
    <w:rsid w:val="00E95028"/>
    <w:rsid w:val="00E951E1"/>
    <w:rsid w:val="00E955BE"/>
    <w:rsid w:val="00E956E0"/>
    <w:rsid w:val="00E95AFC"/>
    <w:rsid w:val="00E95C2E"/>
    <w:rsid w:val="00E95FB5"/>
    <w:rsid w:val="00E97572"/>
    <w:rsid w:val="00E9769B"/>
    <w:rsid w:val="00E97AF2"/>
    <w:rsid w:val="00EA397E"/>
    <w:rsid w:val="00EA3AE1"/>
    <w:rsid w:val="00EA3CF8"/>
    <w:rsid w:val="00EA4E91"/>
    <w:rsid w:val="00EA57E5"/>
    <w:rsid w:val="00EA603F"/>
    <w:rsid w:val="00EA616E"/>
    <w:rsid w:val="00EA714F"/>
    <w:rsid w:val="00EA7735"/>
    <w:rsid w:val="00EA7842"/>
    <w:rsid w:val="00EB0123"/>
    <w:rsid w:val="00EB29CA"/>
    <w:rsid w:val="00EB2A92"/>
    <w:rsid w:val="00EB2C3C"/>
    <w:rsid w:val="00EB3095"/>
    <w:rsid w:val="00EB32AA"/>
    <w:rsid w:val="00EB3301"/>
    <w:rsid w:val="00EB37C8"/>
    <w:rsid w:val="00EB3BB6"/>
    <w:rsid w:val="00EB4B0C"/>
    <w:rsid w:val="00EB6CC4"/>
    <w:rsid w:val="00EB7BB2"/>
    <w:rsid w:val="00EC0286"/>
    <w:rsid w:val="00EC0CE4"/>
    <w:rsid w:val="00EC119B"/>
    <w:rsid w:val="00EC26ED"/>
    <w:rsid w:val="00EC2D69"/>
    <w:rsid w:val="00EC4116"/>
    <w:rsid w:val="00EC41A4"/>
    <w:rsid w:val="00EC46CD"/>
    <w:rsid w:val="00EC543D"/>
    <w:rsid w:val="00EC575E"/>
    <w:rsid w:val="00EC5969"/>
    <w:rsid w:val="00EC5CE2"/>
    <w:rsid w:val="00EC685A"/>
    <w:rsid w:val="00EC6A57"/>
    <w:rsid w:val="00EC6DC0"/>
    <w:rsid w:val="00EC78C2"/>
    <w:rsid w:val="00EC7C8C"/>
    <w:rsid w:val="00ED1907"/>
    <w:rsid w:val="00ED20C9"/>
    <w:rsid w:val="00ED37F2"/>
    <w:rsid w:val="00ED4563"/>
    <w:rsid w:val="00ED53F4"/>
    <w:rsid w:val="00ED56D5"/>
    <w:rsid w:val="00ED712B"/>
    <w:rsid w:val="00ED7707"/>
    <w:rsid w:val="00ED7A33"/>
    <w:rsid w:val="00EE0A0B"/>
    <w:rsid w:val="00EE0AF3"/>
    <w:rsid w:val="00EE0D68"/>
    <w:rsid w:val="00EE1982"/>
    <w:rsid w:val="00EE1EFD"/>
    <w:rsid w:val="00EE2150"/>
    <w:rsid w:val="00EE2B1F"/>
    <w:rsid w:val="00EE325F"/>
    <w:rsid w:val="00EE3A68"/>
    <w:rsid w:val="00EE463D"/>
    <w:rsid w:val="00EE5C28"/>
    <w:rsid w:val="00EE614D"/>
    <w:rsid w:val="00EE64E8"/>
    <w:rsid w:val="00EE70E2"/>
    <w:rsid w:val="00EE771D"/>
    <w:rsid w:val="00EF0231"/>
    <w:rsid w:val="00EF05E4"/>
    <w:rsid w:val="00EF10F5"/>
    <w:rsid w:val="00EF15B8"/>
    <w:rsid w:val="00EF26E2"/>
    <w:rsid w:val="00EF27FA"/>
    <w:rsid w:val="00EF2E85"/>
    <w:rsid w:val="00EF34A8"/>
    <w:rsid w:val="00EF394B"/>
    <w:rsid w:val="00EF39F9"/>
    <w:rsid w:val="00EF3A4B"/>
    <w:rsid w:val="00EF6456"/>
    <w:rsid w:val="00EF6AE3"/>
    <w:rsid w:val="00EF6C83"/>
    <w:rsid w:val="00F015AC"/>
    <w:rsid w:val="00F01CB6"/>
    <w:rsid w:val="00F01E72"/>
    <w:rsid w:val="00F02022"/>
    <w:rsid w:val="00F02B4D"/>
    <w:rsid w:val="00F02D3C"/>
    <w:rsid w:val="00F03994"/>
    <w:rsid w:val="00F03B36"/>
    <w:rsid w:val="00F043CF"/>
    <w:rsid w:val="00F04B63"/>
    <w:rsid w:val="00F04C82"/>
    <w:rsid w:val="00F073E5"/>
    <w:rsid w:val="00F078F2"/>
    <w:rsid w:val="00F1111B"/>
    <w:rsid w:val="00F1155C"/>
    <w:rsid w:val="00F12FF6"/>
    <w:rsid w:val="00F135EE"/>
    <w:rsid w:val="00F13821"/>
    <w:rsid w:val="00F2038D"/>
    <w:rsid w:val="00F216A7"/>
    <w:rsid w:val="00F217CF"/>
    <w:rsid w:val="00F21DC9"/>
    <w:rsid w:val="00F21F9A"/>
    <w:rsid w:val="00F223FD"/>
    <w:rsid w:val="00F24E51"/>
    <w:rsid w:val="00F255C7"/>
    <w:rsid w:val="00F25CF4"/>
    <w:rsid w:val="00F2696E"/>
    <w:rsid w:val="00F26EAE"/>
    <w:rsid w:val="00F32142"/>
    <w:rsid w:val="00F32305"/>
    <w:rsid w:val="00F33ED1"/>
    <w:rsid w:val="00F36FB2"/>
    <w:rsid w:val="00F37A38"/>
    <w:rsid w:val="00F40506"/>
    <w:rsid w:val="00F42F90"/>
    <w:rsid w:val="00F45203"/>
    <w:rsid w:val="00F4553A"/>
    <w:rsid w:val="00F45915"/>
    <w:rsid w:val="00F47C1B"/>
    <w:rsid w:val="00F505E4"/>
    <w:rsid w:val="00F50D10"/>
    <w:rsid w:val="00F516E1"/>
    <w:rsid w:val="00F51CA7"/>
    <w:rsid w:val="00F53D5C"/>
    <w:rsid w:val="00F53D67"/>
    <w:rsid w:val="00F542E5"/>
    <w:rsid w:val="00F54CD5"/>
    <w:rsid w:val="00F55158"/>
    <w:rsid w:val="00F55F26"/>
    <w:rsid w:val="00F5630C"/>
    <w:rsid w:val="00F62555"/>
    <w:rsid w:val="00F62649"/>
    <w:rsid w:val="00F631D8"/>
    <w:rsid w:val="00F6363B"/>
    <w:rsid w:val="00F646F4"/>
    <w:rsid w:val="00F6584C"/>
    <w:rsid w:val="00F65CE9"/>
    <w:rsid w:val="00F65D77"/>
    <w:rsid w:val="00F672F0"/>
    <w:rsid w:val="00F67647"/>
    <w:rsid w:val="00F67E60"/>
    <w:rsid w:val="00F70568"/>
    <w:rsid w:val="00F70BC7"/>
    <w:rsid w:val="00F70CAC"/>
    <w:rsid w:val="00F71ABA"/>
    <w:rsid w:val="00F72002"/>
    <w:rsid w:val="00F72329"/>
    <w:rsid w:val="00F730DB"/>
    <w:rsid w:val="00F75B2C"/>
    <w:rsid w:val="00F7614C"/>
    <w:rsid w:val="00F764F8"/>
    <w:rsid w:val="00F772CD"/>
    <w:rsid w:val="00F80172"/>
    <w:rsid w:val="00F812C4"/>
    <w:rsid w:val="00F8147D"/>
    <w:rsid w:val="00F817BB"/>
    <w:rsid w:val="00F81AC6"/>
    <w:rsid w:val="00F81EEA"/>
    <w:rsid w:val="00F8365E"/>
    <w:rsid w:val="00F83BDA"/>
    <w:rsid w:val="00F84F63"/>
    <w:rsid w:val="00F85A18"/>
    <w:rsid w:val="00F865F6"/>
    <w:rsid w:val="00F8739E"/>
    <w:rsid w:val="00F87C4B"/>
    <w:rsid w:val="00F90657"/>
    <w:rsid w:val="00F90919"/>
    <w:rsid w:val="00F94169"/>
    <w:rsid w:val="00F95CFF"/>
    <w:rsid w:val="00FA21A1"/>
    <w:rsid w:val="00FA3B7C"/>
    <w:rsid w:val="00FA3BC8"/>
    <w:rsid w:val="00FA4218"/>
    <w:rsid w:val="00FA44EE"/>
    <w:rsid w:val="00FA5859"/>
    <w:rsid w:val="00FA61E8"/>
    <w:rsid w:val="00FA65F5"/>
    <w:rsid w:val="00FA7118"/>
    <w:rsid w:val="00FA7FCB"/>
    <w:rsid w:val="00FB0511"/>
    <w:rsid w:val="00FB06EE"/>
    <w:rsid w:val="00FB0C54"/>
    <w:rsid w:val="00FB0C84"/>
    <w:rsid w:val="00FB0DFE"/>
    <w:rsid w:val="00FB122B"/>
    <w:rsid w:val="00FB1773"/>
    <w:rsid w:val="00FB1B59"/>
    <w:rsid w:val="00FB2CB2"/>
    <w:rsid w:val="00FB3259"/>
    <w:rsid w:val="00FB3901"/>
    <w:rsid w:val="00FB4250"/>
    <w:rsid w:val="00FB5FF7"/>
    <w:rsid w:val="00FB65BD"/>
    <w:rsid w:val="00FB78C0"/>
    <w:rsid w:val="00FB7C34"/>
    <w:rsid w:val="00FC01AD"/>
    <w:rsid w:val="00FC0270"/>
    <w:rsid w:val="00FC0401"/>
    <w:rsid w:val="00FC1062"/>
    <w:rsid w:val="00FC19E3"/>
    <w:rsid w:val="00FC357B"/>
    <w:rsid w:val="00FC36B5"/>
    <w:rsid w:val="00FC43E5"/>
    <w:rsid w:val="00FC4924"/>
    <w:rsid w:val="00FC6976"/>
    <w:rsid w:val="00FC6ADC"/>
    <w:rsid w:val="00FC6DF8"/>
    <w:rsid w:val="00FC7821"/>
    <w:rsid w:val="00FC7CEF"/>
    <w:rsid w:val="00FD0B8C"/>
    <w:rsid w:val="00FD12BE"/>
    <w:rsid w:val="00FD1390"/>
    <w:rsid w:val="00FD3D6A"/>
    <w:rsid w:val="00FD3D7A"/>
    <w:rsid w:val="00FD40B1"/>
    <w:rsid w:val="00FD41A2"/>
    <w:rsid w:val="00FD50BC"/>
    <w:rsid w:val="00FD61DE"/>
    <w:rsid w:val="00FD64D4"/>
    <w:rsid w:val="00FE0649"/>
    <w:rsid w:val="00FE09BF"/>
    <w:rsid w:val="00FE0A25"/>
    <w:rsid w:val="00FE0C4C"/>
    <w:rsid w:val="00FE1060"/>
    <w:rsid w:val="00FE14F9"/>
    <w:rsid w:val="00FE17E4"/>
    <w:rsid w:val="00FE3BAD"/>
    <w:rsid w:val="00FE4736"/>
    <w:rsid w:val="00FE6028"/>
    <w:rsid w:val="00FE6C7F"/>
    <w:rsid w:val="00FE6EA9"/>
    <w:rsid w:val="00FE71E4"/>
    <w:rsid w:val="00FE7581"/>
    <w:rsid w:val="00FE764C"/>
    <w:rsid w:val="00FF0999"/>
    <w:rsid w:val="00FF2087"/>
    <w:rsid w:val="00FF2DFF"/>
    <w:rsid w:val="00FF2E8B"/>
    <w:rsid w:val="00FF3334"/>
    <w:rsid w:val="00FF57E4"/>
    <w:rsid w:val="00FF621D"/>
    <w:rsid w:val="00FF65FB"/>
    <w:rsid w:val="00FF6B5B"/>
    <w:rsid w:val="00FF79A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912"/>
    <w:pPr>
      <w:bidi/>
    </w:pPr>
    <w:rPr>
      <w:sz w:val="24"/>
      <w:szCs w:val="24"/>
    </w:rPr>
  </w:style>
  <w:style w:type="paragraph" w:styleId="Heading3">
    <w:name w:val="heading 3"/>
    <w:basedOn w:val="Normal"/>
    <w:link w:val="Heading3Char"/>
    <w:uiPriority w:val="99"/>
    <w:qFormat/>
    <w:rsid w:val="00FA3BC8"/>
    <w:pPr>
      <w:bidi w:val="0"/>
      <w:spacing w:before="100" w:beforeAutospacing="1" w:after="100" w:afterAutospacing="1"/>
      <w:outlineLvl w:val="2"/>
    </w:pPr>
    <w:rPr>
      <w:b/>
      <w:bCs/>
      <w:color w:val="00000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30C0F"/>
    <w:rPr>
      <w:rFonts w:asciiTheme="majorHAnsi" w:eastAsiaTheme="majorEastAsia" w:hAnsiTheme="majorHAnsi" w:cstheme="majorBidi"/>
      <w:b/>
      <w:bCs/>
      <w:sz w:val="26"/>
      <w:szCs w:val="26"/>
    </w:rPr>
  </w:style>
  <w:style w:type="paragraph" w:styleId="NormalWeb">
    <w:name w:val="Normal (Web)"/>
    <w:basedOn w:val="Normal"/>
    <w:uiPriority w:val="99"/>
    <w:rsid w:val="0036707A"/>
    <w:pPr>
      <w:bidi w:val="0"/>
      <w:spacing w:before="100" w:beforeAutospacing="1" w:after="100" w:afterAutospacing="1"/>
    </w:pPr>
  </w:style>
  <w:style w:type="paragraph" w:customStyle="1" w:styleId="outline68">
    <w:name w:val="outline68"/>
    <w:basedOn w:val="Normal"/>
    <w:uiPriority w:val="99"/>
    <w:rsid w:val="002A1BD5"/>
    <w:pPr>
      <w:widowControl w:val="0"/>
      <w:tabs>
        <w:tab w:val="left" w:pos="1000"/>
      </w:tabs>
      <w:autoSpaceDE w:val="0"/>
      <w:autoSpaceDN w:val="0"/>
      <w:bidi w:val="0"/>
      <w:adjustRightInd w:val="0"/>
      <w:ind w:left="1000" w:hangingChars="500" w:hanging="1000"/>
    </w:pPr>
    <w:rPr>
      <w:rFonts w:ascii="Arial" w:hAnsi="Arial"/>
      <w:sz w:val="20"/>
    </w:rPr>
  </w:style>
  <w:style w:type="paragraph" w:styleId="Header">
    <w:name w:val="header"/>
    <w:basedOn w:val="Normal"/>
    <w:link w:val="HeaderChar"/>
    <w:uiPriority w:val="99"/>
    <w:rsid w:val="00D86646"/>
    <w:pPr>
      <w:tabs>
        <w:tab w:val="center" w:pos="4320"/>
        <w:tab w:val="right" w:pos="8640"/>
      </w:tabs>
    </w:pPr>
  </w:style>
  <w:style w:type="character" w:customStyle="1" w:styleId="HeaderChar">
    <w:name w:val="Header Char"/>
    <w:basedOn w:val="DefaultParagraphFont"/>
    <w:link w:val="Header"/>
    <w:uiPriority w:val="99"/>
    <w:semiHidden/>
    <w:rsid w:val="00430C0F"/>
    <w:rPr>
      <w:sz w:val="24"/>
      <w:szCs w:val="24"/>
    </w:rPr>
  </w:style>
  <w:style w:type="paragraph" w:styleId="Footer">
    <w:name w:val="footer"/>
    <w:basedOn w:val="Normal"/>
    <w:link w:val="FooterChar"/>
    <w:uiPriority w:val="99"/>
    <w:rsid w:val="00D86646"/>
    <w:pPr>
      <w:tabs>
        <w:tab w:val="center" w:pos="4320"/>
        <w:tab w:val="right" w:pos="8640"/>
      </w:tabs>
    </w:pPr>
  </w:style>
  <w:style w:type="character" w:customStyle="1" w:styleId="FooterChar">
    <w:name w:val="Footer Char"/>
    <w:basedOn w:val="DefaultParagraphFont"/>
    <w:link w:val="Footer"/>
    <w:uiPriority w:val="99"/>
    <w:locked/>
    <w:rsid w:val="0013625B"/>
    <w:rPr>
      <w:rFonts w:cs="Times New Roman"/>
      <w:sz w:val="24"/>
      <w:szCs w:val="24"/>
    </w:rPr>
  </w:style>
  <w:style w:type="character" w:styleId="PageNumber">
    <w:name w:val="page number"/>
    <w:basedOn w:val="DefaultParagraphFont"/>
    <w:uiPriority w:val="99"/>
    <w:rsid w:val="00B20149"/>
    <w:rPr>
      <w:rFonts w:cs="Times New Roman"/>
    </w:rPr>
  </w:style>
  <w:style w:type="table" w:styleId="TableGrid">
    <w:name w:val="Table Grid"/>
    <w:basedOn w:val="TableNormal"/>
    <w:uiPriority w:val="99"/>
    <w:rsid w:val="00921A6C"/>
    <w:pPr>
      <w:bidi/>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1">
    <w:name w:val="EmailStyle24"/>
    <w:aliases w:val="EmailStyle24"/>
    <w:basedOn w:val="DefaultParagraphFont"/>
    <w:uiPriority w:val="99"/>
    <w:semiHidden/>
    <w:personal/>
    <w:rsid w:val="006C3DE7"/>
    <w:rPr>
      <w:rFonts w:ascii="Verdana" w:hAnsi="Verdana" w:cs="Times New Roman"/>
      <w:color w:val="0000FF"/>
      <w:sz w:val="22"/>
      <w:szCs w:val="22"/>
      <w:u w:val="none"/>
    </w:rPr>
  </w:style>
  <w:style w:type="paragraph" w:customStyle="1" w:styleId="Default">
    <w:name w:val="Default"/>
    <w:uiPriority w:val="99"/>
    <w:rsid w:val="00887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rsid w:val="00990A8B"/>
    <w:pPr>
      <w:bidi w:val="0"/>
    </w:pPr>
    <w:rPr>
      <w:sz w:val="20"/>
    </w:rPr>
  </w:style>
  <w:style w:type="character" w:customStyle="1" w:styleId="BodyTextChar">
    <w:name w:val="Body Text Char"/>
    <w:basedOn w:val="DefaultParagraphFont"/>
    <w:link w:val="BodyText"/>
    <w:uiPriority w:val="99"/>
    <w:semiHidden/>
    <w:rsid w:val="00430C0F"/>
    <w:rPr>
      <w:sz w:val="24"/>
      <w:szCs w:val="24"/>
    </w:rPr>
  </w:style>
  <w:style w:type="character" w:styleId="Hyperlink">
    <w:name w:val="Hyperlink"/>
    <w:basedOn w:val="DefaultParagraphFont"/>
    <w:uiPriority w:val="99"/>
    <w:rsid w:val="009A040E"/>
    <w:rPr>
      <w:rFonts w:cs="Times New Roman"/>
      <w:color w:val="0000FF"/>
      <w:u w:val="single"/>
    </w:rPr>
  </w:style>
  <w:style w:type="paragraph" w:styleId="ListParagraph">
    <w:name w:val="List Paragraph"/>
    <w:basedOn w:val="Normal"/>
    <w:uiPriority w:val="99"/>
    <w:qFormat/>
    <w:rsid w:val="00DE00F3"/>
    <w:pPr>
      <w:bidi w:val="0"/>
      <w:spacing w:after="200" w:line="276" w:lineRule="auto"/>
      <w:ind w:left="720"/>
    </w:pPr>
    <w:rPr>
      <w:rFonts w:ascii="Calibri" w:hAnsi="Calibri" w:cs="Arial"/>
      <w:sz w:val="22"/>
      <w:szCs w:val="22"/>
    </w:rPr>
  </w:style>
  <w:style w:type="character" w:styleId="FollowedHyperlink">
    <w:name w:val="FollowedHyperlink"/>
    <w:basedOn w:val="DefaultParagraphFont"/>
    <w:uiPriority w:val="99"/>
    <w:rsid w:val="004F63FD"/>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319379986">
      <w:marLeft w:val="0"/>
      <w:marRight w:val="0"/>
      <w:marTop w:val="0"/>
      <w:marBottom w:val="0"/>
      <w:divBdr>
        <w:top w:val="none" w:sz="0" w:space="0" w:color="auto"/>
        <w:left w:val="none" w:sz="0" w:space="0" w:color="auto"/>
        <w:bottom w:val="none" w:sz="0" w:space="0" w:color="auto"/>
        <w:right w:val="none" w:sz="0" w:space="0" w:color="auto"/>
      </w:divBdr>
      <w:divsChild>
        <w:div w:id="1319380008">
          <w:marLeft w:val="0"/>
          <w:marRight w:val="0"/>
          <w:marTop w:val="0"/>
          <w:marBottom w:val="0"/>
          <w:divBdr>
            <w:top w:val="none" w:sz="0" w:space="0" w:color="auto"/>
            <w:left w:val="none" w:sz="0" w:space="0" w:color="auto"/>
            <w:bottom w:val="none" w:sz="0" w:space="0" w:color="auto"/>
            <w:right w:val="none" w:sz="0" w:space="0" w:color="auto"/>
          </w:divBdr>
        </w:div>
      </w:divsChild>
    </w:div>
    <w:div w:id="1319379987">
      <w:marLeft w:val="0"/>
      <w:marRight w:val="0"/>
      <w:marTop w:val="0"/>
      <w:marBottom w:val="0"/>
      <w:divBdr>
        <w:top w:val="none" w:sz="0" w:space="0" w:color="auto"/>
        <w:left w:val="none" w:sz="0" w:space="0" w:color="auto"/>
        <w:bottom w:val="none" w:sz="0" w:space="0" w:color="auto"/>
        <w:right w:val="none" w:sz="0" w:space="0" w:color="auto"/>
      </w:divBdr>
    </w:div>
    <w:div w:id="1319379993">
      <w:marLeft w:val="0"/>
      <w:marRight w:val="0"/>
      <w:marTop w:val="0"/>
      <w:marBottom w:val="0"/>
      <w:divBdr>
        <w:top w:val="none" w:sz="0" w:space="0" w:color="auto"/>
        <w:left w:val="none" w:sz="0" w:space="0" w:color="auto"/>
        <w:bottom w:val="none" w:sz="0" w:space="0" w:color="auto"/>
        <w:right w:val="none" w:sz="0" w:space="0" w:color="auto"/>
      </w:divBdr>
      <w:divsChild>
        <w:div w:id="1319380031">
          <w:marLeft w:val="0"/>
          <w:marRight w:val="0"/>
          <w:marTop w:val="0"/>
          <w:marBottom w:val="0"/>
          <w:divBdr>
            <w:top w:val="none" w:sz="0" w:space="0" w:color="auto"/>
            <w:left w:val="none" w:sz="0" w:space="0" w:color="auto"/>
            <w:bottom w:val="none" w:sz="0" w:space="0" w:color="auto"/>
            <w:right w:val="none" w:sz="0" w:space="0" w:color="auto"/>
          </w:divBdr>
          <w:divsChild>
            <w:div w:id="1319379997">
              <w:marLeft w:val="0"/>
              <w:marRight w:val="0"/>
              <w:marTop w:val="0"/>
              <w:marBottom w:val="0"/>
              <w:divBdr>
                <w:top w:val="none" w:sz="0" w:space="0" w:color="auto"/>
                <w:left w:val="none" w:sz="0" w:space="0" w:color="auto"/>
                <w:bottom w:val="none" w:sz="0" w:space="0" w:color="auto"/>
                <w:right w:val="none" w:sz="0" w:space="0" w:color="auto"/>
              </w:divBdr>
            </w:div>
            <w:div w:id="1319380035">
              <w:marLeft w:val="0"/>
              <w:marRight w:val="0"/>
              <w:marTop w:val="0"/>
              <w:marBottom w:val="0"/>
              <w:divBdr>
                <w:top w:val="none" w:sz="0" w:space="0" w:color="auto"/>
                <w:left w:val="none" w:sz="0" w:space="0" w:color="auto"/>
                <w:bottom w:val="none" w:sz="0" w:space="0" w:color="auto"/>
                <w:right w:val="none" w:sz="0" w:space="0" w:color="auto"/>
              </w:divBdr>
            </w:div>
            <w:div w:id="1319380048">
              <w:marLeft w:val="0"/>
              <w:marRight w:val="0"/>
              <w:marTop w:val="0"/>
              <w:marBottom w:val="0"/>
              <w:divBdr>
                <w:top w:val="none" w:sz="0" w:space="0" w:color="auto"/>
                <w:left w:val="none" w:sz="0" w:space="0" w:color="auto"/>
                <w:bottom w:val="none" w:sz="0" w:space="0" w:color="auto"/>
                <w:right w:val="none" w:sz="0" w:space="0" w:color="auto"/>
              </w:divBdr>
            </w:div>
            <w:div w:id="13193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79995">
      <w:marLeft w:val="0"/>
      <w:marRight w:val="0"/>
      <w:marTop w:val="0"/>
      <w:marBottom w:val="0"/>
      <w:divBdr>
        <w:top w:val="none" w:sz="0" w:space="0" w:color="auto"/>
        <w:left w:val="none" w:sz="0" w:space="0" w:color="auto"/>
        <w:bottom w:val="none" w:sz="0" w:space="0" w:color="auto"/>
        <w:right w:val="none" w:sz="0" w:space="0" w:color="auto"/>
      </w:divBdr>
      <w:divsChild>
        <w:div w:id="1319380057">
          <w:marLeft w:val="0"/>
          <w:marRight w:val="0"/>
          <w:marTop w:val="0"/>
          <w:marBottom w:val="0"/>
          <w:divBdr>
            <w:top w:val="none" w:sz="0" w:space="0" w:color="auto"/>
            <w:left w:val="none" w:sz="0" w:space="0" w:color="auto"/>
            <w:bottom w:val="none" w:sz="0" w:space="0" w:color="auto"/>
            <w:right w:val="none" w:sz="0" w:space="0" w:color="auto"/>
          </w:divBdr>
        </w:div>
      </w:divsChild>
    </w:div>
    <w:div w:id="1319379996">
      <w:marLeft w:val="0"/>
      <w:marRight w:val="0"/>
      <w:marTop w:val="0"/>
      <w:marBottom w:val="0"/>
      <w:divBdr>
        <w:top w:val="none" w:sz="0" w:space="0" w:color="auto"/>
        <w:left w:val="none" w:sz="0" w:space="0" w:color="auto"/>
        <w:bottom w:val="none" w:sz="0" w:space="0" w:color="auto"/>
        <w:right w:val="none" w:sz="0" w:space="0" w:color="auto"/>
      </w:divBdr>
      <w:divsChild>
        <w:div w:id="1319379990">
          <w:marLeft w:val="0"/>
          <w:marRight w:val="0"/>
          <w:marTop w:val="0"/>
          <w:marBottom w:val="0"/>
          <w:divBdr>
            <w:top w:val="none" w:sz="0" w:space="0" w:color="auto"/>
            <w:left w:val="none" w:sz="0" w:space="0" w:color="auto"/>
            <w:bottom w:val="none" w:sz="0" w:space="0" w:color="auto"/>
            <w:right w:val="none" w:sz="0" w:space="0" w:color="auto"/>
          </w:divBdr>
        </w:div>
      </w:divsChild>
    </w:div>
    <w:div w:id="1319379999">
      <w:marLeft w:val="0"/>
      <w:marRight w:val="0"/>
      <w:marTop w:val="0"/>
      <w:marBottom w:val="0"/>
      <w:divBdr>
        <w:top w:val="none" w:sz="0" w:space="0" w:color="auto"/>
        <w:left w:val="none" w:sz="0" w:space="0" w:color="auto"/>
        <w:bottom w:val="none" w:sz="0" w:space="0" w:color="auto"/>
        <w:right w:val="none" w:sz="0" w:space="0" w:color="auto"/>
      </w:divBdr>
      <w:divsChild>
        <w:div w:id="1319379991">
          <w:marLeft w:val="0"/>
          <w:marRight w:val="0"/>
          <w:marTop w:val="0"/>
          <w:marBottom w:val="0"/>
          <w:divBdr>
            <w:top w:val="none" w:sz="0" w:space="0" w:color="auto"/>
            <w:left w:val="none" w:sz="0" w:space="0" w:color="auto"/>
            <w:bottom w:val="none" w:sz="0" w:space="0" w:color="auto"/>
            <w:right w:val="none" w:sz="0" w:space="0" w:color="auto"/>
          </w:divBdr>
          <w:divsChild>
            <w:div w:id="1319379994">
              <w:marLeft w:val="0"/>
              <w:marRight w:val="0"/>
              <w:marTop w:val="0"/>
              <w:marBottom w:val="0"/>
              <w:divBdr>
                <w:top w:val="none" w:sz="0" w:space="0" w:color="auto"/>
                <w:left w:val="none" w:sz="0" w:space="0" w:color="auto"/>
                <w:bottom w:val="none" w:sz="0" w:space="0" w:color="auto"/>
                <w:right w:val="none" w:sz="0" w:space="0" w:color="auto"/>
              </w:divBdr>
            </w:div>
            <w:div w:id="1319380000">
              <w:marLeft w:val="0"/>
              <w:marRight w:val="0"/>
              <w:marTop w:val="0"/>
              <w:marBottom w:val="0"/>
              <w:divBdr>
                <w:top w:val="none" w:sz="0" w:space="0" w:color="auto"/>
                <w:left w:val="none" w:sz="0" w:space="0" w:color="auto"/>
                <w:bottom w:val="none" w:sz="0" w:space="0" w:color="auto"/>
                <w:right w:val="none" w:sz="0" w:space="0" w:color="auto"/>
              </w:divBdr>
            </w:div>
            <w:div w:id="13193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002">
      <w:marLeft w:val="0"/>
      <w:marRight w:val="0"/>
      <w:marTop w:val="0"/>
      <w:marBottom w:val="0"/>
      <w:divBdr>
        <w:top w:val="none" w:sz="0" w:space="0" w:color="auto"/>
        <w:left w:val="none" w:sz="0" w:space="0" w:color="auto"/>
        <w:bottom w:val="none" w:sz="0" w:space="0" w:color="auto"/>
        <w:right w:val="none" w:sz="0" w:space="0" w:color="auto"/>
      </w:divBdr>
    </w:div>
    <w:div w:id="1319380004">
      <w:marLeft w:val="0"/>
      <w:marRight w:val="0"/>
      <w:marTop w:val="0"/>
      <w:marBottom w:val="0"/>
      <w:divBdr>
        <w:top w:val="none" w:sz="0" w:space="0" w:color="auto"/>
        <w:left w:val="none" w:sz="0" w:space="0" w:color="auto"/>
        <w:bottom w:val="none" w:sz="0" w:space="0" w:color="auto"/>
        <w:right w:val="none" w:sz="0" w:space="0" w:color="auto"/>
      </w:divBdr>
      <w:divsChild>
        <w:div w:id="1319380061">
          <w:marLeft w:val="0"/>
          <w:marRight w:val="0"/>
          <w:marTop w:val="0"/>
          <w:marBottom w:val="0"/>
          <w:divBdr>
            <w:top w:val="none" w:sz="0" w:space="0" w:color="auto"/>
            <w:left w:val="none" w:sz="0" w:space="0" w:color="auto"/>
            <w:bottom w:val="none" w:sz="0" w:space="0" w:color="auto"/>
            <w:right w:val="none" w:sz="0" w:space="0" w:color="auto"/>
          </w:divBdr>
        </w:div>
      </w:divsChild>
    </w:div>
    <w:div w:id="1319380006">
      <w:marLeft w:val="0"/>
      <w:marRight w:val="0"/>
      <w:marTop w:val="0"/>
      <w:marBottom w:val="0"/>
      <w:divBdr>
        <w:top w:val="none" w:sz="0" w:space="0" w:color="auto"/>
        <w:left w:val="none" w:sz="0" w:space="0" w:color="auto"/>
        <w:bottom w:val="none" w:sz="0" w:space="0" w:color="auto"/>
        <w:right w:val="none" w:sz="0" w:space="0" w:color="auto"/>
      </w:divBdr>
      <w:divsChild>
        <w:div w:id="1319380056">
          <w:marLeft w:val="0"/>
          <w:marRight w:val="0"/>
          <w:marTop w:val="0"/>
          <w:marBottom w:val="0"/>
          <w:divBdr>
            <w:top w:val="none" w:sz="0" w:space="0" w:color="auto"/>
            <w:left w:val="none" w:sz="0" w:space="0" w:color="auto"/>
            <w:bottom w:val="none" w:sz="0" w:space="0" w:color="auto"/>
            <w:right w:val="none" w:sz="0" w:space="0" w:color="auto"/>
          </w:divBdr>
          <w:divsChild>
            <w:div w:id="1319379989">
              <w:marLeft w:val="0"/>
              <w:marRight w:val="0"/>
              <w:marTop w:val="0"/>
              <w:marBottom w:val="0"/>
              <w:divBdr>
                <w:top w:val="none" w:sz="0" w:space="0" w:color="auto"/>
                <w:left w:val="none" w:sz="0" w:space="0" w:color="auto"/>
                <w:bottom w:val="none" w:sz="0" w:space="0" w:color="auto"/>
                <w:right w:val="none" w:sz="0" w:space="0" w:color="auto"/>
              </w:divBdr>
            </w:div>
            <w:div w:id="1319380027">
              <w:marLeft w:val="0"/>
              <w:marRight w:val="0"/>
              <w:marTop w:val="0"/>
              <w:marBottom w:val="0"/>
              <w:divBdr>
                <w:top w:val="none" w:sz="0" w:space="0" w:color="auto"/>
                <w:left w:val="none" w:sz="0" w:space="0" w:color="auto"/>
                <w:bottom w:val="none" w:sz="0" w:space="0" w:color="auto"/>
                <w:right w:val="none" w:sz="0" w:space="0" w:color="auto"/>
              </w:divBdr>
            </w:div>
            <w:div w:id="13193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007">
      <w:marLeft w:val="0"/>
      <w:marRight w:val="0"/>
      <w:marTop w:val="0"/>
      <w:marBottom w:val="0"/>
      <w:divBdr>
        <w:top w:val="none" w:sz="0" w:space="0" w:color="auto"/>
        <w:left w:val="none" w:sz="0" w:space="0" w:color="auto"/>
        <w:bottom w:val="none" w:sz="0" w:space="0" w:color="auto"/>
        <w:right w:val="none" w:sz="0" w:space="0" w:color="auto"/>
      </w:divBdr>
      <w:divsChild>
        <w:div w:id="1319380001">
          <w:marLeft w:val="0"/>
          <w:marRight w:val="0"/>
          <w:marTop w:val="0"/>
          <w:marBottom w:val="0"/>
          <w:divBdr>
            <w:top w:val="none" w:sz="0" w:space="0" w:color="auto"/>
            <w:left w:val="none" w:sz="0" w:space="0" w:color="auto"/>
            <w:bottom w:val="none" w:sz="0" w:space="0" w:color="auto"/>
            <w:right w:val="none" w:sz="0" w:space="0" w:color="auto"/>
          </w:divBdr>
        </w:div>
      </w:divsChild>
    </w:div>
    <w:div w:id="1319380009">
      <w:marLeft w:val="0"/>
      <w:marRight w:val="0"/>
      <w:marTop w:val="0"/>
      <w:marBottom w:val="0"/>
      <w:divBdr>
        <w:top w:val="none" w:sz="0" w:space="0" w:color="auto"/>
        <w:left w:val="none" w:sz="0" w:space="0" w:color="auto"/>
        <w:bottom w:val="none" w:sz="0" w:space="0" w:color="auto"/>
        <w:right w:val="none" w:sz="0" w:space="0" w:color="auto"/>
      </w:divBdr>
    </w:div>
    <w:div w:id="1319380010">
      <w:marLeft w:val="0"/>
      <w:marRight w:val="0"/>
      <w:marTop w:val="0"/>
      <w:marBottom w:val="0"/>
      <w:divBdr>
        <w:top w:val="none" w:sz="0" w:space="0" w:color="auto"/>
        <w:left w:val="none" w:sz="0" w:space="0" w:color="auto"/>
        <w:bottom w:val="none" w:sz="0" w:space="0" w:color="auto"/>
        <w:right w:val="none" w:sz="0" w:space="0" w:color="auto"/>
      </w:divBdr>
    </w:div>
    <w:div w:id="1319380011">
      <w:marLeft w:val="0"/>
      <w:marRight w:val="0"/>
      <w:marTop w:val="0"/>
      <w:marBottom w:val="0"/>
      <w:divBdr>
        <w:top w:val="none" w:sz="0" w:space="0" w:color="auto"/>
        <w:left w:val="none" w:sz="0" w:space="0" w:color="auto"/>
        <w:bottom w:val="none" w:sz="0" w:space="0" w:color="auto"/>
        <w:right w:val="none" w:sz="0" w:space="0" w:color="auto"/>
      </w:divBdr>
      <w:divsChild>
        <w:div w:id="1319380012">
          <w:marLeft w:val="0"/>
          <w:marRight w:val="0"/>
          <w:marTop w:val="0"/>
          <w:marBottom w:val="0"/>
          <w:divBdr>
            <w:top w:val="none" w:sz="0" w:space="0" w:color="auto"/>
            <w:left w:val="none" w:sz="0" w:space="0" w:color="auto"/>
            <w:bottom w:val="none" w:sz="0" w:space="0" w:color="auto"/>
            <w:right w:val="none" w:sz="0" w:space="0" w:color="auto"/>
          </w:divBdr>
          <w:divsChild>
            <w:div w:id="1319379998">
              <w:marLeft w:val="0"/>
              <w:marRight w:val="0"/>
              <w:marTop w:val="0"/>
              <w:marBottom w:val="0"/>
              <w:divBdr>
                <w:top w:val="none" w:sz="0" w:space="0" w:color="auto"/>
                <w:left w:val="none" w:sz="0" w:space="0" w:color="auto"/>
                <w:bottom w:val="none" w:sz="0" w:space="0" w:color="auto"/>
                <w:right w:val="none" w:sz="0" w:space="0" w:color="auto"/>
              </w:divBdr>
            </w:div>
            <w:div w:id="13193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013">
      <w:marLeft w:val="0"/>
      <w:marRight w:val="0"/>
      <w:marTop w:val="0"/>
      <w:marBottom w:val="0"/>
      <w:divBdr>
        <w:top w:val="none" w:sz="0" w:space="0" w:color="auto"/>
        <w:left w:val="none" w:sz="0" w:space="0" w:color="auto"/>
        <w:bottom w:val="none" w:sz="0" w:space="0" w:color="auto"/>
        <w:right w:val="none" w:sz="0" w:space="0" w:color="auto"/>
      </w:divBdr>
    </w:div>
    <w:div w:id="1319380016">
      <w:marLeft w:val="0"/>
      <w:marRight w:val="0"/>
      <w:marTop w:val="0"/>
      <w:marBottom w:val="0"/>
      <w:divBdr>
        <w:top w:val="none" w:sz="0" w:space="0" w:color="auto"/>
        <w:left w:val="none" w:sz="0" w:space="0" w:color="auto"/>
        <w:bottom w:val="none" w:sz="0" w:space="0" w:color="auto"/>
        <w:right w:val="none" w:sz="0" w:space="0" w:color="auto"/>
      </w:divBdr>
      <w:divsChild>
        <w:div w:id="1319380049">
          <w:marLeft w:val="0"/>
          <w:marRight w:val="0"/>
          <w:marTop w:val="0"/>
          <w:marBottom w:val="0"/>
          <w:divBdr>
            <w:top w:val="none" w:sz="0" w:space="0" w:color="auto"/>
            <w:left w:val="none" w:sz="0" w:space="0" w:color="auto"/>
            <w:bottom w:val="none" w:sz="0" w:space="0" w:color="auto"/>
            <w:right w:val="none" w:sz="0" w:space="0" w:color="auto"/>
          </w:divBdr>
        </w:div>
      </w:divsChild>
    </w:div>
    <w:div w:id="1319380019">
      <w:marLeft w:val="0"/>
      <w:marRight w:val="0"/>
      <w:marTop w:val="0"/>
      <w:marBottom w:val="0"/>
      <w:divBdr>
        <w:top w:val="none" w:sz="0" w:space="0" w:color="auto"/>
        <w:left w:val="none" w:sz="0" w:space="0" w:color="auto"/>
        <w:bottom w:val="none" w:sz="0" w:space="0" w:color="auto"/>
        <w:right w:val="none" w:sz="0" w:space="0" w:color="auto"/>
      </w:divBdr>
      <w:divsChild>
        <w:div w:id="1319380017">
          <w:marLeft w:val="0"/>
          <w:marRight w:val="0"/>
          <w:marTop w:val="0"/>
          <w:marBottom w:val="0"/>
          <w:divBdr>
            <w:top w:val="none" w:sz="0" w:space="0" w:color="auto"/>
            <w:left w:val="none" w:sz="0" w:space="0" w:color="auto"/>
            <w:bottom w:val="none" w:sz="0" w:space="0" w:color="auto"/>
            <w:right w:val="none" w:sz="0" w:space="0" w:color="auto"/>
          </w:divBdr>
        </w:div>
      </w:divsChild>
    </w:div>
    <w:div w:id="1319380026">
      <w:marLeft w:val="0"/>
      <w:marRight w:val="0"/>
      <w:marTop w:val="0"/>
      <w:marBottom w:val="0"/>
      <w:divBdr>
        <w:top w:val="none" w:sz="0" w:space="0" w:color="auto"/>
        <w:left w:val="none" w:sz="0" w:space="0" w:color="auto"/>
        <w:bottom w:val="none" w:sz="0" w:space="0" w:color="auto"/>
        <w:right w:val="none" w:sz="0" w:space="0" w:color="auto"/>
      </w:divBdr>
    </w:div>
    <w:div w:id="1319380028">
      <w:marLeft w:val="0"/>
      <w:marRight w:val="0"/>
      <w:marTop w:val="0"/>
      <w:marBottom w:val="0"/>
      <w:divBdr>
        <w:top w:val="none" w:sz="0" w:space="0" w:color="auto"/>
        <w:left w:val="none" w:sz="0" w:space="0" w:color="auto"/>
        <w:bottom w:val="none" w:sz="0" w:space="0" w:color="auto"/>
        <w:right w:val="none" w:sz="0" w:space="0" w:color="auto"/>
      </w:divBdr>
      <w:divsChild>
        <w:div w:id="1319380043">
          <w:marLeft w:val="0"/>
          <w:marRight w:val="0"/>
          <w:marTop w:val="0"/>
          <w:marBottom w:val="0"/>
          <w:divBdr>
            <w:top w:val="none" w:sz="0" w:space="0" w:color="auto"/>
            <w:left w:val="none" w:sz="0" w:space="0" w:color="auto"/>
            <w:bottom w:val="none" w:sz="0" w:space="0" w:color="auto"/>
            <w:right w:val="none" w:sz="0" w:space="0" w:color="auto"/>
          </w:divBdr>
          <w:divsChild>
            <w:div w:id="13193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029">
      <w:marLeft w:val="0"/>
      <w:marRight w:val="0"/>
      <w:marTop w:val="0"/>
      <w:marBottom w:val="0"/>
      <w:divBdr>
        <w:top w:val="none" w:sz="0" w:space="0" w:color="auto"/>
        <w:left w:val="none" w:sz="0" w:space="0" w:color="auto"/>
        <w:bottom w:val="none" w:sz="0" w:space="0" w:color="auto"/>
        <w:right w:val="none" w:sz="0" w:space="0" w:color="auto"/>
      </w:divBdr>
      <w:divsChild>
        <w:div w:id="1319380015">
          <w:marLeft w:val="0"/>
          <w:marRight w:val="0"/>
          <w:marTop w:val="0"/>
          <w:marBottom w:val="0"/>
          <w:divBdr>
            <w:top w:val="none" w:sz="0" w:space="0" w:color="auto"/>
            <w:left w:val="none" w:sz="0" w:space="0" w:color="auto"/>
            <w:bottom w:val="none" w:sz="0" w:space="0" w:color="auto"/>
            <w:right w:val="none" w:sz="0" w:space="0" w:color="auto"/>
          </w:divBdr>
          <w:divsChild>
            <w:div w:id="1319380018">
              <w:marLeft w:val="0"/>
              <w:marRight w:val="0"/>
              <w:marTop w:val="0"/>
              <w:marBottom w:val="0"/>
              <w:divBdr>
                <w:top w:val="none" w:sz="0" w:space="0" w:color="auto"/>
                <w:left w:val="none" w:sz="0" w:space="0" w:color="auto"/>
                <w:bottom w:val="none" w:sz="0" w:space="0" w:color="auto"/>
                <w:right w:val="none" w:sz="0" w:space="0" w:color="auto"/>
              </w:divBdr>
            </w:div>
            <w:div w:id="13193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032">
      <w:marLeft w:val="0"/>
      <w:marRight w:val="0"/>
      <w:marTop w:val="0"/>
      <w:marBottom w:val="0"/>
      <w:divBdr>
        <w:top w:val="none" w:sz="0" w:space="0" w:color="auto"/>
        <w:left w:val="none" w:sz="0" w:space="0" w:color="auto"/>
        <w:bottom w:val="none" w:sz="0" w:space="0" w:color="auto"/>
        <w:right w:val="none" w:sz="0" w:space="0" w:color="auto"/>
      </w:divBdr>
      <w:divsChild>
        <w:div w:id="1319379992">
          <w:marLeft w:val="0"/>
          <w:marRight w:val="0"/>
          <w:marTop w:val="0"/>
          <w:marBottom w:val="0"/>
          <w:divBdr>
            <w:top w:val="none" w:sz="0" w:space="0" w:color="auto"/>
            <w:left w:val="none" w:sz="0" w:space="0" w:color="auto"/>
            <w:bottom w:val="none" w:sz="0" w:space="0" w:color="auto"/>
            <w:right w:val="none" w:sz="0" w:space="0" w:color="auto"/>
          </w:divBdr>
        </w:div>
      </w:divsChild>
    </w:div>
    <w:div w:id="1319380033">
      <w:marLeft w:val="0"/>
      <w:marRight w:val="0"/>
      <w:marTop w:val="0"/>
      <w:marBottom w:val="0"/>
      <w:divBdr>
        <w:top w:val="none" w:sz="0" w:space="0" w:color="auto"/>
        <w:left w:val="none" w:sz="0" w:space="0" w:color="auto"/>
        <w:bottom w:val="none" w:sz="0" w:space="0" w:color="auto"/>
        <w:right w:val="none" w:sz="0" w:space="0" w:color="auto"/>
      </w:divBdr>
    </w:div>
    <w:div w:id="1319380034">
      <w:marLeft w:val="0"/>
      <w:marRight w:val="0"/>
      <w:marTop w:val="0"/>
      <w:marBottom w:val="0"/>
      <w:divBdr>
        <w:top w:val="none" w:sz="0" w:space="0" w:color="auto"/>
        <w:left w:val="none" w:sz="0" w:space="0" w:color="auto"/>
        <w:bottom w:val="none" w:sz="0" w:space="0" w:color="auto"/>
        <w:right w:val="none" w:sz="0" w:space="0" w:color="auto"/>
      </w:divBdr>
      <w:divsChild>
        <w:div w:id="1319380052">
          <w:marLeft w:val="0"/>
          <w:marRight w:val="0"/>
          <w:marTop w:val="0"/>
          <w:marBottom w:val="0"/>
          <w:divBdr>
            <w:top w:val="none" w:sz="0" w:space="0" w:color="auto"/>
            <w:left w:val="none" w:sz="0" w:space="0" w:color="auto"/>
            <w:bottom w:val="none" w:sz="0" w:space="0" w:color="auto"/>
            <w:right w:val="none" w:sz="0" w:space="0" w:color="auto"/>
          </w:divBdr>
          <w:divsChild>
            <w:div w:id="1319380020">
              <w:marLeft w:val="0"/>
              <w:marRight w:val="0"/>
              <w:marTop w:val="0"/>
              <w:marBottom w:val="0"/>
              <w:divBdr>
                <w:top w:val="none" w:sz="0" w:space="0" w:color="auto"/>
                <w:left w:val="none" w:sz="0" w:space="0" w:color="auto"/>
                <w:bottom w:val="none" w:sz="0" w:space="0" w:color="auto"/>
                <w:right w:val="none" w:sz="0" w:space="0" w:color="auto"/>
              </w:divBdr>
            </w:div>
            <w:div w:id="1319380064">
              <w:marLeft w:val="0"/>
              <w:marRight w:val="0"/>
              <w:marTop w:val="0"/>
              <w:marBottom w:val="0"/>
              <w:divBdr>
                <w:top w:val="none" w:sz="0" w:space="0" w:color="auto"/>
                <w:left w:val="none" w:sz="0" w:space="0" w:color="auto"/>
                <w:bottom w:val="none" w:sz="0" w:space="0" w:color="auto"/>
                <w:right w:val="none" w:sz="0" w:space="0" w:color="auto"/>
              </w:divBdr>
            </w:div>
            <w:div w:id="1319380068">
              <w:marLeft w:val="0"/>
              <w:marRight w:val="0"/>
              <w:marTop w:val="0"/>
              <w:marBottom w:val="0"/>
              <w:divBdr>
                <w:top w:val="none" w:sz="0" w:space="0" w:color="auto"/>
                <w:left w:val="none" w:sz="0" w:space="0" w:color="auto"/>
                <w:bottom w:val="none" w:sz="0" w:space="0" w:color="auto"/>
                <w:right w:val="none" w:sz="0" w:space="0" w:color="auto"/>
              </w:divBdr>
            </w:div>
            <w:div w:id="13193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036">
      <w:marLeft w:val="0"/>
      <w:marRight w:val="0"/>
      <w:marTop w:val="0"/>
      <w:marBottom w:val="0"/>
      <w:divBdr>
        <w:top w:val="none" w:sz="0" w:space="0" w:color="auto"/>
        <w:left w:val="none" w:sz="0" w:space="0" w:color="auto"/>
        <w:bottom w:val="none" w:sz="0" w:space="0" w:color="auto"/>
        <w:right w:val="none" w:sz="0" w:space="0" w:color="auto"/>
      </w:divBdr>
      <w:divsChild>
        <w:div w:id="1319380030">
          <w:marLeft w:val="0"/>
          <w:marRight w:val="0"/>
          <w:marTop w:val="0"/>
          <w:marBottom w:val="0"/>
          <w:divBdr>
            <w:top w:val="none" w:sz="0" w:space="0" w:color="auto"/>
            <w:left w:val="none" w:sz="0" w:space="0" w:color="auto"/>
            <w:bottom w:val="none" w:sz="0" w:space="0" w:color="auto"/>
            <w:right w:val="none" w:sz="0" w:space="0" w:color="auto"/>
          </w:divBdr>
        </w:div>
      </w:divsChild>
    </w:div>
    <w:div w:id="1319380037">
      <w:marLeft w:val="0"/>
      <w:marRight w:val="0"/>
      <w:marTop w:val="0"/>
      <w:marBottom w:val="0"/>
      <w:divBdr>
        <w:top w:val="none" w:sz="0" w:space="0" w:color="auto"/>
        <w:left w:val="none" w:sz="0" w:space="0" w:color="auto"/>
        <w:bottom w:val="none" w:sz="0" w:space="0" w:color="auto"/>
        <w:right w:val="none" w:sz="0" w:space="0" w:color="auto"/>
      </w:divBdr>
      <w:divsChild>
        <w:div w:id="1319380047">
          <w:marLeft w:val="0"/>
          <w:marRight w:val="0"/>
          <w:marTop w:val="0"/>
          <w:marBottom w:val="0"/>
          <w:divBdr>
            <w:top w:val="none" w:sz="0" w:space="0" w:color="auto"/>
            <w:left w:val="none" w:sz="0" w:space="0" w:color="auto"/>
            <w:bottom w:val="none" w:sz="0" w:space="0" w:color="auto"/>
            <w:right w:val="none" w:sz="0" w:space="0" w:color="auto"/>
          </w:divBdr>
          <w:divsChild>
            <w:div w:id="1319380054">
              <w:marLeft w:val="0"/>
              <w:marRight w:val="0"/>
              <w:marTop w:val="0"/>
              <w:marBottom w:val="0"/>
              <w:divBdr>
                <w:top w:val="none" w:sz="0" w:space="0" w:color="auto"/>
                <w:left w:val="none" w:sz="0" w:space="0" w:color="auto"/>
                <w:bottom w:val="none" w:sz="0" w:space="0" w:color="auto"/>
                <w:right w:val="none" w:sz="0" w:space="0" w:color="auto"/>
              </w:divBdr>
            </w:div>
            <w:div w:id="1319380055">
              <w:marLeft w:val="0"/>
              <w:marRight w:val="0"/>
              <w:marTop w:val="0"/>
              <w:marBottom w:val="0"/>
              <w:divBdr>
                <w:top w:val="none" w:sz="0" w:space="0" w:color="auto"/>
                <w:left w:val="none" w:sz="0" w:space="0" w:color="auto"/>
                <w:bottom w:val="none" w:sz="0" w:space="0" w:color="auto"/>
                <w:right w:val="none" w:sz="0" w:space="0" w:color="auto"/>
              </w:divBdr>
            </w:div>
            <w:div w:id="13193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040">
      <w:marLeft w:val="0"/>
      <w:marRight w:val="0"/>
      <w:marTop w:val="0"/>
      <w:marBottom w:val="0"/>
      <w:divBdr>
        <w:top w:val="none" w:sz="0" w:space="0" w:color="auto"/>
        <w:left w:val="none" w:sz="0" w:space="0" w:color="auto"/>
        <w:bottom w:val="none" w:sz="0" w:space="0" w:color="auto"/>
        <w:right w:val="none" w:sz="0" w:space="0" w:color="auto"/>
      </w:divBdr>
      <w:divsChild>
        <w:div w:id="1319380023">
          <w:marLeft w:val="0"/>
          <w:marRight w:val="0"/>
          <w:marTop w:val="0"/>
          <w:marBottom w:val="0"/>
          <w:divBdr>
            <w:top w:val="none" w:sz="0" w:space="0" w:color="auto"/>
            <w:left w:val="none" w:sz="0" w:space="0" w:color="auto"/>
            <w:bottom w:val="none" w:sz="0" w:space="0" w:color="auto"/>
            <w:right w:val="none" w:sz="0" w:space="0" w:color="auto"/>
          </w:divBdr>
        </w:div>
      </w:divsChild>
    </w:div>
    <w:div w:id="1319380041">
      <w:marLeft w:val="750"/>
      <w:marRight w:val="2250"/>
      <w:marTop w:val="0"/>
      <w:marBottom w:val="0"/>
      <w:divBdr>
        <w:top w:val="none" w:sz="0" w:space="0" w:color="auto"/>
        <w:left w:val="none" w:sz="0" w:space="0" w:color="auto"/>
        <w:bottom w:val="none" w:sz="0" w:space="0" w:color="auto"/>
        <w:right w:val="none" w:sz="0" w:space="0" w:color="auto"/>
      </w:divBdr>
    </w:div>
    <w:div w:id="1319380042">
      <w:marLeft w:val="0"/>
      <w:marRight w:val="0"/>
      <w:marTop w:val="0"/>
      <w:marBottom w:val="0"/>
      <w:divBdr>
        <w:top w:val="none" w:sz="0" w:space="0" w:color="auto"/>
        <w:left w:val="none" w:sz="0" w:space="0" w:color="auto"/>
        <w:bottom w:val="none" w:sz="0" w:space="0" w:color="auto"/>
        <w:right w:val="none" w:sz="0" w:space="0" w:color="auto"/>
      </w:divBdr>
      <w:divsChild>
        <w:div w:id="1319380024">
          <w:marLeft w:val="0"/>
          <w:marRight w:val="0"/>
          <w:marTop w:val="0"/>
          <w:marBottom w:val="0"/>
          <w:divBdr>
            <w:top w:val="none" w:sz="0" w:space="0" w:color="auto"/>
            <w:left w:val="none" w:sz="0" w:space="0" w:color="auto"/>
            <w:bottom w:val="none" w:sz="0" w:space="0" w:color="auto"/>
            <w:right w:val="none" w:sz="0" w:space="0" w:color="auto"/>
          </w:divBdr>
        </w:div>
      </w:divsChild>
    </w:div>
    <w:div w:id="1319380044">
      <w:marLeft w:val="0"/>
      <w:marRight w:val="0"/>
      <w:marTop w:val="0"/>
      <w:marBottom w:val="0"/>
      <w:divBdr>
        <w:top w:val="none" w:sz="0" w:space="0" w:color="auto"/>
        <w:left w:val="none" w:sz="0" w:space="0" w:color="auto"/>
        <w:bottom w:val="none" w:sz="0" w:space="0" w:color="auto"/>
        <w:right w:val="none" w:sz="0" w:space="0" w:color="auto"/>
      </w:divBdr>
      <w:divsChild>
        <w:div w:id="1319380003">
          <w:marLeft w:val="0"/>
          <w:marRight w:val="0"/>
          <w:marTop w:val="0"/>
          <w:marBottom w:val="0"/>
          <w:divBdr>
            <w:top w:val="none" w:sz="0" w:space="0" w:color="auto"/>
            <w:left w:val="none" w:sz="0" w:space="0" w:color="auto"/>
            <w:bottom w:val="none" w:sz="0" w:space="0" w:color="auto"/>
            <w:right w:val="none" w:sz="0" w:space="0" w:color="auto"/>
          </w:divBdr>
        </w:div>
      </w:divsChild>
    </w:div>
    <w:div w:id="1319380046">
      <w:marLeft w:val="0"/>
      <w:marRight w:val="0"/>
      <w:marTop w:val="0"/>
      <w:marBottom w:val="0"/>
      <w:divBdr>
        <w:top w:val="none" w:sz="0" w:space="0" w:color="auto"/>
        <w:left w:val="none" w:sz="0" w:space="0" w:color="auto"/>
        <w:bottom w:val="none" w:sz="0" w:space="0" w:color="auto"/>
        <w:right w:val="none" w:sz="0" w:space="0" w:color="auto"/>
      </w:divBdr>
    </w:div>
    <w:div w:id="1319380051">
      <w:marLeft w:val="0"/>
      <w:marRight w:val="0"/>
      <w:marTop w:val="0"/>
      <w:marBottom w:val="0"/>
      <w:divBdr>
        <w:top w:val="none" w:sz="0" w:space="0" w:color="auto"/>
        <w:left w:val="none" w:sz="0" w:space="0" w:color="auto"/>
        <w:bottom w:val="none" w:sz="0" w:space="0" w:color="auto"/>
        <w:right w:val="none" w:sz="0" w:space="0" w:color="auto"/>
      </w:divBdr>
      <w:divsChild>
        <w:div w:id="1319380005">
          <w:marLeft w:val="0"/>
          <w:marRight w:val="0"/>
          <w:marTop w:val="0"/>
          <w:marBottom w:val="0"/>
          <w:divBdr>
            <w:top w:val="none" w:sz="0" w:space="0" w:color="auto"/>
            <w:left w:val="none" w:sz="0" w:space="0" w:color="auto"/>
            <w:bottom w:val="none" w:sz="0" w:space="0" w:color="auto"/>
            <w:right w:val="none" w:sz="0" w:space="0" w:color="auto"/>
          </w:divBdr>
        </w:div>
      </w:divsChild>
    </w:div>
    <w:div w:id="1319380053">
      <w:marLeft w:val="0"/>
      <w:marRight w:val="0"/>
      <w:marTop w:val="0"/>
      <w:marBottom w:val="0"/>
      <w:divBdr>
        <w:top w:val="none" w:sz="0" w:space="0" w:color="auto"/>
        <w:left w:val="none" w:sz="0" w:space="0" w:color="auto"/>
        <w:bottom w:val="none" w:sz="0" w:space="0" w:color="auto"/>
        <w:right w:val="none" w:sz="0" w:space="0" w:color="auto"/>
      </w:divBdr>
      <w:divsChild>
        <w:div w:id="1319380050">
          <w:marLeft w:val="0"/>
          <w:marRight w:val="0"/>
          <w:marTop w:val="0"/>
          <w:marBottom w:val="0"/>
          <w:divBdr>
            <w:top w:val="none" w:sz="0" w:space="0" w:color="auto"/>
            <w:left w:val="none" w:sz="0" w:space="0" w:color="auto"/>
            <w:bottom w:val="none" w:sz="0" w:space="0" w:color="auto"/>
            <w:right w:val="none" w:sz="0" w:space="0" w:color="auto"/>
          </w:divBdr>
        </w:div>
      </w:divsChild>
    </w:div>
    <w:div w:id="1319380058">
      <w:marLeft w:val="0"/>
      <w:marRight w:val="0"/>
      <w:marTop w:val="0"/>
      <w:marBottom w:val="0"/>
      <w:divBdr>
        <w:top w:val="none" w:sz="0" w:space="0" w:color="auto"/>
        <w:left w:val="none" w:sz="0" w:space="0" w:color="auto"/>
        <w:bottom w:val="none" w:sz="0" w:space="0" w:color="auto"/>
        <w:right w:val="none" w:sz="0" w:space="0" w:color="auto"/>
      </w:divBdr>
      <w:divsChild>
        <w:div w:id="1319380059">
          <w:marLeft w:val="0"/>
          <w:marRight w:val="0"/>
          <w:marTop w:val="0"/>
          <w:marBottom w:val="0"/>
          <w:divBdr>
            <w:top w:val="none" w:sz="0" w:space="0" w:color="auto"/>
            <w:left w:val="none" w:sz="0" w:space="0" w:color="auto"/>
            <w:bottom w:val="none" w:sz="0" w:space="0" w:color="auto"/>
            <w:right w:val="none" w:sz="0" w:space="0" w:color="auto"/>
          </w:divBdr>
          <w:divsChild>
            <w:div w:id="13193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062">
      <w:marLeft w:val="0"/>
      <w:marRight w:val="0"/>
      <w:marTop w:val="0"/>
      <w:marBottom w:val="0"/>
      <w:divBdr>
        <w:top w:val="none" w:sz="0" w:space="0" w:color="auto"/>
        <w:left w:val="none" w:sz="0" w:space="0" w:color="auto"/>
        <w:bottom w:val="none" w:sz="0" w:space="0" w:color="auto"/>
        <w:right w:val="none" w:sz="0" w:space="0" w:color="auto"/>
      </w:divBdr>
    </w:div>
    <w:div w:id="1319380063">
      <w:marLeft w:val="0"/>
      <w:marRight w:val="0"/>
      <w:marTop w:val="0"/>
      <w:marBottom w:val="0"/>
      <w:divBdr>
        <w:top w:val="none" w:sz="0" w:space="0" w:color="auto"/>
        <w:left w:val="none" w:sz="0" w:space="0" w:color="auto"/>
        <w:bottom w:val="none" w:sz="0" w:space="0" w:color="auto"/>
        <w:right w:val="none" w:sz="0" w:space="0" w:color="auto"/>
      </w:divBdr>
    </w:div>
    <w:div w:id="1319380066">
      <w:marLeft w:val="0"/>
      <w:marRight w:val="0"/>
      <w:marTop w:val="0"/>
      <w:marBottom w:val="0"/>
      <w:divBdr>
        <w:top w:val="none" w:sz="0" w:space="0" w:color="auto"/>
        <w:left w:val="none" w:sz="0" w:space="0" w:color="auto"/>
        <w:bottom w:val="none" w:sz="0" w:space="0" w:color="auto"/>
        <w:right w:val="none" w:sz="0" w:space="0" w:color="auto"/>
      </w:divBdr>
    </w:div>
    <w:div w:id="1319380069">
      <w:marLeft w:val="0"/>
      <w:marRight w:val="0"/>
      <w:marTop w:val="0"/>
      <w:marBottom w:val="0"/>
      <w:divBdr>
        <w:top w:val="none" w:sz="0" w:space="0" w:color="auto"/>
        <w:left w:val="none" w:sz="0" w:space="0" w:color="auto"/>
        <w:bottom w:val="none" w:sz="0" w:space="0" w:color="auto"/>
        <w:right w:val="none" w:sz="0" w:space="0" w:color="auto"/>
      </w:divBdr>
      <w:divsChild>
        <w:div w:id="1319380074">
          <w:marLeft w:val="0"/>
          <w:marRight w:val="0"/>
          <w:marTop w:val="0"/>
          <w:marBottom w:val="0"/>
          <w:divBdr>
            <w:top w:val="none" w:sz="0" w:space="0" w:color="auto"/>
            <w:left w:val="none" w:sz="0" w:space="0" w:color="auto"/>
            <w:bottom w:val="none" w:sz="0" w:space="0" w:color="auto"/>
            <w:right w:val="none" w:sz="0" w:space="0" w:color="auto"/>
          </w:divBdr>
        </w:div>
      </w:divsChild>
    </w:div>
    <w:div w:id="1319380070">
      <w:marLeft w:val="0"/>
      <w:marRight w:val="0"/>
      <w:marTop w:val="0"/>
      <w:marBottom w:val="0"/>
      <w:divBdr>
        <w:top w:val="none" w:sz="0" w:space="0" w:color="auto"/>
        <w:left w:val="none" w:sz="0" w:space="0" w:color="auto"/>
        <w:bottom w:val="none" w:sz="0" w:space="0" w:color="auto"/>
        <w:right w:val="none" w:sz="0" w:space="0" w:color="auto"/>
      </w:divBdr>
    </w:div>
    <w:div w:id="1319380073">
      <w:marLeft w:val="0"/>
      <w:marRight w:val="0"/>
      <w:marTop w:val="0"/>
      <w:marBottom w:val="0"/>
      <w:divBdr>
        <w:top w:val="none" w:sz="0" w:space="0" w:color="auto"/>
        <w:left w:val="none" w:sz="0" w:space="0" w:color="auto"/>
        <w:bottom w:val="none" w:sz="0" w:space="0" w:color="auto"/>
        <w:right w:val="none" w:sz="0" w:space="0" w:color="auto"/>
      </w:divBdr>
      <w:divsChild>
        <w:div w:id="1319380014">
          <w:marLeft w:val="0"/>
          <w:marRight w:val="0"/>
          <w:marTop w:val="0"/>
          <w:marBottom w:val="0"/>
          <w:divBdr>
            <w:top w:val="none" w:sz="0" w:space="0" w:color="auto"/>
            <w:left w:val="none" w:sz="0" w:space="0" w:color="auto"/>
            <w:bottom w:val="none" w:sz="0" w:space="0" w:color="auto"/>
            <w:right w:val="none" w:sz="0" w:space="0" w:color="auto"/>
          </w:divBdr>
        </w:div>
      </w:divsChild>
    </w:div>
    <w:div w:id="1319380075">
      <w:marLeft w:val="0"/>
      <w:marRight w:val="0"/>
      <w:marTop w:val="0"/>
      <w:marBottom w:val="0"/>
      <w:divBdr>
        <w:top w:val="none" w:sz="0" w:space="0" w:color="auto"/>
        <w:left w:val="none" w:sz="0" w:space="0" w:color="auto"/>
        <w:bottom w:val="none" w:sz="0" w:space="0" w:color="auto"/>
        <w:right w:val="none" w:sz="0" w:space="0" w:color="auto"/>
      </w:divBdr>
      <w:divsChild>
        <w:div w:id="1319380038">
          <w:marLeft w:val="0"/>
          <w:marRight w:val="0"/>
          <w:marTop w:val="0"/>
          <w:marBottom w:val="0"/>
          <w:divBdr>
            <w:top w:val="none" w:sz="0" w:space="0" w:color="auto"/>
            <w:left w:val="none" w:sz="0" w:space="0" w:color="auto"/>
            <w:bottom w:val="none" w:sz="0" w:space="0" w:color="auto"/>
            <w:right w:val="none" w:sz="0" w:space="0" w:color="auto"/>
          </w:divBdr>
          <w:divsChild>
            <w:div w:id="1319380025">
              <w:marLeft w:val="0"/>
              <w:marRight w:val="0"/>
              <w:marTop w:val="0"/>
              <w:marBottom w:val="0"/>
              <w:divBdr>
                <w:top w:val="none" w:sz="0" w:space="0" w:color="auto"/>
                <w:left w:val="none" w:sz="0" w:space="0" w:color="auto"/>
                <w:bottom w:val="none" w:sz="0" w:space="0" w:color="auto"/>
                <w:right w:val="none" w:sz="0" w:space="0" w:color="auto"/>
              </w:divBdr>
            </w:div>
            <w:div w:id="13193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077">
      <w:marLeft w:val="0"/>
      <w:marRight w:val="0"/>
      <w:marTop w:val="0"/>
      <w:marBottom w:val="0"/>
      <w:divBdr>
        <w:top w:val="none" w:sz="0" w:space="0" w:color="auto"/>
        <w:left w:val="none" w:sz="0" w:space="0" w:color="auto"/>
        <w:bottom w:val="none" w:sz="0" w:space="0" w:color="auto"/>
        <w:right w:val="none" w:sz="0" w:space="0" w:color="auto"/>
      </w:divBdr>
      <w:divsChild>
        <w:div w:id="1319380045">
          <w:marLeft w:val="0"/>
          <w:marRight w:val="0"/>
          <w:marTop w:val="0"/>
          <w:marBottom w:val="0"/>
          <w:divBdr>
            <w:top w:val="none" w:sz="0" w:space="0" w:color="auto"/>
            <w:left w:val="none" w:sz="0" w:space="0" w:color="auto"/>
            <w:bottom w:val="none" w:sz="0" w:space="0" w:color="auto"/>
            <w:right w:val="none" w:sz="0" w:space="0" w:color="auto"/>
          </w:divBdr>
        </w:div>
      </w:divsChild>
    </w:div>
    <w:div w:id="1319380078">
      <w:marLeft w:val="0"/>
      <w:marRight w:val="0"/>
      <w:marTop w:val="0"/>
      <w:marBottom w:val="0"/>
      <w:divBdr>
        <w:top w:val="none" w:sz="0" w:space="0" w:color="auto"/>
        <w:left w:val="none" w:sz="0" w:space="0" w:color="auto"/>
        <w:bottom w:val="none" w:sz="0" w:space="0" w:color="auto"/>
        <w:right w:val="none" w:sz="0" w:space="0" w:color="auto"/>
      </w:divBdr>
      <w:divsChild>
        <w:div w:id="1319380022">
          <w:marLeft w:val="0"/>
          <w:marRight w:val="0"/>
          <w:marTop w:val="0"/>
          <w:marBottom w:val="0"/>
          <w:divBdr>
            <w:top w:val="none" w:sz="0" w:space="0" w:color="auto"/>
            <w:left w:val="none" w:sz="0" w:space="0" w:color="auto"/>
            <w:bottom w:val="none" w:sz="0" w:space="0" w:color="auto"/>
            <w:right w:val="none" w:sz="0" w:space="0" w:color="auto"/>
          </w:divBdr>
          <w:divsChild>
            <w:div w:id="1319379988">
              <w:marLeft w:val="0"/>
              <w:marRight w:val="0"/>
              <w:marTop w:val="0"/>
              <w:marBottom w:val="0"/>
              <w:divBdr>
                <w:top w:val="none" w:sz="0" w:space="0" w:color="auto"/>
                <w:left w:val="none" w:sz="0" w:space="0" w:color="auto"/>
                <w:bottom w:val="none" w:sz="0" w:space="0" w:color="auto"/>
                <w:right w:val="none" w:sz="0" w:space="0" w:color="auto"/>
              </w:divBdr>
            </w:div>
            <w:div w:id="13193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hyperlink" Target="http://sunshine.chpc.utah.edu/javalabs/java12/machine/act3/lab1b.htm" TargetMode="Externa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hyperlink" Target="http://www.cosi.org/files/Flash/simpMach/sm1.sw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hyperlink" Target="http://www.goanimate.com" TargetMode="External"/><Relationship Id="rId37" Type="http://schemas.openxmlformats.org/officeDocument/2006/relationships/image" Target="media/image22.jpeg"/><Relationship Id="rId40" Type="http://schemas.openxmlformats.org/officeDocument/2006/relationships/hyperlink" Target="http://www.mos.org/sln/Leonardo/LeosMysteriousMachinery.html" TargetMode="Externa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43"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B70FFAE5FAF44C965F3DDBE27206E0" ma:contentTypeVersion="0" ma:contentTypeDescription="Create a new document." ma:contentTypeScope="" ma:versionID="7a37d435da605ff414d08e49884809b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7C68AF1-ADF2-46C1-A413-01570ED9F18E}"/>
</file>

<file path=customXml/itemProps2.xml><?xml version="1.0" encoding="utf-8"?>
<ds:datastoreItem xmlns:ds="http://schemas.openxmlformats.org/officeDocument/2006/customXml" ds:itemID="{6D6EE14E-DC7E-4EB0-B62D-F18B1C3A4981}"/>
</file>

<file path=customXml/itemProps3.xml><?xml version="1.0" encoding="utf-8"?>
<ds:datastoreItem xmlns:ds="http://schemas.openxmlformats.org/officeDocument/2006/customXml" ds:itemID="{B8493843-C269-4860-B2EE-C604D12B9898}"/>
</file>

<file path=docProps/app.xml><?xml version="1.0" encoding="utf-8"?>
<Properties xmlns="http://schemas.openxmlformats.org/officeDocument/2006/extended-properties" xmlns:vt="http://schemas.openxmlformats.org/officeDocument/2006/docPropsVTypes">
  <Template>Normal_Wordconv.dotm</Template>
  <TotalTime>17</TotalTime>
  <Pages>10</Pages>
  <Words>1167</Words>
  <Characters>6655</Characters>
  <Application>Microsoft Office Outlook</Application>
  <DocSecurity>0</DocSecurity>
  <Lines>0</Lines>
  <Paragraphs>0</Paragraphs>
  <ScaleCrop>false</ScaleCrop>
  <Company>IAT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Kareem.ragab</dc:creator>
  <cp:keywords/>
  <dc:description/>
  <cp:lastModifiedBy>kareem.ragab</cp:lastModifiedBy>
  <cp:revision>3</cp:revision>
  <cp:lastPrinted>2011-09-03T07:01:00Z</cp:lastPrinted>
  <dcterms:created xsi:type="dcterms:W3CDTF">2011-07-03T08:09:00Z</dcterms:created>
  <dcterms:modified xsi:type="dcterms:W3CDTF">2011-09-03T07:11:00Z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0x010100C4B70FFAE5FAF44C965F3DDBE27206E0</vt:lpwstr>
  </property>
</Properties>
</file>