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1B8" w:rsidRDefault="001551B8" w:rsidP="00887F52">
      <w:pPr>
        <w:bidi w:val="0"/>
        <w:ind w:right="26"/>
        <w:jc w:val="center"/>
      </w:pPr>
    </w:p>
    <w:p w:rsidR="001551B8" w:rsidRDefault="001551B8" w:rsidP="000C5930">
      <w:pPr>
        <w:bidi w:val="0"/>
        <w:ind w:right="26"/>
        <w:jc w:val="center"/>
      </w:pPr>
    </w:p>
    <w:p w:rsidR="001551B8" w:rsidRDefault="001551B8" w:rsidP="000C5930">
      <w:pPr>
        <w:bidi w:val="0"/>
        <w:ind w:right="26"/>
        <w:jc w:val="center"/>
      </w:pPr>
    </w:p>
    <w:p w:rsidR="001551B8" w:rsidRPr="009F568F" w:rsidRDefault="001551B8" w:rsidP="00887F52">
      <w:pPr>
        <w:ind w:right="26"/>
        <w:jc w:val="center"/>
        <w:rPr>
          <w:rFonts w:ascii="Verdana" w:hAnsi="Verdana"/>
          <w:b/>
          <w:bCs/>
          <w:sz w:val="32"/>
          <w:szCs w:val="32"/>
          <w:lang w:bidi="ar-LB"/>
        </w:rPr>
      </w:pPr>
    </w:p>
    <w:p w:rsidR="001551B8" w:rsidRPr="009F568F" w:rsidRDefault="001551B8" w:rsidP="00887F52">
      <w:pPr>
        <w:ind w:right="26"/>
        <w:jc w:val="center"/>
        <w:rPr>
          <w:rFonts w:ascii="Verdana" w:hAnsi="Verdana"/>
          <w:b/>
          <w:bCs/>
          <w:sz w:val="32"/>
          <w:szCs w:val="32"/>
          <w:lang w:bidi="ar-LB"/>
        </w:rPr>
      </w:pPr>
    </w:p>
    <w:p w:rsidR="001551B8" w:rsidRPr="009F568F" w:rsidRDefault="001551B8" w:rsidP="00887F52">
      <w:pPr>
        <w:ind w:right="26"/>
        <w:jc w:val="center"/>
        <w:rPr>
          <w:rFonts w:ascii="Verdana" w:hAnsi="Verdana"/>
          <w:b/>
          <w:bCs/>
          <w:sz w:val="36"/>
          <w:szCs w:val="36"/>
          <w:lang w:bidi="ar-LB"/>
        </w:rPr>
      </w:pPr>
      <w:r w:rsidRPr="00890412">
        <w:rPr>
          <w:rFonts w:ascii="Verdana" w:hAnsi="Verdana"/>
          <w:b/>
          <w:bCs/>
          <w:sz w:val="36"/>
          <w:szCs w:val="36"/>
          <w:lang w:bidi="ar-L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133.5pt">
            <v:imagedata r:id="rId7" o:title="" croptop="2614f" cropbottom="1989f" cropleft="879f" cropright="1020f"/>
          </v:shape>
        </w:pict>
      </w:r>
    </w:p>
    <w:p w:rsidR="001551B8" w:rsidRPr="009F568F" w:rsidRDefault="001551B8" w:rsidP="00887F52">
      <w:pPr>
        <w:ind w:right="26"/>
        <w:jc w:val="center"/>
        <w:rPr>
          <w:rFonts w:ascii="Verdana" w:hAnsi="Verdana"/>
          <w:b/>
          <w:bCs/>
          <w:sz w:val="36"/>
          <w:szCs w:val="36"/>
          <w:lang w:bidi="ar-LB"/>
        </w:rPr>
      </w:pPr>
    </w:p>
    <w:p w:rsidR="001551B8" w:rsidRPr="009F568F" w:rsidRDefault="001551B8" w:rsidP="00E370C6">
      <w:pPr>
        <w:bidi w:val="0"/>
        <w:ind w:right="26"/>
        <w:jc w:val="center"/>
        <w:rPr>
          <w:rFonts w:ascii="Verdana" w:hAnsi="Verdana"/>
          <w:sz w:val="32"/>
          <w:szCs w:val="32"/>
          <w:lang w:bidi="ar-LB"/>
        </w:rPr>
      </w:pPr>
      <w:r w:rsidRPr="009F568F">
        <w:rPr>
          <w:rFonts w:ascii="Verdana" w:hAnsi="Verdana"/>
        </w:rPr>
        <w:object w:dxaOrig="6210" w:dyaOrig="29">
          <v:shape id="_x0000_i1026" type="#_x0000_t75" style="width:310.5pt;height:1.5pt" o:ole="">
            <v:imagedata r:id="rId8" o:title=""/>
          </v:shape>
          <o:OLEObject Type="Embed" ProgID="Word.Picture.8" ShapeID="_x0000_i1026" DrawAspect="Content" ObjectID="_1376551713" r:id="rId9"/>
        </w:object>
      </w:r>
    </w:p>
    <w:p w:rsidR="001551B8" w:rsidRDefault="001551B8" w:rsidP="00E370C6">
      <w:pPr>
        <w:bidi w:val="0"/>
        <w:spacing w:before="360" w:after="240"/>
        <w:ind w:right="29"/>
        <w:jc w:val="center"/>
        <w:rPr>
          <w:rFonts w:ascii="Verdana" w:hAnsi="Verdana"/>
          <w:b/>
          <w:bCs/>
          <w:color w:val="333399"/>
          <w:sz w:val="52"/>
          <w:szCs w:val="52"/>
          <w:lang w:bidi="ar-LB"/>
        </w:rPr>
      </w:pPr>
      <w:r>
        <w:rPr>
          <w:rFonts w:ascii="Verdana" w:hAnsi="Verdana"/>
          <w:b/>
          <w:bCs/>
          <w:color w:val="333399"/>
          <w:sz w:val="52"/>
          <w:szCs w:val="52"/>
          <w:lang w:bidi="ar-LB"/>
        </w:rPr>
        <w:t>Technology Exploration-I</w:t>
      </w:r>
    </w:p>
    <w:p w:rsidR="001551B8" w:rsidRPr="00B20149" w:rsidRDefault="001551B8" w:rsidP="00E370C6">
      <w:pPr>
        <w:bidi w:val="0"/>
        <w:ind w:right="29"/>
        <w:jc w:val="center"/>
        <w:rPr>
          <w:rFonts w:ascii="Verdana" w:hAnsi="Verdana"/>
          <w:b/>
          <w:bCs/>
          <w:color w:val="333399"/>
          <w:lang w:bidi="ar-LB"/>
        </w:rPr>
      </w:pPr>
    </w:p>
    <w:p w:rsidR="001551B8" w:rsidRDefault="001551B8" w:rsidP="00E370C6">
      <w:pPr>
        <w:bidi w:val="0"/>
        <w:ind w:right="29"/>
        <w:jc w:val="center"/>
        <w:rPr>
          <w:rFonts w:ascii="Verdana" w:hAnsi="Verdana"/>
          <w:color w:val="333399"/>
          <w:sz w:val="44"/>
          <w:szCs w:val="44"/>
          <w:lang w:bidi="ar-LB"/>
        </w:rPr>
      </w:pPr>
      <w:r>
        <w:rPr>
          <w:rFonts w:ascii="Verdana" w:hAnsi="Verdana"/>
          <w:color w:val="333399"/>
          <w:sz w:val="44"/>
          <w:szCs w:val="44"/>
          <w:lang w:bidi="ar-LB"/>
        </w:rPr>
        <w:t xml:space="preserve">Module 1: </w:t>
      </w:r>
    </w:p>
    <w:p w:rsidR="001551B8" w:rsidRPr="00E370C6" w:rsidRDefault="001551B8" w:rsidP="00E370C6">
      <w:pPr>
        <w:bidi w:val="0"/>
        <w:ind w:right="29"/>
        <w:jc w:val="center"/>
        <w:rPr>
          <w:rFonts w:ascii="Verdana" w:hAnsi="Verdana"/>
          <w:color w:val="333399"/>
          <w:sz w:val="44"/>
          <w:szCs w:val="44"/>
          <w:lang w:bidi="ar-LB"/>
        </w:rPr>
      </w:pPr>
      <w:r>
        <w:rPr>
          <w:rFonts w:ascii="Verdana" w:hAnsi="Verdana"/>
          <w:color w:val="333399"/>
          <w:sz w:val="44"/>
          <w:szCs w:val="44"/>
          <w:lang w:bidi="ar-LB"/>
        </w:rPr>
        <w:t>Introduction to Simple Machines</w:t>
      </w:r>
    </w:p>
    <w:p w:rsidR="001551B8" w:rsidRPr="005905D9" w:rsidRDefault="001551B8" w:rsidP="00E370C6">
      <w:pPr>
        <w:bidi w:val="0"/>
        <w:ind w:right="29"/>
        <w:jc w:val="center"/>
        <w:rPr>
          <w:rFonts w:ascii="Verdana" w:hAnsi="Verdana"/>
          <w:color w:val="333399"/>
          <w:sz w:val="44"/>
          <w:szCs w:val="44"/>
          <w:lang w:bidi="ar-LB"/>
        </w:rPr>
      </w:pPr>
    </w:p>
    <w:p w:rsidR="001551B8" w:rsidRPr="009F568F" w:rsidRDefault="001551B8" w:rsidP="00E370C6">
      <w:pPr>
        <w:bidi w:val="0"/>
        <w:ind w:right="26"/>
        <w:jc w:val="center"/>
        <w:rPr>
          <w:rFonts w:ascii="Verdana" w:hAnsi="Verdana"/>
        </w:rPr>
      </w:pPr>
      <w:r w:rsidRPr="009F568F">
        <w:rPr>
          <w:rFonts w:ascii="Verdana" w:hAnsi="Verdana"/>
        </w:rPr>
        <w:object w:dxaOrig="6210" w:dyaOrig="29">
          <v:shape id="_x0000_i1027" type="#_x0000_t75" style="width:310.5pt;height:1.5pt" o:ole="">
            <v:imagedata r:id="rId10" o:title=""/>
          </v:shape>
          <o:OLEObject Type="Embed" ProgID="Word.Picture.8" ShapeID="_x0000_i1027" DrawAspect="Content" ObjectID="_1376551714" r:id="rId11"/>
        </w:object>
      </w:r>
    </w:p>
    <w:p w:rsidR="001551B8" w:rsidRPr="009F568F" w:rsidRDefault="001551B8" w:rsidP="00E370C6">
      <w:pPr>
        <w:bidi w:val="0"/>
        <w:ind w:right="26"/>
        <w:jc w:val="center"/>
        <w:rPr>
          <w:rFonts w:ascii="Verdana" w:hAnsi="Verdana"/>
        </w:rPr>
      </w:pPr>
    </w:p>
    <w:p w:rsidR="001551B8" w:rsidRDefault="001551B8" w:rsidP="00E370C6">
      <w:pPr>
        <w:bidi w:val="0"/>
        <w:ind w:right="29"/>
        <w:jc w:val="center"/>
        <w:rPr>
          <w:rFonts w:ascii="Verdana" w:hAnsi="Verdana"/>
          <w:color w:val="333399"/>
          <w:sz w:val="44"/>
          <w:szCs w:val="44"/>
          <w:lang w:bidi="ar-LB"/>
        </w:rPr>
      </w:pPr>
    </w:p>
    <w:p w:rsidR="001551B8" w:rsidRPr="009F568F" w:rsidRDefault="001551B8" w:rsidP="00E370C6">
      <w:pPr>
        <w:bidi w:val="0"/>
        <w:ind w:right="29"/>
        <w:jc w:val="center"/>
        <w:rPr>
          <w:rFonts w:ascii="Verdana" w:hAnsi="Verdana"/>
          <w:b/>
          <w:bCs/>
          <w:color w:val="333399"/>
          <w:sz w:val="44"/>
          <w:szCs w:val="44"/>
          <w:lang w:bidi="ar-LB"/>
        </w:rPr>
      </w:pPr>
    </w:p>
    <w:p w:rsidR="001551B8" w:rsidRPr="009F568F" w:rsidRDefault="001551B8" w:rsidP="00887F52">
      <w:pPr>
        <w:bidi w:val="0"/>
        <w:ind w:right="26"/>
        <w:jc w:val="center"/>
        <w:rPr>
          <w:rFonts w:ascii="Verdana" w:hAnsi="Verdana"/>
        </w:rPr>
      </w:pPr>
    </w:p>
    <w:p w:rsidR="001551B8" w:rsidRPr="009F568F" w:rsidRDefault="001551B8" w:rsidP="00887F52">
      <w:pPr>
        <w:bidi w:val="0"/>
        <w:ind w:right="26"/>
        <w:jc w:val="center"/>
        <w:rPr>
          <w:rFonts w:ascii="Verdana" w:hAnsi="Verdana"/>
        </w:rPr>
      </w:pPr>
      <w:r w:rsidRPr="00890412">
        <w:rPr>
          <w:rFonts w:ascii="Verdana" w:hAnsi="Verdana"/>
          <w:noProof/>
        </w:rPr>
        <w:pict>
          <v:shape id="Picture 3" o:spid="_x0000_i1028" type="#_x0000_t75" style="width:285pt;height:119.25pt;visibility:visible">
            <v:imagedata r:id="rId12" o:title=""/>
          </v:shape>
        </w:pict>
      </w:r>
    </w:p>
    <w:p w:rsidR="001551B8" w:rsidRPr="009F568F" w:rsidRDefault="001551B8" w:rsidP="00887F52">
      <w:pPr>
        <w:bidi w:val="0"/>
        <w:ind w:right="26"/>
        <w:jc w:val="center"/>
        <w:rPr>
          <w:rFonts w:ascii="Verdana" w:hAnsi="Verdana"/>
        </w:rPr>
      </w:pPr>
    </w:p>
    <w:p w:rsidR="001551B8" w:rsidRPr="009F568F" w:rsidRDefault="001551B8" w:rsidP="00887F52">
      <w:pPr>
        <w:bidi w:val="0"/>
        <w:ind w:right="26"/>
        <w:jc w:val="center"/>
        <w:rPr>
          <w:rFonts w:ascii="Verdana" w:hAnsi="Verdana"/>
        </w:rPr>
      </w:pPr>
    </w:p>
    <w:p w:rsidR="001551B8" w:rsidRPr="009F568F" w:rsidRDefault="001551B8" w:rsidP="00887F52">
      <w:pPr>
        <w:bidi w:val="0"/>
        <w:ind w:right="26"/>
        <w:jc w:val="center"/>
        <w:rPr>
          <w:rFonts w:ascii="Verdana" w:hAnsi="Verdana"/>
        </w:rPr>
      </w:pPr>
      <w:r w:rsidRPr="009F568F">
        <w:rPr>
          <w:rFonts w:ascii="Verdana" w:hAnsi="Verdana"/>
        </w:rPr>
        <w:t>PREPARED BY</w:t>
      </w:r>
    </w:p>
    <w:p w:rsidR="001551B8" w:rsidRPr="009F568F" w:rsidRDefault="001551B8" w:rsidP="00887F52">
      <w:pPr>
        <w:bidi w:val="0"/>
        <w:ind w:right="26"/>
        <w:jc w:val="center"/>
        <w:rPr>
          <w:rFonts w:ascii="Verdana" w:hAnsi="Verdana"/>
        </w:rPr>
      </w:pPr>
    </w:p>
    <w:p w:rsidR="001551B8" w:rsidRPr="009F568F" w:rsidRDefault="001551B8" w:rsidP="00887F52">
      <w:pPr>
        <w:bidi w:val="0"/>
        <w:ind w:right="26"/>
        <w:jc w:val="center"/>
        <w:rPr>
          <w:rFonts w:ascii="Verdana" w:hAnsi="Verdana"/>
          <w:b/>
          <w:bCs/>
          <w:sz w:val="32"/>
          <w:szCs w:val="32"/>
        </w:rPr>
      </w:pPr>
      <w:r>
        <w:rPr>
          <w:rFonts w:ascii="Verdana" w:hAnsi="Verdana"/>
          <w:b/>
          <w:bCs/>
          <w:sz w:val="32"/>
          <w:szCs w:val="32"/>
        </w:rPr>
        <w:t>Academic Services</w:t>
      </w:r>
    </w:p>
    <w:p w:rsidR="001551B8" w:rsidRPr="009F568F" w:rsidRDefault="001551B8" w:rsidP="00887F52">
      <w:pPr>
        <w:bidi w:val="0"/>
        <w:ind w:right="26"/>
        <w:jc w:val="center"/>
        <w:rPr>
          <w:rFonts w:ascii="Verdana" w:hAnsi="Verdana"/>
        </w:rPr>
      </w:pPr>
    </w:p>
    <w:p w:rsidR="001551B8" w:rsidRPr="009F568F" w:rsidRDefault="001551B8" w:rsidP="00887F52">
      <w:pPr>
        <w:bidi w:val="0"/>
        <w:ind w:right="26"/>
        <w:jc w:val="center"/>
        <w:rPr>
          <w:rFonts w:ascii="Verdana" w:hAnsi="Verdana"/>
        </w:rPr>
      </w:pPr>
      <w:r>
        <w:rPr>
          <w:rFonts w:ascii="Verdana" w:hAnsi="Verdana"/>
        </w:rPr>
        <w:t>August 2011</w:t>
      </w:r>
    </w:p>
    <w:p w:rsidR="001551B8" w:rsidRPr="009F568F" w:rsidRDefault="001551B8" w:rsidP="00887F52">
      <w:pPr>
        <w:bidi w:val="0"/>
        <w:ind w:right="26"/>
        <w:jc w:val="center"/>
        <w:rPr>
          <w:rFonts w:ascii="Verdana" w:hAnsi="Verdana"/>
          <w:sz w:val="32"/>
          <w:szCs w:val="32"/>
          <w:lang w:bidi="ar-LB"/>
        </w:rPr>
      </w:pPr>
    </w:p>
    <w:p w:rsidR="001551B8" w:rsidRPr="009F568F" w:rsidRDefault="001551B8" w:rsidP="00887F52">
      <w:pPr>
        <w:shd w:val="clear" w:color="auto" w:fill="0000FF"/>
        <w:bidi w:val="0"/>
        <w:ind w:right="26"/>
        <w:jc w:val="center"/>
        <w:rPr>
          <w:rFonts w:ascii="Verdana" w:hAnsi="Verdana"/>
          <w:lang w:bidi="ar-LB"/>
        </w:rPr>
      </w:pPr>
      <w:r>
        <w:rPr>
          <w:rFonts w:ascii="Verdana" w:hAnsi="Verdana"/>
          <w:lang w:bidi="ar-LB"/>
        </w:rPr>
        <w:t>© Applied Technology High Schools , 2011</w:t>
      </w:r>
    </w:p>
    <w:p w:rsidR="001551B8" w:rsidRDefault="001551B8" w:rsidP="00887F52">
      <w:pPr>
        <w:bidi w:val="0"/>
        <w:ind w:right="26"/>
        <w:jc w:val="center"/>
      </w:pPr>
      <w:r w:rsidRPr="009F568F">
        <w:rPr>
          <w:rFonts w:ascii="Verdana" w:hAnsi="Verdana"/>
          <w:sz w:val="32"/>
          <w:szCs w:val="32"/>
          <w:lang w:bidi="ar-LB"/>
        </w:rPr>
        <w:br w:type="page"/>
      </w:r>
    </w:p>
    <w:p w:rsidR="001551B8" w:rsidRPr="009F568F" w:rsidRDefault="001551B8" w:rsidP="007253F3">
      <w:pPr>
        <w:bidi w:val="0"/>
        <w:spacing w:after="360"/>
        <w:ind w:right="29"/>
        <w:jc w:val="center"/>
        <w:rPr>
          <w:rFonts w:ascii="Verdana" w:hAnsi="Verdana"/>
          <w:b/>
          <w:bCs/>
          <w:color w:val="333399"/>
          <w:sz w:val="44"/>
          <w:szCs w:val="44"/>
          <w:lang w:bidi="ar-LB"/>
        </w:rPr>
      </w:pPr>
      <w:r>
        <w:rPr>
          <w:rFonts w:ascii="Verdana" w:hAnsi="Verdana"/>
          <w:color w:val="333399"/>
          <w:sz w:val="44"/>
          <w:szCs w:val="44"/>
          <w:lang w:bidi="ar-LB"/>
        </w:rPr>
        <w:t>Module 1: Introduction to Simple Machines</w:t>
      </w:r>
    </w:p>
    <w:p w:rsidR="001551B8" w:rsidRPr="005E64FA" w:rsidRDefault="001551B8" w:rsidP="0087239D">
      <w:pPr>
        <w:bidi w:val="0"/>
        <w:ind w:right="4706"/>
        <w:rPr>
          <w:rFonts w:ascii="Verdana" w:hAnsi="Verdana"/>
          <w:b/>
          <w:bCs/>
          <w:sz w:val="28"/>
          <w:szCs w:val="28"/>
        </w:rPr>
      </w:pPr>
      <w:r>
        <w:rPr>
          <w:rFonts w:ascii="Verdana" w:hAnsi="Verdana"/>
          <w:b/>
          <w:bCs/>
          <w:sz w:val="28"/>
          <w:szCs w:val="28"/>
        </w:rPr>
        <w:t>M</w:t>
      </w:r>
      <w:r w:rsidRPr="005E64FA">
        <w:rPr>
          <w:rFonts w:ascii="Verdana" w:hAnsi="Verdana"/>
          <w:b/>
          <w:bCs/>
          <w:sz w:val="28"/>
          <w:szCs w:val="28"/>
        </w:rPr>
        <w:t>odule Objectives</w:t>
      </w:r>
    </w:p>
    <w:p w:rsidR="001551B8" w:rsidRPr="002E6D06" w:rsidRDefault="001551B8" w:rsidP="002E6D06">
      <w:pPr>
        <w:bidi w:val="0"/>
        <w:ind w:right="4706"/>
        <w:rPr>
          <w:rFonts w:ascii="Verdana" w:hAnsi="Verdana"/>
          <w:sz w:val="28"/>
          <w:szCs w:val="28"/>
        </w:rPr>
      </w:pPr>
    </w:p>
    <w:p w:rsidR="001551B8" w:rsidRPr="002E6D06" w:rsidRDefault="001551B8" w:rsidP="002E6D06">
      <w:pPr>
        <w:bidi w:val="0"/>
        <w:ind w:right="566"/>
        <w:rPr>
          <w:rFonts w:ascii="Verdana" w:hAnsi="Verdana"/>
        </w:rPr>
      </w:pPr>
      <w:r w:rsidRPr="002E6D06">
        <w:rPr>
          <w:rFonts w:ascii="Verdana" w:hAnsi="Verdana"/>
        </w:rPr>
        <w:t>After the completion of this module, student</w:t>
      </w:r>
      <w:r>
        <w:rPr>
          <w:rFonts w:ascii="Verdana" w:hAnsi="Verdana"/>
        </w:rPr>
        <w:t>s</w:t>
      </w:r>
      <w:r w:rsidRPr="002E6D06">
        <w:rPr>
          <w:rFonts w:ascii="Verdana" w:hAnsi="Verdana"/>
        </w:rPr>
        <w:t xml:space="preserve"> should be able to:</w:t>
      </w:r>
    </w:p>
    <w:p w:rsidR="001551B8" w:rsidRPr="002E6D06" w:rsidRDefault="001551B8" w:rsidP="002E6D06">
      <w:pPr>
        <w:bidi w:val="0"/>
        <w:ind w:right="566"/>
        <w:rPr>
          <w:rFonts w:ascii="Verdana" w:hAnsi="Verdana"/>
          <w:sz w:val="28"/>
          <w:szCs w:val="28"/>
        </w:rPr>
      </w:pPr>
    </w:p>
    <w:p w:rsidR="001551B8" w:rsidRDefault="001551B8" w:rsidP="00847BC6">
      <w:pPr>
        <w:numPr>
          <w:ilvl w:val="0"/>
          <w:numId w:val="23"/>
        </w:numPr>
        <w:tabs>
          <w:tab w:val="clear" w:pos="1080"/>
          <w:tab w:val="num" w:pos="900"/>
        </w:tabs>
        <w:autoSpaceDE w:val="0"/>
        <w:autoSpaceDN w:val="0"/>
        <w:bidi w:val="0"/>
        <w:adjustRightInd w:val="0"/>
        <w:spacing w:line="360" w:lineRule="auto"/>
        <w:ind w:left="900" w:right="-694" w:hanging="450"/>
        <w:rPr>
          <w:rFonts w:ascii="Verdana" w:hAnsi="Verdana" w:cs="Arial"/>
        </w:rPr>
      </w:pPr>
      <w:r>
        <w:rPr>
          <w:rFonts w:ascii="Verdana" w:hAnsi="Verdana" w:cs="Arial"/>
        </w:rPr>
        <w:t>identify the different mechanism in everyday life;</w:t>
      </w:r>
    </w:p>
    <w:p w:rsidR="001551B8" w:rsidRDefault="001551B8" w:rsidP="00847BC6">
      <w:pPr>
        <w:numPr>
          <w:ilvl w:val="0"/>
          <w:numId w:val="23"/>
        </w:numPr>
        <w:tabs>
          <w:tab w:val="clear" w:pos="1080"/>
          <w:tab w:val="num" w:pos="900"/>
        </w:tabs>
        <w:autoSpaceDE w:val="0"/>
        <w:autoSpaceDN w:val="0"/>
        <w:bidi w:val="0"/>
        <w:adjustRightInd w:val="0"/>
        <w:spacing w:line="360" w:lineRule="auto"/>
        <w:ind w:left="900" w:right="-694" w:hanging="450"/>
        <w:rPr>
          <w:rFonts w:ascii="Verdana" w:hAnsi="Verdana" w:cs="Arial"/>
        </w:rPr>
      </w:pPr>
      <w:r>
        <w:rPr>
          <w:rFonts w:ascii="Verdana" w:hAnsi="Verdana" w:cs="Arial"/>
        </w:rPr>
        <w:t>differentiate between the types of motion and give examples;</w:t>
      </w:r>
    </w:p>
    <w:p w:rsidR="001551B8" w:rsidRDefault="001551B8" w:rsidP="00847BC6">
      <w:pPr>
        <w:numPr>
          <w:ilvl w:val="0"/>
          <w:numId w:val="23"/>
        </w:numPr>
        <w:tabs>
          <w:tab w:val="clear" w:pos="1080"/>
          <w:tab w:val="num" w:pos="900"/>
        </w:tabs>
        <w:autoSpaceDE w:val="0"/>
        <w:autoSpaceDN w:val="0"/>
        <w:bidi w:val="0"/>
        <w:adjustRightInd w:val="0"/>
        <w:spacing w:line="360" w:lineRule="auto"/>
        <w:ind w:left="900" w:right="-694" w:hanging="450"/>
        <w:rPr>
          <w:rFonts w:ascii="Verdana" w:hAnsi="Verdana" w:cs="Arial"/>
        </w:rPr>
      </w:pPr>
      <w:r>
        <w:rPr>
          <w:rFonts w:ascii="Verdana" w:hAnsi="Verdana" w:cs="Arial"/>
        </w:rPr>
        <w:t>explain the general purpose of a machine and how it makes our lives easier;</w:t>
      </w:r>
    </w:p>
    <w:p w:rsidR="001551B8" w:rsidRDefault="001551B8" w:rsidP="00847BC6">
      <w:pPr>
        <w:numPr>
          <w:ilvl w:val="0"/>
          <w:numId w:val="23"/>
        </w:numPr>
        <w:tabs>
          <w:tab w:val="clear" w:pos="1080"/>
          <w:tab w:val="num" w:pos="900"/>
        </w:tabs>
        <w:autoSpaceDE w:val="0"/>
        <w:autoSpaceDN w:val="0"/>
        <w:bidi w:val="0"/>
        <w:adjustRightInd w:val="0"/>
        <w:spacing w:line="360" w:lineRule="auto"/>
        <w:ind w:left="900" w:right="-694" w:hanging="450"/>
        <w:rPr>
          <w:rFonts w:ascii="Verdana" w:hAnsi="Verdana" w:cs="Arial"/>
        </w:rPr>
      </w:pPr>
      <w:r>
        <w:rPr>
          <w:rFonts w:ascii="Verdana" w:hAnsi="Verdana" w:cs="Arial"/>
        </w:rPr>
        <w:t>name the six different simple machines and state the purpose of each;</w:t>
      </w:r>
    </w:p>
    <w:p w:rsidR="001551B8" w:rsidRDefault="001551B8" w:rsidP="00847BC6">
      <w:pPr>
        <w:numPr>
          <w:ilvl w:val="0"/>
          <w:numId w:val="23"/>
        </w:numPr>
        <w:tabs>
          <w:tab w:val="clear" w:pos="1080"/>
          <w:tab w:val="num" w:pos="900"/>
        </w:tabs>
        <w:autoSpaceDE w:val="0"/>
        <w:autoSpaceDN w:val="0"/>
        <w:bidi w:val="0"/>
        <w:adjustRightInd w:val="0"/>
        <w:spacing w:line="360" w:lineRule="auto"/>
        <w:ind w:left="900" w:right="-694" w:hanging="450"/>
        <w:rPr>
          <w:rFonts w:ascii="Verdana" w:hAnsi="Verdana" w:cs="Arial"/>
        </w:rPr>
      </w:pPr>
      <w:r>
        <w:rPr>
          <w:rFonts w:ascii="Verdana" w:hAnsi="Verdana" w:cs="Arial"/>
        </w:rPr>
        <w:t>give examples of the applications of simple machines;</w:t>
      </w:r>
    </w:p>
    <w:p w:rsidR="001551B8" w:rsidRDefault="001551B8" w:rsidP="00847BC6">
      <w:pPr>
        <w:numPr>
          <w:ilvl w:val="0"/>
          <w:numId w:val="23"/>
        </w:numPr>
        <w:tabs>
          <w:tab w:val="clear" w:pos="1080"/>
          <w:tab w:val="num" w:pos="900"/>
        </w:tabs>
        <w:autoSpaceDE w:val="0"/>
        <w:autoSpaceDN w:val="0"/>
        <w:bidi w:val="0"/>
        <w:adjustRightInd w:val="0"/>
        <w:spacing w:line="360" w:lineRule="auto"/>
        <w:ind w:left="900" w:right="-694" w:hanging="450"/>
        <w:rPr>
          <w:rFonts w:ascii="Verdana" w:hAnsi="Verdana" w:cs="Arial"/>
        </w:rPr>
      </w:pPr>
      <w:r>
        <w:rPr>
          <w:rFonts w:ascii="Verdana" w:hAnsi="Verdana" w:cs="Arial"/>
        </w:rPr>
        <w:t>identify the six different simple machines from the given prototype</w:t>
      </w:r>
    </w:p>
    <w:p w:rsidR="001551B8" w:rsidRPr="00D25003" w:rsidRDefault="001551B8" w:rsidP="00887F52">
      <w:pPr>
        <w:pStyle w:val="outline68"/>
        <w:ind w:left="360" w:firstLineChars="0" w:firstLine="0"/>
        <w:rPr>
          <w:rFonts w:ascii="Verdana" w:hAnsi="Verdana"/>
          <w:noProof/>
          <w:color w:val="FF0000"/>
          <w:sz w:val="24"/>
        </w:rPr>
      </w:pPr>
    </w:p>
    <w:p w:rsidR="001551B8" w:rsidRPr="005E64FA" w:rsidRDefault="001551B8" w:rsidP="00887F52">
      <w:pPr>
        <w:bidi w:val="0"/>
        <w:rPr>
          <w:rFonts w:ascii="Verdana" w:hAnsi="Verdana"/>
          <w:b/>
          <w:bCs/>
          <w:sz w:val="28"/>
          <w:szCs w:val="28"/>
        </w:rPr>
      </w:pPr>
      <w:r w:rsidRPr="005E64FA">
        <w:rPr>
          <w:rFonts w:ascii="Verdana" w:hAnsi="Verdana"/>
          <w:b/>
          <w:bCs/>
          <w:sz w:val="28"/>
          <w:szCs w:val="28"/>
        </w:rPr>
        <w:t xml:space="preserve">Module Contents </w:t>
      </w:r>
    </w:p>
    <w:p w:rsidR="001551B8" w:rsidRPr="00F2038D" w:rsidRDefault="001551B8" w:rsidP="007253F3">
      <w:pPr>
        <w:bidi w:val="0"/>
        <w:ind w:left="360" w:right="26"/>
        <w:jc w:val="lowKashida"/>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7110"/>
        <w:gridCol w:w="1170"/>
      </w:tblGrid>
      <w:tr w:rsidR="001551B8" w:rsidRPr="00F2038D">
        <w:tc>
          <w:tcPr>
            <w:tcW w:w="671" w:type="dxa"/>
          </w:tcPr>
          <w:p w:rsidR="001551B8" w:rsidRPr="0041712E" w:rsidRDefault="001551B8" w:rsidP="0041712E">
            <w:pPr>
              <w:bidi w:val="0"/>
              <w:spacing w:line="360" w:lineRule="auto"/>
              <w:jc w:val="center"/>
              <w:rPr>
                <w:rFonts w:ascii="Verdana" w:hAnsi="Verdana"/>
                <w:b/>
              </w:rPr>
            </w:pPr>
            <w:r w:rsidRPr="0041712E">
              <w:rPr>
                <w:rFonts w:ascii="Verdana" w:hAnsi="Verdana"/>
                <w:b/>
              </w:rPr>
              <w:t>No.</w:t>
            </w:r>
          </w:p>
        </w:tc>
        <w:tc>
          <w:tcPr>
            <w:tcW w:w="7110" w:type="dxa"/>
          </w:tcPr>
          <w:p w:rsidR="001551B8" w:rsidRPr="0041712E" w:rsidRDefault="001551B8" w:rsidP="0041712E">
            <w:pPr>
              <w:bidi w:val="0"/>
              <w:spacing w:after="120" w:line="360" w:lineRule="auto"/>
              <w:rPr>
                <w:rFonts w:ascii="Verdana" w:hAnsi="Verdana"/>
                <w:b/>
              </w:rPr>
            </w:pPr>
            <w:r w:rsidRPr="0041712E">
              <w:rPr>
                <w:rFonts w:ascii="Verdana" w:hAnsi="Verdana"/>
                <w:b/>
              </w:rPr>
              <w:t>Topic</w:t>
            </w:r>
          </w:p>
        </w:tc>
        <w:tc>
          <w:tcPr>
            <w:tcW w:w="1170" w:type="dxa"/>
          </w:tcPr>
          <w:p w:rsidR="001551B8" w:rsidRPr="0041712E" w:rsidRDefault="001551B8" w:rsidP="0041712E">
            <w:pPr>
              <w:bidi w:val="0"/>
              <w:spacing w:line="360" w:lineRule="auto"/>
              <w:jc w:val="center"/>
              <w:rPr>
                <w:rFonts w:ascii="Verdana" w:hAnsi="Verdana"/>
                <w:b/>
              </w:rPr>
            </w:pPr>
            <w:r w:rsidRPr="0041712E">
              <w:rPr>
                <w:rFonts w:ascii="Verdana" w:hAnsi="Verdana"/>
                <w:b/>
              </w:rPr>
              <w:t>Page</w:t>
            </w:r>
          </w:p>
        </w:tc>
      </w:tr>
      <w:tr w:rsidR="001551B8" w:rsidRPr="00F2038D">
        <w:tc>
          <w:tcPr>
            <w:tcW w:w="671" w:type="dxa"/>
          </w:tcPr>
          <w:p w:rsidR="001551B8" w:rsidRPr="0015125C" w:rsidRDefault="001551B8" w:rsidP="0015125C">
            <w:pPr>
              <w:bidi w:val="0"/>
              <w:spacing w:line="360" w:lineRule="auto"/>
              <w:jc w:val="center"/>
              <w:rPr>
                <w:rFonts w:ascii="Verdana" w:hAnsi="Verdana"/>
              </w:rPr>
            </w:pPr>
            <w:r>
              <w:rPr>
                <w:rFonts w:ascii="Verdana" w:hAnsi="Verdana"/>
              </w:rPr>
              <w:t>1.1</w:t>
            </w:r>
          </w:p>
        </w:tc>
        <w:tc>
          <w:tcPr>
            <w:tcW w:w="7110" w:type="dxa"/>
          </w:tcPr>
          <w:p w:rsidR="001551B8" w:rsidRPr="0015125C" w:rsidRDefault="001551B8" w:rsidP="0015125C">
            <w:pPr>
              <w:bidi w:val="0"/>
              <w:spacing w:after="120" w:line="360" w:lineRule="auto"/>
              <w:jc w:val="lowKashida"/>
              <w:rPr>
                <w:rFonts w:ascii="Verdana" w:hAnsi="Verdana"/>
              </w:rPr>
            </w:pPr>
            <w:r>
              <w:rPr>
                <w:rFonts w:ascii="Verdana" w:hAnsi="Verdana"/>
              </w:rPr>
              <w:t>Introduction to Technology</w:t>
            </w:r>
          </w:p>
        </w:tc>
        <w:tc>
          <w:tcPr>
            <w:tcW w:w="1170" w:type="dxa"/>
          </w:tcPr>
          <w:p w:rsidR="001551B8" w:rsidRPr="0015125C" w:rsidRDefault="001551B8" w:rsidP="0015125C">
            <w:pPr>
              <w:bidi w:val="0"/>
              <w:spacing w:line="360" w:lineRule="auto"/>
              <w:jc w:val="center"/>
              <w:rPr>
                <w:rFonts w:ascii="Verdana" w:hAnsi="Verdana"/>
              </w:rPr>
            </w:pPr>
            <w:r>
              <w:rPr>
                <w:rFonts w:ascii="Verdana" w:hAnsi="Verdana"/>
              </w:rPr>
              <w:t>3</w:t>
            </w:r>
          </w:p>
        </w:tc>
      </w:tr>
      <w:tr w:rsidR="001551B8" w:rsidRPr="00F2038D">
        <w:tc>
          <w:tcPr>
            <w:tcW w:w="671" w:type="dxa"/>
          </w:tcPr>
          <w:p w:rsidR="001551B8" w:rsidRDefault="001551B8" w:rsidP="002D7B14">
            <w:pPr>
              <w:bidi w:val="0"/>
              <w:spacing w:line="360" w:lineRule="auto"/>
              <w:jc w:val="center"/>
              <w:rPr>
                <w:rFonts w:ascii="Verdana" w:hAnsi="Verdana"/>
              </w:rPr>
            </w:pPr>
            <w:r>
              <w:rPr>
                <w:rFonts w:ascii="Verdana" w:hAnsi="Verdana"/>
              </w:rPr>
              <w:t>1.2</w:t>
            </w:r>
          </w:p>
        </w:tc>
        <w:tc>
          <w:tcPr>
            <w:tcW w:w="7110" w:type="dxa"/>
          </w:tcPr>
          <w:p w:rsidR="001551B8" w:rsidRDefault="001551B8" w:rsidP="00F359EF">
            <w:pPr>
              <w:bidi w:val="0"/>
              <w:spacing w:after="120" w:line="360" w:lineRule="auto"/>
              <w:jc w:val="lowKashida"/>
              <w:rPr>
                <w:rFonts w:ascii="Verdana" w:hAnsi="Verdana"/>
              </w:rPr>
            </w:pPr>
            <w:r>
              <w:rPr>
                <w:rFonts w:ascii="Verdana" w:hAnsi="Verdana"/>
              </w:rPr>
              <w:t>Mechanisms and Motion</w:t>
            </w:r>
          </w:p>
        </w:tc>
        <w:tc>
          <w:tcPr>
            <w:tcW w:w="1170" w:type="dxa"/>
          </w:tcPr>
          <w:p w:rsidR="001551B8" w:rsidRDefault="001551B8" w:rsidP="0015125C">
            <w:pPr>
              <w:bidi w:val="0"/>
              <w:spacing w:line="360" w:lineRule="auto"/>
              <w:jc w:val="center"/>
              <w:rPr>
                <w:rFonts w:ascii="Verdana" w:hAnsi="Verdana"/>
              </w:rPr>
            </w:pPr>
            <w:r>
              <w:rPr>
                <w:rFonts w:ascii="Verdana" w:hAnsi="Verdana"/>
              </w:rPr>
              <w:t>5</w:t>
            </w:r>
          </w:p>
        </w:tc>
      </w:tr>
      <w:tr w:rsidR="001551B8" w:rsidRPr="00F2038D">
        <w:tc>
          <w:tcPr>
            <w:tcW w:w="671" w:type="dxa"/>
          </w:tcPr>
          <w:p w:rsidR="001551B8" w:rsidRPr="0015125C" w:rsidRDefault="001551B8" w:rsidP="002D7B14">
            <w:pPr>
              <w:bidi w:val="0"/>
              <w:spacing w:line="360" w:lineRule="auto"/>
              <w:jc w:val="center"/>
              <w:rPr>
                <w:rFonts w:ascii="Verdana" w:hAnsi="Verdana"/>
              </w:rPr>
            </w:pPr>
            <w:r>
              <w:rPr>
                <w:rFonts w:ascii="Verdana" w:hAnsi="Verdana"/>
              </w:rPr>
              <w:t>1.3</w:t>
            </w:r>
          </w:p>
        </w:tc>
        <w:tc>
          <w:tcPr>
            <w:tcW w:w="7110" w:type="dxa"/>
          </w:tcPr>
          <w:p w:rsidR="001551B8" w:rsidRPr="0015125C" w:rsidRDefault="001551B8" w:rsidP="00F359EF">
            <w:pPr>
              <w:bidi w:val="0"/>
              <w:spacing w:after="120" w:line="360" w:lineRule="auto"/>
              <w:jc w:val="lowKashida"/>
              <w:rPr>
                <w:rFonts w:ascii="Verdana" w:hAnsi="Verdana"/>
              </w:rPr>
            </w:pPr>
            <w:r>
              <w:rPr>
                <w:rFonts w:ascii="Verdana" w:hAnsi="Verdana"/>
              </w:rPr>
              <w:t>Simple Machines</w:t>
            </w:r>
          </w:p>
        </w:tc>
        <w:tc>
          <w:tcPr>
            <w:tcW w:w="1170" w:type="dxa"/>
          </w:tcPr>
          <w:p w:rsidR="001551B8" w:rsidRPr="0015125C" w:rsidRDefault="001551B8" w:rsidP="0015125C">
            <w:pPr>
              <w:bidi w:val="0"/>
              <w:spacing w:line="360" w:lineRule="auto"/>
              <w:jc w:val="center"/>
              <w:rPr>
                <w:rFonts w:ascii="Verdana" w:hAnsi="Verdana"/>
              </w:rPr>
            </w:pPr>
            <w:r>
              <w:rPr>
                <w:rFonts w:ascii="Verdana" w:hAnsi="Verdana"/>
              </w:rPr>
              <w:t>7</w:t>
            </w:r>
          </w:p>
        </w:tc>
      </w:tr>
      <w:tr w:rsidR="001551B8" w:rsidRPr="00F2038D">
        <w:tc>
          <w:tcPr>
            <w:tcW w:w="671" w:type="dxa"/>
          </w:tcPr>
          <w:p w:rsidR="001551B8" w:rsidRPr="0015125C" w:rsidRDefault="001551B8" w:rsidP="002D7B14">
            <w:pPr>
              <w:bidi w:val="0"/>
              <w:spacing w:line="360" w:lineRule="auto"/>
              <w:jc w:val="center"/>
              <w:rPr>
                <w:rFonts w:ascii="Verdana" w:hAnsi="Verdana"/>
              </w:rPr>
            </w:pPr>
            <w:r>
              <w:rPr>
                <w:rFonts w:ascii="Verdana" w:hAnsi="Verdana"/>
              </w:rPr>
              <w:t>1.4</w:t>
            </w:r>
          </w:p>
        </w:tc>
        <w:tc>
          <w:tcPr>
            <w:tcW w:w="7110" w:type="dxa"/>
          </w:tcPr>
          <w:p w:rsidR="001551B8" w:rsidRPr="0015125C" w:rsidRDefault="001551B8" w:rsidP="00F359EF">
            <w:pPr>
              <w:bidi w:val="0"/>
              <w:spacing w:after="120" w:line="360" w:lineRule="auto"/>
              <w:jc w:val="lowKashida"/>
              <w:rPr>
                <w:rFonts w:ascii="Verdana" w:hAnsi="Verdana"/>
              </w:rPr>
            </w:pPr>
            <w:r>
              <w:rPr>
                <w:rFonts w:ascii="Verdana" w:hAnsi="Verdana"/>
              </w:rPr>
              <w:t>Lab Activity</w:t>
            </w:r>
          </w:p>
        </w:tc>
        <w:tc>
          <w:tcPr>
            <w:tcW w:w="1170" w:type="dxa"/>
          </w:tcPr>
          <w:p w:rsidR="001551B8" w:rsidRPr="0015125C" w:rsidRDefault="001551B8" w:rsidP="0015125C">
            <w:pPr>
              <w:bidi w:val="0"/>
              <w:spacing w:line="360" w:lineRule="auto"/>
              <w:jc w:val="center"/>
              <w:rPr>
                <w:rFonts w:ascii="Verdana" w:hAnsi="Verdana"/>
              </w:rPr>
            </w:pPr>
            <w:r>
              <w:rPr>
                <w:rFonts w:ascii="Verdana" w:hAnsi="Verdana"/>
              </w:rPr>
              <w:t>11</w:t>
            </w:r>
          </w:p>
        </w:tc>
      </w:tr>
      <w:tr w:rsidR="001551B8" w:rsidRPr="00F2038D">
        <w:tc>
          <w:tcPr>
            <w:tcW w:w="671" w:type="dxa"/>
          </w:tcPr>
          <w:p w:rsidR="001551B8" w:rsidRPr="0015125C" w:rsidRDefault="001551B8" w:rsidP="002D7B14">
            <w:pPr>
              <w:bidi w:val="0"/>
              <w:spacing w:line="360" w:lineRule="auto"/>
              <w:jc w:val="center"/>
              <w:rPr>
                <w:rFonts w:ascii="Verdana" w:hAnsi="Verdana"/>
              </w:rPr>
            </w:pPr>
            <w:r>
              <w:rPr>
                <w:rFonts w:ascii="Verdana" w:hAnsi="Verdana"/>
              </w:rPr>
              <w:t>1.5</w:t>
            </w:r>
          </w:p>
        </w:tc>
        <w:tc>
          <w:tcPr>
            <w:tcW w:w="7110" w:type="dxa"/>
          </w:tcPr>
          <w:p w:rsidR="001551B8" w:rsidRPr="0015125C" w:rsidRDefault="001551B8" w:rsidP="00F359EF">
            <w:pPr>
              <w:bidi w:val="0"/>
              <w:spacing w:after="120" w:line="360" w:lineRule="auto"/>
              <w:jc w:val="lowKashida"/>
              <w:rPr>
                <w:rFonts w:ascii="Verdana" w:hAnsi="Verdana"/>
              </w:rPr>
            </w:pPr>
            <w:r>
              <w:rPr>
                <w:rFonts w:ascii="Verdana" w:hAnsi="Verdana"/>
              </w:rPr>
              <w:t>Assignment</w:t>
            </w:r>
          </w:p>
        </w:tc>
        <w:tc>
          <w:tcPr>
            <w:tcW w:w="1170" w:type="dxa"/>
          </w:tcPr>
          <w:p w:rsidR="001551B8" w:rsidRPr="0015125C" w:rsidRDefault="001551B8" w:rsidP="0015125C">
            <w:pPr>
              <w:bidi w:val="0"/>
              <w:spacing w:line="360" w:lineRule="auto"/>
              <w:jc w:val="center"/>
              <w:rPr>
                <w:rFonts w:ascii="Verdana" w:hAnsi="Verdana"/>
              </w:rPr>
            </w:pPr>
            <w:r>
              <w:rPr>
                <w:rFonts w:ascii="Verdana" w:hAnsi="Verdana"/>
              </w:rPr>
              <w:t>12</w:t>
            </w:r>
          </w:p>
        </w:tc>
      </w:tr>
    </w:tbl>
    <w:p w:rsidR="001551B8" w:rsidRDefault="001551B8" w:rsidP="00887F52">
      <w:pPr>
        <w:bidi w:val="0"/>
        <w:ind w:right="4706"/>
        <w:jc w:val="lowKashida"/>
      </w:pPr>
    </w:p>
    <w:p w:rsidR="001551B8" w:rsidRDefault="001551B8" w:rsidP="00887F52">
      <w:pPr>
        <w:bidi w:val="0"/>
        <w:ind w:right="4706"/>
        <w:jc w:val="lowKashida"/>
      </w:pPr>
    </w:p>
    <w:p w:rsidR="001551B8" w:rsidRDefault="001551B8">
      <w:pPr>
        <w:bidi w:val="0"/>
      </w:pPr>
    </w:p>
    <w:p w:rsidR="001551B8" w:rsidRDefault="001551B8">
      <w:pPr>
        <w:bidi w:val="0"/>
      </w:pPr>
      <w:r>
        <w:br w:type="page"/>
      </w:r>
    </w:p>
    <w:tbl>
      <w:tblPr>
        <w:tblW w:w="9243" w:type="dxa"/>
        <w:tblInd w:w="-106" w:type="dxa"/>
        <w:tblLayout w:type="fixed"/>
        <w:tblLook w:val="01E0"/>
      </w:tblPr>
      <w:tblGrid>
        <w:gridCol w:w="9243"/>
      </w:tblGrid>
      <w:tr w:rsidR="001551B8" w:rsidRPr="0015125C">
        <w:trPr>
          <w:trHeight w:val="83"/>
        </w:trPr>
        <w:tc>
          <w:tcPr>
            <w:tcW w:w="9243" w:type="dxa"/>
            <w:shd w:val="clear" w:color="auto" w:fill="B8CCE4"/>
          </w:tcPr>
          <w:p w:rsidR="001551B8" w:rsidRPr="00C922B2" w:rsidRDefault="001551B8" w:rsidP="00117964">
            <w:pPr>
              <w:bidi w:val="0"/>
              <w:spacing w:line="360" w:lineRule="auto"/>
              <w:jc w:val="both"/>
              <w:rPr>
                <w:rFonts w:ascii="Courier New" w:hAnsi="Courier New" w:cs="Courier New"/>
                <w:sz w:val="40"/>
                <w:szCs w:val="40"/>
              </w:rPr>
            </w:pPr>
            <w:r>
              <w:rPr>
                <w:rFonts w:ascii="Verdana" w:hAnsi="Verdana"/>
                <w:b/>
                <w:bCs/>
                <w:color w:val="333399"/>
                <w:spacing w:val="-4"/>
                <w:sz w:val="26"/>
                <w:szCs w:val="26"/>
              </w:rPr>
              <w:t>1</w:t>
            </w:r>
            <w:r w:rsidRPr="0015125C">
              <w:rPr>
                <w:rFonts w:ascii="Verdana" w:hAnsi="Verdana"/>
                <w:b/>
                <w:bCs/>
                <w:color w:val="333399"/>
                <w:spacing w:val="-4"/>
                <w:sz w:val="26"/>
                <w:szCs w:val="26"/>
              </w:rPr>
              <w:t>.</w:t>
            </w:r>
            <w:r>
              <w:rPr>
                <w:rFonts w:ascii="Verdana" w:hAnsi="Verdana"/>
                <w:b/>
                <w:bCs/>
                <w:color w:val="333399"/>
                <w:spacing w:val="-4"/>
                <w:sz w:val="26"/>
                <w:szCs w:val="26"/>
              </w:rPr>
              <w:t>1 Introduction to Technology</w:t>
            </w:r>
          </w:p>
        </w:tc>
      </w:tr>
      <w:tr w:rsidR="001551B8" w:rsidRPr="0015125C">
        <w:trPr>
          <w:trHeight w:val="83"/>
        </w:trPr>
        <w:tc>
          <w:tcPr>
            <w:tcW w:w="9243" w:type="dxa"/>
          </w:tcPr>
          <w:p w:rsidR="001551B8" w:rsidRDefault="001551B8" w:rsidP="00E20D4E">
            <w:pPr>
              <w:bidi w:val="0"/>
              <w:spacing w:before="240" w:line="360" w:lineRule="auto"/>
              <w:jc w:val="both"/>
              <w:rPr>
                <w:rFonts w:ascii="Verdana" w:hAnsi="Verdana" w:cs="Courier New"/>
              </w:rPr>
            </w:pPr>
            <w:r>
              <w:rPr>
                <w:rFonts w:ascii="Verdana" w:hAnsi="Verdana" w:cs="Courier New"/>
              </w:rPr>
              <w:t>Think for a moment what it might be like to live in the 18</w:t>
            </w:r>
            <w:r w:rsidRPr="009A3099">
              <w:rPr>
                <w:rFonts w:ascii="Verdana" w:hAnsi="Verdana" w:cs="Courier New"/>
                <w:vertAlign w:val="superscript"/>
              </w:rPr>
              <w:t>th</w:t>
            </w:r>
            <w:r>
              <w:rPr>
                <w:rFonts w:ascii="Verdana" w:hAnsi="Verdana" w:cs="Courier New"/>
              </w:rPr>
              <w:t xml:space="preserve"> century. Imagine that you could travel back in time and found yourself in a small Emirati village in the year 1855. </w:t>
            </w:r>
          </w:p>
          <w:p w:rsidR="001551B8" w:rsidRDefault="001551B8" w:rsidP="00E20D4E">
            <w:pPr>
              <w:bidi w:val="0"/>
              <w:spacing w:before="240" w:line="360" w:lineRule="auto"/>
              <w:jc w:val="both"/>
              <w:rPr>
                <w:rFonts w:ascii="Verdana" w:hAnsi="Verdana" w:cs="Courier New"/>
              </w:rPr>
            </w:pPr>
            <w:r>
              <w:rPr>
                <w:rFonts w:ascii="Verdana" w:hAnsi="Verdana" w:cs="Courier New"/>
              </w:rPr>
              <w:t xml:space="preserve">What doyou think you would find? How would you cook your food? Would you use fire, or an oven? How would you eat your food? How would you commute from one city to another? How would you send a message to your family to inform them that you would be late from school? Can you use your cell phone? </w:t>
            </w:r>
          </w:p>
          <w:p w:rsidR="001551B8" w:rsidRPr="008742C5" w:rsidRDefault="001551B8" w:rsidP="008742C5">
            <w:pPr>
              <w:bidi w:val="0"/>
              <w:spacing w:line="120" w:lineRule="auto"/>
              <w:jc w:val="both"/>
              <w:rPr>
                <w:rFonts w:ascii="Verdana" w:hAnsi="Verdana" w:cs="Courier New"/>
                <w:sz w:val="16"/>
                <w:szCs w:val="16"/>
              </w:rPr>
            </w:pPr>
          </w:p>
          <w:p w:rsidR="001551B8" w:rsidRDefault="001551B8" w:rsidP="00E20D4E">
            <w:pPr>
              <w:bidi w:val="0"/>
              <w:spacing w:line="360" w:lineRule="auto"/>
              <w:jc w:val="both"/>
              <w:rPr>
                <w:rFonts w:ascii="Verdana" w:hAnsi="Verdana" w:cs="Courier New"/>
              </w:rPr>
            </w:pPr>
            <w:r>
              <w:rPr>
                <w:rFonts w:ascii="Verdana" w:hAnsi="Verdana" w:cs="Courier New"/>
              </w:rPr>
              <w:t xml:space="preserve">Most </w:t>
            </w:r>
            <w:r w:rsidRPr="005B0797">
              <w:rPr>
                <w:rFonts w:ascii="Verdana" w:hAnsi="Verdana" w:cs="Courier New"/>
              </w:rPr>
              <w:t xml:space="preserve">of the items you use today are a result of </w:t>
            </w:r>
            <w:r w:rsidRPr="005B0797">
              <w:rPr>
                <w:rFonts w:ascii="Verdana" w:hAnsi="Verdana" w:cs="Courier New"/>
                <w:b/>
              </w:rPr>
              <w:t>technology</w:t>
            </w:r>
            <w:r w:rsidRPr="005B0797">
              <w:rPr>
                <w:rFonts w:ascii="Verdana" w:hAnsi="Verdana" w:cs="Courier New"/>
              </w:rPr>
              <w:t xml:space="preserve">. Your cell phone, microwave oven, </w:t>
            </w:r>
            <w:r>
              <w:rPr>
                <w:rFonts w:ascii="Verdana" w:hAnsi="Verdana" w:cs="Courier New"/>
              </w:rPr>
              <w:t xml:space="preserve">and washing machine </w:t>
            </w:r>
            <w:r w:rsidRPr="005B0797">
              <w:rPr>
                <w:rFonts w:ascii="Verdana" w:hAnsi="Verdana" w:cs="Courier New"/>
              </w:rPr>
              <w:t xml:space="preserve">are all the result of scientific </w:t>
            </w:r>
            <w:r>
              <w:rPr>
                <w:rFonts w:ascii="Verdana" w:hAnsi="Verdana" w:cs="Courier New"/>
              </w:rPr>
              <w:t>inventions</w:t>
            </w:r>
            <w:r w:rsidRPr="005B0797">
              <w:rPr>
                <w:rFonts w:ascii="Verdana" w:hAnsi="Verdana" w:cs="Courier New"/>
              </w:rPr>
              <w:t xml:space="preserve"> combined with engineering that have allow</w:t>
            </w:r>
            <w:r>
              <w:rPr>
                <w:rFonts w:ascii="Verdana" w:hAnsi="Verdana" w:cs="Courier New"/>
              </w:rPr>
              <w:t>ed</w:t>
            </w:r>
            <w:r w:rsidRPr="005B0797">
              <w:rPr>
                <w:rFonts w:ascii="Verdana" w:hAnsi="Verdana" w:cs="Courier New"/>
              </w:rPr>
              <w:t xml:space="preserve"> people to invent pro</w:t>
            </w:r>
            <w:r>
              <w:rPr>
                <w:rFonts w:ascii="Verdana" w:hAnsi="Verdana" w:cs="Courier New"/>
              </w:rPr>
              <w:t xml:space="preserve">ducts to make life easier for people. </w:t>
            </w:r>
          </w:p>
          <w:p w:rsidR="001551B8" w:rsidRDefault="001551B8" w:rsidP="008742C5">
            <w:pPr>
              <w:bidi w:val="0"/>
              <w:jc w:val="center"/>
              <w:rPr>
                <w:rFonts w:ascii="Verdana" w:hAnsi="Verdana" w:cs="Arial"/>
              </w:rPr>
            </w:pPr>
            <w:r w:rsidRPr="00A50545">
              <w:object w:dxaOrig="9090" w:dyaOrig="6465">
                <v:shape id="_x0000_i1029" type="#_x0000_t75" style="width:450pt;height:320.25pt" o:ole="">
                  <v:imagedata r:id="rId13" o:title=""/>
                </v:shape>
                <o:OLEObject Type="Embed" ProgID="Paint.Picture" ShapeID="_x0000_i1029" DrawAspect="Content" ObjectID="_1376551715" r:id="rId14"/>
              </w:object>
            </w:r>
          </w:p>
          <w:p w:rsidR="001551B8" w:rsidRDefault="001551B8" w:rsidP="000E0A29">
            <w:pPr>
              <w:bidi w:val="0"/>
              <w:jc w:val="center"/>
              <w:rPr>
                <w:rFonts w:ascii="Verdana" w:hAnsi="Verdana" w:cs="Arial"/>
              </w:rPr>
            </w:pPr>
            <w:r>
              <w:rPr>
                <w:rFonts w:ascii="Verdana" w:hAnsi="Verdana" w:cs="Arial"/>
              </w:rPr>
              <w:t>Figure 1.1: Life today and in the past!</w:t>
            </w:r>
          </w:p>
          <w:p w:rsidR="001551B8" w:rsidRPr="009A3099" w:rsidRDefault="001551B8" w:rsidP="008742C5">
            <w:pPr>
              <w:bidi w:val="0"/>
              <w:spacing w:line="360" w:lineRule="auto"/>
              <w:jc w:val="both"/>
              <w:rPr>
                <w:rFonts w:ascii="Verdana" w:hAnsi="Verdana" w:cs="Courier New"/>
              </w:rPr>
            </w:pPr>
          </w:p>
        </w:tc>
      </w:tr>
      <w:tr w:rsidR="001551B8" w:rsidRPr="0015125C">
        <w:trPr>
          <w:trHeight w:val="7578"/>
        </w:trPr>
        <w:tc>
          <w:tcPr>
            <w:tcW w:w="9243" w:type="dxa"/>
            <w:vAlign w:val="center"/>
          </w:tcPr>
          <w:p w:rsidR="001551B8" w:rsidRDefault="001551B8" w:rsidP="0087101F">
            <w:pPr>
              <w:bidi w:val="0"/>
              <w:rPr>
                <w:rFonts w:ascii="Verdana" w:hAnsi="Verdana" w:cs="Arial"/>
              </w:rPr>
            </w:pPr>
          </w:p>
          <w:p w:rsidR="001551B8" w:rsidRPr="007C17DA" w:rsidRDefault="001551B8" w:rsidP="00C31CBA">
            <w:pPr>
              <w:numPr>
                <w:ilvl w:val="2"/>
                <w:numId w:val="28"/>
              </w:numPr>
              <w:bidi w:val="0"/>
              <w:spacing w:line="360" w:lineRule="auto"/>
              <w:jc w:val="both"/>
              <w:rPr>
                <w:rFonts w:ascii="Verdana" w:hAnsi="Verdana"/>
                <w:b/>
                <w:bCs/>
                <w:color w:val="333399"/>
                <w:spacing w:val="-4"/>
                <w:sz w:val="26"/>
                <w:szCs w:val="26"/>
              </w:rPr>
            </w:pPr>
            <w:r>
              <w:rPr>
                <w:rFonts w:ascii="Verdana" w:hAnsi="Verdana"/>
                <w:b/>
                <w:bCs/>
                <w:color w:val="333399"/>
                <w:spacing w:val="-4"/>
                <w:sz w:val="26"/>
                <w:szCs w:val="26"/>
              </w:rPr>
              <w:t>Class Activity 1</w:t>
            </w:r>
          </w:p>
          <w:p w:rsidR="001551B8" w:rsidRPr="0004185D" w:rsidRDefault="001551B8" w:rsidP="000C3009">
            <w:pPr>
              <w:bidi w:val="0"/>
              <w:spacing w:line="360" w:lineRule="auto"/>
              <w:rPr>
                <w:rFonts w:ascii="Verdana" w:hAnsi="Verdana" w:cs="Courier New"/>
              </w:rPr>
            </w:pPr>
            <w:r w:rsidRPr="00890412">
              <w:rPr>
                <w:noProof/>
              </w:rPr>
              <w:pict>
                <v:shape id="Picture 5" o:spid="_x0000_i1030" type="#_x0000_t75" style="width:57.75pt;height:30.75pt;visibility:visible">
                  <v:imagedata r:id="rId15" o:title="" croptop="12173f" cropbottom="32386f" cropright="53221f" chromakey="white"/>
                </v:shape>
              </w:pict>
            </w:r>
          </w:p>
          <w:p w:rsidR="001551B8" w:rsidRDefault="001551B8" w:rsidP="005A60CE">
            <w:pPr>
              <w:numPr>
                <w:ilvl w:val="0"/>
                <w:numId w:val="27"/>
              </w:numPr>
              <w:bidi w:val="0"/>
              <w:spacing w:line="360" w:lineRule="auto"/>
              <w:ind w:left="450"/>
              <w:jc w:val="both"/>
              <w:rPr>
                <w:rFonts w:ascii="Verdana" w:hAnsi="Verdana" w:cs="Courier New"/>
              </w:rPr>
            </w:pPr>
            <w:r w:rsidRPr="0004185D">
              <w:rPr>
                <w:rFonts w:ascii="Verdana" w:hAnsi="Verdana" w:cs="Courier New"/>
              </w:rPr>
              <w:t xml:space="preserve">Think about a piece of technology you use today such as a cell phone or </w:t>
            </w:r>
            <w:r>
              <w:rPr>
                <w:rFonts w:ascii="Verdana" w:hAnsi="Verdana" w:cs="Courier New"/>
              </w:rPr>
              <w:t>a bicycle</w:t>
            </w:r>
            <w:r w:rsidRPr="0004185D">
              <w:rPr>
                <w:rFonts w:ascii="Verdana" w:hAnsi="Verdana" w:cs="Courier New"/>
              </w:rPr>
              <w:t>. List al</w:t>
            </w:r>
            <w:r>
              <w:rPr>
                <w:rFonts w:ascii="Verdana" w:hAnsi="Verdana" w:cs="Courier New"/>
              </w:rPr>
              <w:t>l the items needed to make thatproduct and also the material itis made from.</w:t>
            </w:r>
          </w:p>
          <w:p w:rsidR="001551B8" w:rsidRPr="00C31CBA" w:rsidRDefault="001551B8" w:rsidP="00C31CBA">
            <w:pPr>
              <w:bidi w:val="0"/>
              <w:spacing w:line="360" w:lineRule="auto"/>
              <w:ind w:left="450"/>
              <w:jc w:val="both"/>
              <w:rPr>
                <w:rFonts w:ascii="Verdana" w:hAnsi="Verdana" w:cs="Courier New"/>
              </w:rPr>
            </w:pPr>
            <w:r w:rsidRPr="00C31CBA">
              <w:rPr>
                <w:rFonts w:ascii="Verdana" w:hAnsi="Verdana" w:cs="Courier New"/>
                <w:color w:val="999999"/>
              </w:rPr>
              <w:t>______________________________________________________</w:t>
            </w:r>
            <w:r>
              <w:rPr>
                <w:rFonts w:ascii="Verdana" w:hAnsi="Verdana" w:cs="Courier New"/>
                <w:color w:val="999999"/>
              </w:rPr>
              <w:t>__</w:t>
            </w:r>
          </w:p>
          <w:p w:rsidR="001551B8" w:rsidRPr="0004185D" w:rsidRDefault="001551B8" w:rsidP="00C31CBA">
            <w:pPr>
              <w:bidi w:val="0"/>
              <w:spacing w:line="360" w:lineRule="auto"/>
              <w:ind w:left="450" w:hanging="90"/>
              <w:jc w:val="both"/>
              <w:rPr>
                <w:rFonts w:ascii="Verdana" w:hAnsi="Verdana" w:cs="Courier New"/>
                <w:color w:val="999999"/>
              </w:rPr>
            </w:pPr>
            <w:r>
              <w:rPr>
                <w:rFonts w:ascii="Verdana" w:hAnsi="Verdana" w:cs="Courier New"/>
                <w:color w:val="999999"/>
              </w:rPr>
              <w:tab/>
            </w:r>
            <w:r w:rsidRPr="0004185D">
              <w:rPr>
                <w:rFonts w:ascii="Verdana" w:hAnsi="Verdana" w:cs="Courier New"/>
                <w:color w:val="999999"/>
              </w:rPr>
              <w:t>________________________________________________________</w:t>
            </w:r>
          </w:p>
          <w:p w:rsidR="001551B8" w:rsidRPr="0004185D" w:rsidRDefault="001551B8" w:rsidP="00C31CBA">
            <w:pPr>
              <w:bidi w:val="0"/>
              <w:spacing w:line="360" w:lineRule="auto"/>
              <w:ind w:left="450" w:hanging="90"/>
              <w:jc w:val="both"/>
              <w:rPr>
                <w:rFonts w:ascii="Verdana" w:hAnsi="Verdana" w:cs="Courier New"/>
                <w:color w:val="999999"/>
              </w:rPr>
            </w:pPr>
            <w:r>
              <w:rPr>
                <w:rFonts w:ascii="Verdana" w:hAnsi="Verdana" w:cs="Courier New"/>
                <w:color w:val="999999"/>
              </w:rPr>
              <w:tab/>
            </w:r>
            <w:r w:rsidRPr="0004185D">
              <w:rPr>
                <w:rFonts w:ascii="Verdana" w:hAnsi="Verdana" w:cs="Courier New"/>
                <w:color w:val="999999"/>
              </w:rPr>
              <w:t>_______________________________________________________</w:t>
            </w:r>
          </w:p>
          <w:p w:rsidR="001551B8" w:rsidRPr="0004185D" w:rsidRDefault="001551B8" w:rsidP="00C31CBA">
            <w:pPr>
              <w:bidi w:val="0"/>
              <w:spacing w:line="360" w:lineRule="auto"/>
              <w:ind w:left="450" w:hanging="90"/>
              <w:jc w:val="both"/>
              <w:rPr>
                <w:rFonts w:ascii="Verdana" w:hAnsi="Verdana" w:cs="Courier New"/>
                <w:color w:val="999999"/>
              </w:rPr>
            </w:pPr>
            <w:r>
              <w:rPr>
                <w:rFonts w:ascii="Verdana" w:hAnsi="Verdana" w:cs="Courier New"/>
                <w:color w:val="999999"/>
              </w:rPr>
              <w:tab/>
            </w:r>
            <w:r w:rsidRPr="0004185D">
              <w:rPr>
                <w:rFonts w:ascii="Verdana" w:hAnsi="Verdana" w:cs="Courier New"/>
                <w:color w:val="999999"/>
              </w:rPr>
              <w:t>________________________________________________________</w:t>
            </w:r>
          </w:p>
          <w:p w:rsidR="001551B8" w:rsidRPr="0004185D" w:rsidRDefault="001551B8" w:rsidP="00C31CBA">
            <w:pPr>
              <w:bidi w:val="0"/>
              <w:spacing w:line="360" w:lineRule="auto"/>
              <w:ind w:left="450" w:hanging="90"/>
              <w:jc w:val="both"/>
              <w:rPr>
                <w:rFonts w:ascii="Verdana" w:hAnsi="Verdana" w:cs="Courier New"/>
                <w:color w:val="999999"/>
              </w:rPr>
            </w:pPr>
            <w:r>
              <w:rPr>
                <w:rFonts w:ascii="Verdana" w:hAnsi="Verdana" w:cs="Courier New"/>
                <w:color w:val="999999"/>
              </w:rPr>
              <w:tab/>
            </w:r>
            <w:r w:rsidRPr="0004185D">
              <w:rPr>
                <w:rFonts w:ascii="Verdana" w:hAnsi="Verdana" w:cs="Courier New"/>
                <w:color w:val="999999"/>
              </w:rPr>
              <w:t>________________________________________________________</w:t>
            </w:r>
          </w:p>
          <w:p w:rsidR="001551B8" w:rsidRPr="0004185D" w:rsidRDefault="001551B8" w:rsidP="00C31CBA">
            <w:pPr>
              <w:bidi w:val="0"/>
              <w:spacing w:line="360" w:lineRule="auto"/>
              <w:ind w:left="450" w:hanging="90"/>
              <w:jc w:val="both"/>
              <w:rPr>
                <w:rFonts w:ascii="Verdana" w:hAnsi="Verdana" w:cs="Courier New"/>
                <w:color w:val="999999"/>
              </w:rPr>
            </w:pPr>
            <w:r>
              <w:rPr>
                <w:rFonts w:ascii="Verdana" w:hAnsi="Verdana" w:cs="Courier New"/>
                <w:color w:val="999999"/>
              </w:rPr>
              <w:tab/>
            </w:r>
            <w:r w:rsidRPr="0004185D">
              <w:rPr>
                <w:rFonts w:ascii="Verdana" w:hAnsi="Verdana" w:cs="Courier New"/>
                <w:color w:val="999999"/>
              </w:rPr>
              <w:t>________________________________________________________</w:t>
            </w:r>
          </w:p>
          <w:p w:rsidR="001551B8" w:rsidRPr="0004185D" w:rsidRDefault="001551B8" w:rsidP="00C31CBA">
            <w:pPr>
              <w:bidi w:val="0"/>
              <w:spacing w:line="360" w:lineRule="auto"/>
              <w:ind w:left="450" w:hanging="90"/>
              <w:jc w:val="both"/>
              <w:rPr>
                <w:rFonts w:ascii="Verdana" w:hAnsi="Verdana" w:cs="Courier New"/>
                <w:color w:val="999999"/>
              </w:rPr>
            </w:pPr>
            <w:r>
              <w:rPr>
                <w:rFonts w:ascii="Verdana" w:hAnsi="Verdana" w:cs="Courier New"/>
                <w:color w:val="999999"/>
              </w:rPr>
              <w:tab/>
            </w:r>
            <w:r w:rsidRPr="0004185D">
              <w:rPr>
                <w:rFonts w:ascii="Verdana" w:hAnsi="Verdana" w:cs="Courier New"/>
                <w:color w:val="999999"/>
              </w:rPr>
              <w:t>________________________________________________________</w:t>
            </w:r>
          </w:p>
          <w:p w:rsidR="001551B8" w:rsidRPr="0004185D" w:rsidRDefault="001551B8" w:rsidP="00C31CBA">
            <w:pPr>
              <w:bidi w:val="0"/>
              <w:spacing w:line="360" w:lineRule="auto"/>
              <w:ind w:left="450" w:hanging="90"/>
              <w:jc w:val="both"/>
              <w:rPr>
                <w:rFonts w:ascii="Verdana" w:hAnsi="Verdana" w:cs="Courier New"/>
                <w:color w:val="999999"/>
              </w:rPr>
            </w:pPr>
            <w:r>
              <w:rPr>
                <w:rFonts w:ascii="Verdana" w:hAnsi="Verdana" w:cs="Courier New"/>
                <w:color w:val="999999"/>
              </w:rPr>
              <w:tab/>
            </w:r>
            <w:r w:rsidRPr="0004185D">
              <w:rPr>
                <w:rFonts w:ascii="Verdana" w:hAnsi="Verdana" w:cs="Courier New"/>
                <w:color w:val="999999"/>
              </w:rPr>
              <w:t>________________________________________________________</w:t>
            </w:r>
          </w:p>
          <w:p w:rsidR="001551B8" w:rsidRDefault="001551B8" w:rsidP="0004185D">
            <w:pPr>
              <w:bidi w:val="0"/>
              <w:spacing w:line="360" w:lineRule="auto"/>
              <w:jc w:val="both"/>
              <w:rPr>
                <w:rFonts w:ascii="Verdana" w:hAnsi="Verdana" w:cs="Courier New"/>
              </w:rPr>
            </w:pPr>
          </w:p>
          <w:p w:rsidR="001551B8" w:rsidRDefault="001551B8">
            <w:pPr>
              <w:bidi w:val="0"/>
              <w:spacing w:line="360" w:lineRule="auto"/>
              <w:ind w:left="360"/>
              <w:jc w:val="both"/>
              <w:rPr>
                <w:rFonts w:ascii="Verdana" w:hAnsi="Verdana" w:cs="Arial"/>
              </w:rPr>
            </w:pPr>
          </w:p>
        </w:tc>
      </w:tr>
    </w:tbl>
    <w:p w:rsidR="001551B8" w:rsidRDefault="001551B8">
      <w:pPr>
        <w:bidi w:val="0"/>
      </w:pPr>
      <w:r>
        <w:br w:type="page"/>
      </w:r>
    </w:p>
    <w:tbl>
      <w:tblPr>
        <w:tblW w:w="9243" w:type="dxa"/>
        <w:tblInd w:w="-106" w:type="dxa"/>
        <w:tblLayout w:type="fixed"/>
        <w:tblLook w:val="01E0"/>
      </w:tblPr>
      <w:tblGrid>
        <w:gridCol w:w="9243"/>
      </w:tblGrid>
      <w:tr w:rsidR="001551B8" w:rsidRPr="0015125C">
        <w:trPr>
          <w:trHeight w:val="495"/>
        </w:trPr>
        <w:tc>
          <w:tcPr>
            <w:tcW w:w="9243" w:type="dxa"/>
            <w:shd w:val="clear" w:color="auto" w:fill="B8CCE4"/>
            <w:vAlign w:val="center"/>
          </w:tcPr>
          <w:p w:rsidR="001551B8" w:rsidRDefault="001551B8" w:rsidP="00883F75">
            <w:pPr>
              <w:bidi w:val="0"/>
              <w:rPr>
                <w:rFonts w:ascii="Verdana" w:hAnsi="Verdana"/>
              </w:rPr>
            </w:pPr>
            <w:r>
              <w:rPr>
                <w:rFonts w:ascii="Verdana" w:hAnsi="Verdana"/>
                <w:b/>
                <w:bCs/>
                <w:color w:val="333399"/>
                <w:spacing w:val="-4"/>
                <w:sz w:val="26"/>
                <w:szCs w:val="26"/>
              </w:rPr>
              <w:t>1.2</w:t>
            </w:r>
            <w:r>
              <w:rPr>
                <w:rFonts w:ascii="Verdana" w:hAnsi="Verdana"/>
                <w:b/>
                <w:bCs/>
                <w:color w:val="333399"/>
                <w:spacing w:val="-4"/>
                <w:sz w:val="26"/>
                <w:szCs w:val="26"/>
              </w:rPr>
              <w:tab/>
              <w:t>Mechanisms and Motion</w:t>
            </w:r>
          </w:p>
        </w:tc>
      </w:tr>
      <w:tr w:rsidR="001551B8" w:rsidRPr="0015125C">
        <w:trPr>
          <w:trHeight w:val="4710"/>
        </w:trPr>
        <w:tc>
          <w:tcPr>
            <w:tcW w:w="9243" w:type="dxa"/>
          </w:tcPr>
          <w:p w:rsidR="001551B8" w:rsidRDefault="001551B8" w:rsidP="003F2B13">
            <w:pPr>
              <w:bidi w:val="0"/>
              <w:spacing w:before="120" w:line="360" w:lineRule="auto"/>
              <w:jc w:val="both"/>
              <w:rPr>
                <w:rFonts w:ascii="Verdana" w:hAnsi="Verdana"/>
              </w:rPr>
            </w:pPr>
            <w:r>
              <w:rPr>
                <w:rFonts w:ascii="Verdana" w:hAnsi="Verdana"/>
              </w:rPr>
              <w:t>I</w:t>
            </w:r>
            <w:r w:rsidRPr="007B1A3B">
              <w:rPr>
                <w:rFonts w:ascii="Verdana" w:hAnsi="Verdana"/>
              </w:rPr>
              <w:t>n our everyday life</w:t>
            </w:r>
            <w:r>
              <w:rPr>
                <w:rFonts w:ascii="Verdana" w:hAnsi="Verdana"/>
              </w:rPr>
              <w:t xml:space="preserve">,we are surrounded by mechanisms that </w:t>
            </w:r>
            <w:r w:rsidRPr="007B1A3B">
              <w:rPr>
                <w:rFonts w:ascii="Verdana" w:hAnsi="Verdana"/>
              </w:rPr>
              <w:t xml:space="preserve">make our life easier. Simple things like door handles, light switches, parts of a bicycle and a car are only a few examples. In the past, in old machines such as steam engines, the mechanisms were easy to see. Today they are hidden behind panels and covers. </w:t>
            </w:r>
          </w:p>
          <w:p w:rsidR="001551B8" w:rsidRDefault="001551B8" w:rsidP="007D5BF6">
            <w:pPr>
              <w:bidi w:val="0"/>
              <w:spacing w:before="120" w:line="360" w:lineRule="auto"/>
              <w:jc w:val="both"/>
              <w:rPr>
                <w:rFonts w:ascii="Verdana" w:hAnsi="Verdana"/>
              </w:rPr>
            </w:pPr>
            <w:r>
              <w:rPr>
                <w:rFonts w:ascii="Verdana" w:hAnsi="Verdana"/>
              </w:rPr>
              <w:t>Mechanisms can be used to change the speed, direction or force needed to perform something. But mechanisms need energy and something or someone to operate them. They are concerned with motion and motion can be of four different types as follows:</w:t>
            </w:r>
          </w:p>
          <w:p w:rsidR="001551B8" w:rsidRDefault="001551B8" w:rsidP="003D0C9B">
            <w:pPr>
              <w:numPr>
                <w:ilvl w:val="0"/>
                <w:numId w:val="29"/>
              </w:numPr>
              <w:bidi w:val="0"/>
              <w:spacing w:line="360" w:lineRule="auto"/>
              <w:jc w:val="both"/>
              <w:rPr>
                <w:rFonts w:ascii="Verdana" w:hAnsi="Verdana"/>
              </w:rPr>
            </w:pPr>
            <w:r>
              <w:rPr>
                <w:rFonts w:ascii="Verdana" w:hAnsi="Verdana"/>
              </w:rPr>
              <w:t>Linear motion: movement in a straight line.</w:t>
            </w:r>
          </w:p>
          <w:p w:rsidR="001551B8" w:rsidRDefault="001551B8" w:rsidP="003D0C9B">
            <w:pPr>
              <w:numPr>
                <w:ilvl w:val="0"/>
                <w:numId w:val="29"/>
              </w:numPr>
              <w:bidi w:val="0"/>
              <w:spacing w:line="360" w:lineRule="auto"/>
              <w:jc w:val="both"/>
              <w:rPr>
                <w:rFonts w:ascii="Verdana" w:hAnsi="Verdana"/>
              </w:rPr>
            </w:pPr>
            <w:r>
              <w:rPr>
                <w:rFonts w:ascii="Verdana" w:hAnsi="Verdana"/>
              </w:rPr>
              <w:t>Rotary motion: movement round and round in a circle.</w:t>
            </w:r>
          </w:p>
          <w:p w:rsidR="001551B8" w:rsidRDefault="001551B8" w:rsidP="003D0C9B">
            <w:pPr>
              <w:numPr>
                <w:ilvl w:val="0"/>
                <w:numId w:val="29"/>
              </w:numPr>
              <w:bidi w:val="0"/>
              <w:spacing w:line="360" w:lineRule="auto"/>
              <w:jc w:val="both"/>
              <w:rPr>
                <w:rFonts w:ascii="Verdana" w:hAnsi="Verdana"/>
              </w:rPr>
            </w:pPr>
            <w:r>
              <w:rPr>
                <w:rFonts w:ascii="Verdana" w:hAnsi="Verdana"/>
              </w:rPr>
              <w:t>Reciprocating motion: movement side to side, or up and down.</w:t>
            </w:r>
          </w:p>
          <w:p w:rsidR="001551B8" w:rsidRDefault="001551B8" w:rsidP="003D0C9B">
            <w:pPr>
              <w:numPr>
                <w:ilvl w:val="0"/>
                <w:numId w:val="29"/>
              </w:numPr>
              <w:bidi w:val="0"/>
              <w:spacing w:line="360" w:lineRule="auto"/>
              <w:jc w:val="both"/>
              <w:rPr>
                <w:rFonts w:ascii="Verdana" w:hAnsi="Verdana"/>
              </w:rPr>
            </w:pPr>
            <w:r>
              <w:rPr>
                <w:rFonts w:ascii="Verdana" w:hAnsi="Verdana"/>
              </w:rPr>
              <w:t>Oscillatory motion: back and forth swinging movement.</w:t>
            </w:r>
          </w:p>
          <w:p w:rsidR="001551B8" w:rsidRDefault="001551B8" w:rsidP="00C0455E">
            <w:pPr>
              <w:bidi w:val="0"/>
              <w:spacing w:before="120" w:line="360" w:lineRule="auto"/>
              <w:jc w:val="both"/>
              <w:rPr>
                <w:rFonts w:ascii="Verdana" w:hAnsi="Verdana"/>
              </w:rPr>
            </w:pPr>
            <w:r>
              <w:rPr>
                <w:rFonts w:ascii="Verdana" w:hAnsi="Verdana"/>
              </w:rPr>
              <w:t>The figures below demonstrate examples of all the four different types:</w:t>
            </w:r>
          </w:p>
          <w:p w:rsidR="001551B8" w:rsidRDefault="001551B8" w:rsidP="00C0455E">
            <w:pPr>
              <w:bidi w:val="0"/>
              <w:spacing w:line="360" w:lineRule="auto"/>
              <w:jc w:val="center"/>
            </w:pPr>
            <w:r>
              <w:t xml:space="preserve">        </w:t>
            </w:r>
            <w:r w:rsidRPr="00890412">
              <w:rPr>
                <w:noProof/>
              </w:rPr>
              <w:pict>
                <v:shape id="Picture 61" o:spid="_x0000_i1031" type="#_x0000_t75" alt="http://lawprofessors.typepad.com/photos/uncategorized/cub_with_bow_and_arrow.gif" style="width:1in;height:93.75pt;visibility:visible">
                  <v:imagedata r:id="rId16" r:href="rId17"/>
                </v:shape>
              </w:pict>
            </w:r>
            <w:r>
              <w:t xml:space="preserve">                                  </w:t>
            </w:r>
            <w:r w:rsidRPr="00A50545">
              <w:object w:dxaOrig="1935" w:dyaOrig="2340">
                <v:shape id="_x0000_i1032" type="#_x0000_t75" style="width:86.25pt;height:104.25pt" o:ole="">
                  <v:imagedata r:id="rId18" o:title=""/>
                </v:shape>
                <o:OLEObject Type="Embed" ProgID="Paint.Picture" ShapeID="_x0000_i1032" DrawAspect="Content" ObjectID="_1376551716" r:id="rId19"/>
              </w:object>
            </w:r>
            <w:r>
              <w:t xml:space="preserve">      </w:t>
            </w:r>
            <w:r w:rsidRPr="00890412">
              <w:rPr>
                <w:noProof/>
              </w:rPr>
              <w:pict>
                <v:shape id="Picture 63" o:spid="_x0000_i1033" type="#_x0000_t75" alt="http://zombie-popcorn.com/wp-content/gallery/blog-post-photos/small-fan.jpg" style="width:93.75pt;height:93.75pt;visibility:visible">
                  <v:imagedata r:id="rId20" r:href="rId21"/>
                </v:shape>
              </w:pict>
            </w:r>
          </w:p>
          <w:p w:rsidR="001551B8" w:rsidRDefault="001551B8" w:rsidP="00C0455E">
            <w:pPr>
              <w:bidi w:val="0"/>
              <w:spacing w:after="120"/>
              <w:jc w:val="both"/>
              <w:rPr>
                <w:rFonts w:ascii="Verdana" w:hAnsi="Verdana"/>
              </w:rPr>
            </w:pPr>
            <w:r>
              <w:rPr>
                <w:rFonts w:ascii="Verdana" w:hAnsi="Verdana"/>
              </w:rPr>
              <w:t>Figure 1.2: Linear motion                  Figure 1.3: Rotary motion</w:t>
            </w:r>
          </w:p>
          <w:p w:rsidR="001551B8" w:rsidRDefault="001551B8" w:rsidP="00C0455E">
            <w:pPr>
              <w:bidi w:val="0"/>
              <w:spacing w:before="360" w:line="360" w:lineRule="auto"/>
              <w:jc w:val="both"/>
            </w:pPr>
            <w:r>
              <w:t xml:space="preserve">      </w:t>
            </w:r>
            <w:r w:rsidRPr="00A50545">
              <w:object w:dxaOrig="2400" w:dyaOrig="1635">
                <v:shape id="_x0000_i1034" type="#_x0000_t75" style="width:132pt;height:90pt" o:ole="">
                  <v:imagedata r:id="rId22" o:title=""/>
                </v:shape>
                <o:OLEObject Type="Embed" ProgID="Paint.Picture" ShapeID="_x0000_i1034" DrawAspect="Content" ObjectID="_1376551717" r:id="rId23"/>
              </w:object>
            </w:r>
            <w:r>
              <w:t xml:space="preserve">                                         </w:t>
            </w:r>
            <w:r w:rsidRPr="00890412">
              <w:rPr>
                <w:noProof/>
              </w:rPr>
              <w:pict>
                <v:shape id="Picture 65" o:spid="_x0000_i1035" type="#_x0000_t75" alt="http://www.shopcedar.com/i/shopcedar/cedar_porch_swing.jpg" style="width:90.75pt;height:90.75pt;visibility:visible">
                  <v:imagedata r:id="rId24" r:href="rId25"/>
                </v:shape>
              </w:pict>
            </w:r>
            <w:r>
              <w:t xml:space="preserve">       </w:t>
            </w:r>
          </w:p>
          <w:p w:rsidR="001551B8" w:rsidRDefault="001551B8" w:rsidP="00C47386">
            <w:pPr>
              <w:bidi w:val="0"/>
              <w:jc w:val="both"/>
              <w:rPr>
                <w:rFonts w:ascii="Verdana" w:hAnsi="Verdana"/>
              </w:rPr>
            </w:pPr>
            <w:r>
              <w:rPr>
                <w:rFonts w:ascii="Verdana" w:hAnsi="Verdana"/>
              </w:rPr>
              <w:t>Figure 1.4: Reciprocating motion        Figure 1.5: Oscillatory motion</w:t>
            </w:r>
          </w:p>
          <w:p w:rsidR="001551B8" w:rsidRPr="007B1A3B" w:rsidRDefault="001551B8" w:rsidP="00C0455E">
            <w:pPr>
              <w:bidi w:val="0"/>
              <w:spacing w:before="120" w:line="360" w:lineRule="auto"/>
              <w:jc w:val="both"/>
              <w:rPr>
                <w:rFonts w:ascii="Verdana" w:hAnsi="Verdana"/>
              </w:rPr>
            </w:pPr>
            <w:r>
              <w:rPr>
                <w:rFonts w:ascii="Verdana" w:hAnsi="Verdana"/>
              </w:rPr>
              <w:t>Motions can be changed from one form to another; various mechanisms are available to achieve this. For example, a clock mechanism can convert rotary motion into oscillating motion.</w:t>
            </w:r>
          </w:p>
        </w:tc>
      </w:tr>
      <w:tr w:rsidR="001551B8" w:rsidRPr="0015125C">
        <w:trPr>
          <w:trHeight w:val="4710"/>
        </w:trPr>
        <w:tc>
          <w:tcPr>
            <w:tcW w:w="9243" w:type="dxa"/>
          </w:tcPr>
          <w:p w:rsidR="001551B8" w:rsidRDefault="001551B8" w:rsidP="00087959">
            <w:pPr>
              <w:bidi w:val="0"/>
              <w:spacing w:before="240" w:line="360" w:lineRule="auto"/>
              <w:ind w:left="1080" w:hanging="1080"/>
              <w:jc w:val="both"/>
              <w:rPr>
                <w:rFonts w:ascii="Verdana" w:hAnsi="Verdana"/>
                <w:b/>
                <w:bCs/>
                <w:color w:val="333399"/>
                <w:spacing w:val="-4"/>
                <w:sz w:val="26"/>
                <w:szCs w:val="26"/>
              </w:rPr>
            </w:pPr>
            <w:r>
              <w:rPr>
                <w:rFonts w:ascii="Verdana" w:hAnsi="Verdana"/>
                <w:b/>
                <w:bCs/>
                <w:color w:val="333399"/>
                <w:spacing w:val="-4"/>
                <w:sz w:val="26"/>
                <w:szCs w:val="26"/>
              </w:rPr>
              <w:t>1.2.1</w:t>
            </w:r>
            <w:r>
              <w:rPr>
                <w:rFonts w:ascii="Verdana" w:hAnsi="Verdana"/>
                <w:b/>
                <w:bCs/>
                <w:color w:val="333399"/>
                <w:spacing w:val="-4"/>
                <w:sz w:val="26"/>
                <w:szCs w:val="26"/>
              </w:rPr>
              <w:tab/>
            </w:r>
            <w:r w:rsidRPr="00E14DE0">
              <w:rPr>
                <w:rFonts w:ascii="Verdana" w:hAnsi="Verdana"/>
                <w:b/>
                <w:bCs/>
                <w:color w:val="333399"/>
                <w:spacing w:val="-4"/>
                <w:sz w:val="26"/>
                <w:szCs w:val="26"/>
              </w:rPr>
              <w:t>Class Activity 2</w:t>
            </w:r>
          </w:p>
          <w:p w:rsidR="001551B8" w:rsidRDefault="001551B8" w:rsidP="00FD4DCC">
            <w:pPr>
              <w:bidi w:val="0"/>
              <w:spacing w:line="360" w:lineRule="auto"/>
              <w:jc w:val="both"/>
              <w:rPr>
                <w:rFonts w:ascii="Verdana" w:hAnsi="Verdana"/>
              </w:rPr>
            </w:pPr>
            <w:r>
              <w:rPr>
                <w:rFonts w:ascii="Verdana" w:hAnsi="Verdana"/>
              </w:rPr>
              <w:t>Name the product and the type of motion illustrated in each of the examples given below. Draw arrows to indicate the direction of motion.</w:t>
            </w:r>
          </w:p>
          <w:p w:rsidR="001551B8" w:rsidRDefault="001551B8" w:rsidP="00FD4DCC">
            <w:pPr>
              <w:bidi w:val="0"/>
              <w:spacing w:line="360" w:lineRule="auto"/>
              <w:jc w:val="both"/>
              <w:rPr>
                <w:rFonts w:ascii="Verdana" w:hAnsi="Verdana"/>
              </w:rPr>
            </w:pPr>
          </w:p>
          <w:p w:rsidR="001551B8" w:rsidRPr="00FD4DCC" w:rsidRDefault="001551B8" w:rsidP="00FD4DCC">
            <w:pPr>
              <w:bidi w:val="0"/>
              <w:spacing w:line="360" w:lineRule="auto"/>
              <w:jc w:val="both"/>
              <w:rPr>
                <w:rFonts w:ascii="Verdana" w:hAnsi="Verdana"/>
                <w:u w:val="single"/>
              </w:rPr>
            </w:pPr>
            <w:r w:rsidRPr="00FD4DCC">
              <w:rPr>
                <w:rFonts w:ascii="Verdana" w:hAnsi="Verdana"/>
                <w:u w:val="single"/>
              </w:rPr>
              <w:t>Product A:</w:t>
            </w:r>
          </w:p>
          <w:p w:rsidR="001551B8" w:rsidRDefault="001551B8" w:rsidP="00FD4DCC">
            <w:pPr>
              <w:bidi w:val="0"/>
              <w:spacing w:line="360" w:lineRule="auto"/>
              <w:jc w:val="both"/>
            </w:pPr>
            <w:r>
              <w:rPr>
                <w:noProof/>
              </w:rPr>
              <w:pict>
                <v:shapetype id="_x0000_t202" coordsize="21600,21600" o:spt="202" path="m,l,21600r21600,l21600,xe">
                  <v:stroke joinstyle="miter"/>
                  <v:path gradientshapeok="t" o:connecttype="rect"/>
                </v:shapetype>
                <v:shape id="Text Box 459" o:spid="_x0000_s1031" type="#_x0000_t202" style="position:absolute;left:0;text-align:left;margin-left:159.9pt;margin-top:27.05pt;width:281.25pt;height:87.75pt;z-index:251658240;visibility:visible" strokecolor="white">
                  <v:textbox>
                    <w:txbxContent>
                      <w:p w:rsidR="001551B8" w:rsidRDefault="001551B8" w:rsidP="00FD4DCC">
                        <w:pPr>
                          <w:bidi w:val="0"/>
                          <w:rPr>
                            <w:rFonts w:ascii="Verdana" w:hAnsi="Verdana"/>
                          </w:rPr>
                        </w:pPr>
                        <w:bookmarkStart w:id="0" w:name="_GoBack"/>
                        <w:bookmarkEnd w:id="0"/>
                        <w:r w:rsidRPr="00FD4DCC">
                          <w:rPr>
                            <w:rFonts w:ascii="Verdana" w:hAnsi="Verdana"/>
                          </w:rPr>
                          <w:t>Product: ______________________</w:t>
                        </w:r>
                        <w:r>
                          <w:rPr>
                            <w:rFonts w:ascii="Verdana" w:hAnsi="Verdana"/>
                          </w:rPr>
                          <w:t>_____</w:t>
                        </w:r>
                      </w:p>
                      <w:p w:rsidR="001551B8" w:rsidRDefault="001551B8" w:rsidP="00FD4DCC">
                        <w:pPr>
                          <w:bidi w:val="0"/>
                          <w:rPr>
                            <w:rFonts w:ascii="Verdana" w:hAnsi="Verdana"/>
                          </w:rPr>
                        </w:pPr>
                      </w:p>
                      <w:p w:rsidR="001551B8" w:rsidRPr="00FD4DCC" w:rsidRDefault="001551B8" w:rsidP="00FD4DCC">
                        <w:pPr>
                          <w:bidi w:val="0"/>
                          <w:rPr>
                            <w:rFonts w:ascii="Verdana" w:hAnsi="Verdana"/>
                          </w:rPr>
                        </w:pPr>
                        <w:r>
                          <w:rPr>
                            <w:rFonts w:ascii="Verdana" w:hAnsi="Verdana"/>
                          </w:rPr>
                          <w:t>Type of motion:______________________</w:t>
                        </w:r>
                      </w:p>
                    </w:txbxContent>
                  </v:textbox>
                </v:shape>
              </w:pict>
            </w:r>
            <w:r w:rsidRPr="00A50545">
              <w:object w:dxaOrig="3000" w:dyaOrig="2490">
                <v:shape id="_x0000_i1036" type="#_x0000_t75" style="width:150pt;height:124.5pt" o:ole="">
                  <v:imagedata r:id="rId26" o:title=""/>
                </v:shape>
                <o:OLEObject Type="Embed" ProgID="Paint.Picture" ShapeID="_x0000_i1036" DrawAspect="Content" ObjectID="_1376551718" r:id="rId27"/>
              </w:object>
            </w:r>
          </w:p>
          <w:p w:rsidR="001551B8" w:rsidRDefault="001551B8" w:rsidP="00FD4DCC">
            <w:pPr>
              <w:bidi w:val="0"/>
              <w:spacing w:line="360" w:lineRule="auto"/>
              <w:jc w:val="both"/>
            </w:pPr>
          </w:p>
          <w:p w:rsidR="001551B8" w:rsidRDefault="001551B8" w:rsidP="007126D2">
            <w:pPr>
              <w:bidi w:val="0"/>
              <w:spacing w:line="360" w:lineRule="auto"/>
              <w:jc w:val="both"/>
            </w:pPr>
          </w:p>
          <w:p w:rsidR="001551B8" w:rsidRPr="00FD4DCC" w:rsidRDefault="001551B8" w:rsidP="00FD4DCC">
            <w:pPr>
              <w:bidi w:val="0"/>
              <w:spacing w:line="360" w:lineRule="auto"/>
              <w:jc w:val="both"/>
              <w:rPr>
                <w:rFonts w:ascii="Verdana" w:hAnsi="Verdana"/>
                <w:u w:val="single"/>
              </w:rPr>
            </w:pPr>
            <w:r w:rsidRPr="00FD4DCC">
              <w:rPr>
                <w:rFonts w:ascii="Verdana" w:hAnsi="Verdana"/>
                <w:u w:val="single"/>
              </w:rPr>
              <w:t xml:space="preserve">Product </w:t>
            </w:r>
            <w:r>
              <w:rPr>
                <w:rFonts w:ascii="Verdana" w:hAnsi="Verdana"/>
                <w:u w:val="single"/>
              </w:rPr>
              <w:t>B</w:t>
            </w:r>
            <w:r w:rsidRPr="00FD4DCC">
              <w:rPr>
                <w:rFonts w:ascii="Verdana" w:hAnsi="Verdana"/>
                <w:u w:val="single"/>
              </w:rPr>
              <w:t>:</w:t>
            </w:r>
          </w:p>
          <w:p w:rsidR="001551B8" w:rsidRDefault="001551B8" w:rsidP="00FD4DCC">
            <w:pPr>
              <w:bidi w:val="0"/>
              <w:spacing w:line="360" w:lineRule="auto"/>
              <w:jc w:val="both"/>
              <w:rPr>
                <w:rFonts w:ascii="Verdana" w:hAnsi="Verdana"/>
              </w:rPr>
            </w:pPr>
            <w:r>
              <w:rPr>
                <w:noProof/>
              </w:rPr>
              <w:pict>
                <v:shape id="Text Box 460" o:spid="_x0000_s1032" type="#_x0000_t202" style="position:absolute;left:0;text-align:left;margin-left:149.4pt;margin-top:14.55pt;width:281.25pt;height:87.75pt;z-index:251659264;visibility:visible" strokecolor="white">
                  <v:textbox>
                    <w:txbxContent>
                      <w:p w:rsidR="001551B8" w:rsidRDefault="001551B8" w:rsidP="00FD4DCC">
                        <w:pPr>
                          <w:bidi w:val="0"/>
                          <w:rPr>
                            <w:rFonts w:ascii="Verdana" w:hAnsi="Verdana"/>
                          </w:rPr>
                        </w:pPr>
                        <w:r w:rsidRPr="00FD4DCC">
                          <w:rPr>
                            <w:rFonts w:ascii="Verdana" w:hAnsi="Verdana"/>
                          </w:rPr>
                          <w:t>Product: ______________________</w:t>
                        </w:r>
                        <w:r>
                          <w:rPr>
                            <w:rFonts w:ascii="Verdana" w:hAnsi="Verdana"/>
                          </w:rPr>
                          <w:t>_____</w:t>
                        </w:r>
                      </w:p>
                      <w:p w:rsidR="001551B8" w:rsidRDefault="001551B8" w:rsidP="00FD4DCC">
                        <w:pPr>
                          <w:bidi w:val="0"/>
                          <w:rPr>
                            <w:rFonts w:ascii="Verdana" w:hAnsi="Verdana"/>
                          </w:rPr>
                        </w:pPr>
                      </w:p>
                      <w:p w:rsidR="001551B8" w:rsidRPr="00FD4DCC" w:rsidRDefault="001551B8" w:rsidP="00FD4DCC">
                        <w:pPr>
                          <w:bidi w:val="0"/>
                          <w:rPr>
                            <w:rFonts w:ascii="Verdana" w:hAnsi="Verdana"/>
                          </w:rPr>
                        </w:pPr>
                        <w:r>
                          <w:rPr>
                            <w:rFonts w:ascii="Verdana" w:hAnsi="Verdana"/>
                          </w:rPr>
                          <w:t>Type of motion:______________________</w:t>
                        </w:r>
                      </w:p>
                    </w:txbxContent>
                  </v:textbox>
                </v:shape>
              </w:pict>
            </w:r>
            <w:r w:rsidRPr="00A50545">
              <w:object w:dxaOrig="2460" w:dyaOrig="2745">
                <v:shape id="_x0000_i1037" type="#_x0000_t75" style="width:99.75pt;height:115.5pt" o:ole="">
                  <v:imagedata r:id="rId28" o:title=""/>
                </v:shape>
                <o:OLEObject Type="Embed" ProgID="Paint.Picture" ShapeID="_x0000_i1037" DrawAspect="Content" ObjectID="_1376551719" r:id="rId29"/>
              </w:object>
            </w:r>
          </w:p>
          <w:p w:rsidR="001551B8" w:rsidRDefault="001551B8" w:rsidP="00FD4DCC">
            <w:pPr>
              <w:bidi w:val="0"/>
              <w:spacing w:line="360" w:lineRule="auto"/>
              <w:ind w:left="1080" w:hanging="1080"/>
              <w:jc w:val="both"/>
              <w:rPr>
                <w:rFonts w:ascii="Verdana" w:hAnsi="Verdana"/>
              </w:rPr>
            </w:pPr>
          </w:p>
          <w:p w:rsidR="001551B8" w:rsidRDefault="001551B8" w:rsidP="00FD4DCC">
            <w:pPr>
              <w:bidi w:val="0"/>
              <w:spacing w:line="360" w:lineRule="auto"/>
              <w:jc w:val="both"/>
              <w:rPr>
                <w:rFonts w:ascii="Verdana" w:hAnsi="Verdana"/>
                <w:u w:val="single"/>
              </w:rPr>
            </w:pPr>
            <w:r w:rsidRPr="00FD4DCC">
              <w:rPr>
                <w:rFonts w:ascii="Verdana" w:hAnsi="Verdana"/>
                <w:u w:val="single"/>
              </w:rPr>
              <w:t xml:space="preserve">Product </w:t>
            </w:r>
            <w:r>
              <w:rPr>
                <w:rFonts w:ascii="Verdana" w:hAnsi="Verdana"/>
                <w:u w:val="single"/>
              </w:rPr>
              <w:t>C</w:t>
            </w:r>
            <w:r w:rsidRPr="00FD4DCC">
              <w:rPr>
                <w:rFonts w:ascii="Verdana" w:hAnsi="Verdana"/>
                <w:u w:val="single"/>
              </w:rPr>
              <w:t>:</w:t>
            </w:r>
          </w:p>
          <w:p w:rsidR="001551B8" w:rsidRPr="00FD4DCC" w:rsidRDefault="001551B8" w:rsidP="00FD4DCC">
            <w:pPr>
              <w:bidi w:val="0"/>
              <w:spacing w:line="360" w:lineRule="auto"/>
              <w:jc w:val="both"/>
              <w:rPr>
                <w:rFonts w:ascii="Verdana" w:hAnsi="Verdana"/>
                <w:u w:val="single"/>
              </w:rPr>
            </w:pPr>
            <w:r>
              <w:rPr>
                <w:noProof/>
              </w:rPr>
              <w:pict>
                <v:shape id="Text Box 461" o:spid="_x0000_s1033" type="#_x0000_t202" style="position:absolute;left:0;text-align:left;margin-left:168.15pt;margin-top:13.35pt;width:281.25pt;height:87.75pt;z-index:251660288;visibility:visible" strokecolor="white">
                  <v:textbox>
                    <w:txbxContent>
                      <w:p w:rsidR="001551B8" w:rsidRDefault="001551B8" w:rsidP="00FD4DCC">
                        <w:pPr>
                          <w:bidi w:val="0"/>
                          <w:rPr>
                            <w:rFonts w:ascii="Verdana" w:hAnsi="Verdana"/>
                          </w:rPr>
                        </w:pPr>
                        <w:r w:rsidRPr="00FD4DCC">
                          <w:rPr>
                            <w:rFonts w:ascii="Verdana" w:hAnsi="Verdana"/>
                          </w:rPr>
                          <w:t>Product: ______________________</w:t>
                        </w:r>
                        <w:r>
                          <w:rPr>
                            <w:rFonts w:ascii="Verdana" w:hAnsi="Verdana"/>
                          </w:rPr>
                          <w:t>_____</w:t>
                        </w:r>
                      </w:p>
                      <w:p w:rsidR="001551B8" w:rsidRDefault="001551B8" w:rsidP="00FD4DCC">
                        <w:pPr>
                          <w:bidi w:val="0"/>
                          <w:rPr>
                            <w:rFonts w:ascii="Verdana" w:hAnsi="Verdana"/>
                          </w:rPr>
                        </w:pPr>
                      </w:p>
                      <w:p w:rsidR="001551B8" w:rsidRPr="00FD4DCC" w:rsidRDefault="001551B8" w:rsidP="00FD4DCC">
                        <w:pPr>
                          <w:bidi w:val="0"/>
                          <w:rPr>
                            <w:rFonts w:ascii="Verdana" w:hAnsi="Verdana"/>
                          </w:rPr>
                        </w:pPr>
                        <w:r>
                          <w:rPr>
                            <w:rFonts w:ascii="Verdana" w:hAnsi="Verdana"/>
                          </w:rPr>
                          <w:t>Type of motion:______________________</w:t>
                        </w:r>
                      </w:p>
                    </w:txbxContent>
                  </v:textbox>
                </v:shape>
              </w:pict>
            </w:r>
            <w:r w:rsidRPr="00A50545">
              <w:object w:dxaOrig="4155" w:dyaOrig="2820">
                <v:shape id="_x0000_i1038" type="#_x0000_t75" style="width:166.5pt;height:111.75pt" o:ole="">
                  <v:imagedata r:id="rId30" o:title=""/>
                </v:shape>
                <o:OLEObject Type="Embed" ProgID="Paint.Picture" ShapeID="_x0000_i1038" DrawAspect="Content" ObjectID="_1376551720" r:id="rId31"/>
              </w:object>
            </w:r>
          </w:p>
          <w:p w:rsidR="001551B8" w:rsidRDefault="001551B8" w:rsidP="00FD4DCC">
            <w:pPr>
              <w:bidi w:val="0"/>
              <w:spacing w:line="360" w:lineRule="auto"/>
              <w:ind w:left="1080" w:hanging="1080"/>
              <w:jc w:val="both"/>
              <w:rPr>
                <w:rFonts w:ascii="Verdana" w:hAnsi="Verdana"/>
              </w:rPr>
            </w:pPr>
          </w:p>
        </w:tc>
      </w:tr>
    </w:tbl>
    <w:p w:rsidR="001551B8" w:rsidRDefault="001551B8">
      <w:pPr>
        <w:bidi w:val="0"/>
      </w:pPr>
      <w:r>
        <w:br w:type="page"/>
      </w:r>
    </w:p>
    <w:p w:rsidR="001551B8" w:rsidRDefault="001551B8">
      <w:pPr>
        <w:bidi w:val="0"/>
      </w:pPr>
    </w:p>
    <w:tbl>
      <w:tblPr>
        <w:tblW w:w="9243" w:type="dxa"/>
        <w:tblInd w:w="-106" w:type="dxa"/>
        <w:tblLayout w:type="fixed"/>
        <w:tblLook w:val="01E0"/>
      </w:tblPr>
      <w:tblGrid>
        <w:gridCol w:w="3081"/>
        <w:gridCol w:w="807"/>
        <w:gridCol w:w="2274"/>
        <w:gridCol w:w="336"/>
        <w:gridCol w:w="2745"/>
      </w:tblGrid>
      <w:tr w:rsidR="001551B8" w:rsidRPr="0015125C">
        <w:trPr>
          <w:trHeight w:val="495"/>
        </w:trPr>
        <w:tc>
          <w:tcPr>
            <w:tcW w:w="9243" w:type="dxa"/>
            <w:gridSpan w:val="5"/>
            <w:shd w:val="clear" w:color="auto" w:fill="B8CCE4"/>
            <w:vAlign w:val="center"/>
          </w:tcPr>
          <w:p w:rsidR="001551B8" w:rsidRPr="00883F75" w:rsidRDefault="001551B8" w:rsidP="00883F75">
            <w:pPr>
              <w:bidi w:val="0"/>
              <w:rPr>
                <w:rFonts w:ascii="Verdana" w:hAnsi="Verdana"/>
                <w:b/>
                <w:bCs/>
                <w:color w:val="333399"/>
                <w:spacing w:val="-4"/>
                <w:sz w:val="26"/>
                <w:szCs w:val="26"/>
              </w:rPr>
            </w:pPr>
            <w:r w:rsidRPr="00883F75">
              <w:rPr>
                <w:rFonts w:ascii="Verdana" w:hAnsi="Verdana"/>
                <w:b/>
                <w:bCs/>
                <w:color w:val="333399"/>
                <w:spacing w:val="-4"/>
                <w:sz w:val="26"/>
                <w:szCs w:val="26"/>
              </w:rPr>
              <w:t>1.3</w:t>
            </w:r>
            <w:r w:rsidRPr="00883F75">
              <w:rPr>
                <w:rFonts w:ascii="Verdana" w:hAnsi="Verdana"/>
                <w:b/>
                <w:bCs/>
                <w:color w:val="333399"/>
                <w:spacing w:val="-4"/>
                <w:sz w:val="26"/>
                <w:szCs w:val="26"/>
              </w:rPr>
              <w:tab/>
              <w:t>Simple Machines</w:t>
            </w:r>
          </w:p>
        </w:tc>
      </w:tr>
      <w:tr w:rsidR="001551B8" w:rsidRPr="0015125C">
        <w:trPr>
          <w:trHeight w:val="2880"/>
        </w:trPr>
        <w:tc>
          <w:tcPr>
            <w:tcW w:w="9243" w:type="dxa"/>
            <w:gridSpan w:val="5"/>
          </w:tcPr>
          <w:p w:rsidR="001551B8" w:rsidRDefault="001551B8" w:rsidP="003F2B13">
            <w:pPr>
              <w:bidi w:val="0"/>
              <w:spacing w:before="240" w:line="360" w:lineRule="auto"/>
              <w:jc w:val="both"/>
              <w:rPr>
                <w:rFonts w:ascii="Verdana" w:hAnsi="Verdana"/>
              </w:rPr>
            </w:pPr>
            <w:r w:rsidRPr="00547C22">
              <w:rPr>
                <w:rFonts w:ascii="Verdana" w:hAnsi="Verdana"/>
              </w:rPr>
              <w:t xml:space="preserve">Mechanisms are performed by </w:t>
            </w:r>
            <w:r w:rsidRPr="00547C22">
              <w:rPr>
                <w:rFonts w:ascii="Verdana" w:hAnsi="Verdana"/>
                <w:b/>
                <w:bCs/>
              </w:rPr>
              <w:t>simple machines</w:t>
            </w:r>
            <w:r w:rsidRPr="00547C22">
              <w:rPr>
                <w:rFonts w:ascii="Verdana" w:hAnsi="Verdana"/>
              </w:rPr>
              <w:t xml:space="preserve"> that are simple tools used to make work easier. The furniture movers use a </w:t>
            </w:r>
            <w:r w:rsidRPr="00547C22">
              <w:rPr>
                <w:rFonts w:ascii="Verdana" w:hAnsi="Verdana"/>
                <w:b/>
                <w:bCs/>
              </w:rPr>
              <w:t>ramp</w:t>
            </w:r>
            <w:r w:rsidRPr="00547C22">
              <w:rPr>
                <w:rFonts w:ascii="Verdana" w:hAnsi="Verdana"/>
              </w:rPr>
              <w:t xml:space="preserve"> to slide boxes into a truck. The gardeners use a hand </w:t>
            </w:r>
            <w:r w:rsidRPr="00547C22">
              <w:rPr>
                <w:rFonts w:ascii="Verdana" w:hAnsi="Verdana"/>
                <w:b/>
                <w:bCs/>
              </w:rPr>
              <w:t>shovel</w:t>
            </w:r>
            <w:r w:rsidRPr="00547C22">
              <w:rPr>
                <w:rFonts w:ascii="Verdana" w:hAnsi="Verdana"/>
              </w:rPr>
              <w:t xml:space="preserve"> to help break through the weeds. The children use a </w:t>
            </w:r>
            <w:r w:rsidRPr="00547C22">
              <w:rPr>
                <w:rFonts w:ascii="Verdana" w:hAnsi="Verdana"/>
                <w:b/>
                <w:bCs/>
              </w:rPr>
              <w:t>see-saw</w:t>
            </w:r>
            <w:r w:rsidRPr="00547C22">
              <w:rPr>
                <w:rFonts w:ascii="Verdana" w:hAnsi="Verdana"/>
              </w:rPr>
              <w:t xml:space="preserve"> to go up and down. The ramp, the shovel, and the see-saw </w:t>
            </w:r>
            <w:r>
              <w:rPr>
                <w:rFonts w:ascii="Verdana" w:hAnsi="Verdana"/>
              </w:rPr>
              <w:t xml:space="preserve">shown in the figures 1.6, 1.7 and 1.8 respectively </w:t>
            </w:r>
            <w:r w:rsidRPr="00547C22">
              <w:rPr>
                <w:rFonts w:ascii="Verdana" w:hAnsi="Verdana"/>
              </w:rPr>
              <w:t xml:space="preserve">are </w:t>
            </w:r>
            <w:r>
              <w:rPr>
                <w:rFonts w:ascii="Verdana" w:hAnsi="Verdana"/>
              </w:rPr>
              <w:t xml:space="preserve">examples of </w:t>
            </w:r>
            <w:r w:rsidRPr="00547C22">
              <w:rPr>
                <w:rFonts w:ascii="Verdana" w:hAnsi="Verdana"/>
              </w:rPr>
              <w:t>simple machines.</w:t>
            </w:r>
          </w:p>
        </w:tc>
      </w:tr>
      <w:tr w:rsidR="001551B8" w:rsidRPr="0015125C">
        <w:trPr>
          <w:trHeight w:val="2772"/>
        </w:trPr>
        <w:tc>
          <w:tcPr>
            <w:tcW w:w="3888" w:type="dxa"/>
            <w:gridSpan w:val="2"/>
            <w:vAlign w:val="center"/>
          </w:tcPr>
          <w:p w:rsidR="001551B8" w:rsidRDefault="001551B8" w:rsidP="001A6469">
            <w:pPr>
              <w:bidi w:val="0"/>
              <w:spacing w:before="120" w:line="360" w:lineRule="auto"/>
              <w:jc w:val="both"/>
            </w:pPr>
            <w:r w:rsidRPr="00A50545">
              <w:object w:dxaOrig="7170" w:dyaOrig="3270">
                <v:shape id="_x0000_i1039" type="#_x0000_t75" style="width:183pt;height:99.75pt" o:ole="">
                  <v:imagedata r:id="rId32" o:title=""/>
                </v:shape>
                <o:OLEObject Type="Embed" ProgID="Paint.Picture" ShapeID="_x0000_i1039" DrawAspect="Content" ObjectID="_1376551721" r:id="rId33"/>
              </w:object>
            </w:r>
          </w:p>
          <w:p w:rsidR="001551B8" w:rsidRPr="004913EB" w:rsidRDefault="001551B8" w:rsidP="00A9627A">
            <w:pPr>
              <w:bidi w:val="0"/>
              <w:spacing w:line="360" w:lineRule="auto"/>
              <w:jc w:val="center"/>
              <w:rPr>
                <w:rFonts w:ascii="Verdana" w:hAnsi="Verdana"/>
              </w:rPr>
            </w:pPr>
            <w:r w:rsidRPr="004913EB">
              <w:rPr>
                <w:rFonts w:ascii="Verdana" w:hAnsi="Verdana"/>
              </w:rPr>
              <w:t>Figure 1.</w:t>
            </w:r>
            <w:r>
              <w:rPr>
                <w:rFonts w:ascii="Verdana" w:hAnsi="Verdana"/>
              </w:rPr>
              <w:t>6</w:t>
            </w:r>
            <w:r w:rsidRPr="004913EB">
              <w:rPr>
                <w:rFonts w:ascii="Verdana" w:hAnsi="Verdana"/>
              </w:rPr>
              <w:t>: Ramp</w:t>
            </w:r>
          </w:p>
        </w:tc>
        <w:tc>
          <w:tcPr>
            <w:tcW w:w="2610" w:type="dxa"/>
            <w:gridSpan w:val="2"/>
            <w:vAlign w:val="center"/>
          </w:tcPr>
          <w:p w:rsidR="001551B8" w:rsidRDefault="001551B8" w:rsidP="001A6469">
            <w:pPr>
              <w:bidi w:val="0"/>
              <w:spacing w:before="120" w:line="360" w:lineRule="auto"/>
              <w:jc w:val="center"/>
            </w:pPr>
            <w:r w:rsidRPr="00890412">
              <w:rPr>
                <w:noProof/>
              </w:rPr>
              <w:pict>
                <v:shape id="Picture 15" o:spid="_x0000_i1040" type="#_x0000_t75" alt="http://www.motorcycle-superstore.com/productimages/OG/0000-HMK-Grizzly-Shovel.jpg" style="width:90pt;height:90pt;visibility:visible">
                  <v:imagedata r:id="rId34" o:title=""/>
                </v:shape>
              </w:pict>
            </w:r>
          </w:p>
          <w:p w:rsidR="001551B8" w:rsidRDefault="001551B8" w:rsidP="00A9627A">
            <w:pPr>
              <w:bidi w:val="0"/>
              <w:spacing w:before="120" w:line="360" w:lineRule="auto"/>
              <w:jc w:val="center"/>
              <w:rPr>
                <w:rFonts w:ascii="Verdana" w:hAnsi="Verdana"/>
              </w:rPr>
            </w:pPr>
            <w:r w:rsidRPr="004913EB">
              <w:rPr>
                <w:rFonts w:ascii="Verdana" w:hAnsi="Verdana"/>
              </w:rPr>
              <w:t>Figure 1.</w:t>
            </w:r>
            <w:r>
              <w:rPr>
                <w:rFonts w:ascii="Verdana" w:hAnsi="Verdana"/>
              </w:rPr>
              <w:t>7</w:t>
            </w:r>
            <w:r w:rsidRPr="004913EB">
              <w:rPr>
                <w:rFonts w:ascii="Verdana" w:hAnsi="Verdana"/>
              </w:rPr>
              <w:t xml:space="preserve">: </w:t>
            </w:r>
            <w:r>
              <w:rPr>
                <w:rFonts w:ascii="Verdana" w:hAnsi="Verdana"/>
              </w:rPr>
              <w:t>Shovel</w:t>
            </w:r>
          </w:p>
        </w:tc>
        <w:tc>
          <w:tcPr>
            <w:tcW w:w="2745" w:type="dxa"/>
            <w:vAlign w:val="center"/>
          </w:tcPr>
          <w:p w:rsidR="001551B8" w:rsidRDefault="001551B8" w:rsidP="004913EB">
            <w:pPr>
              <w:bidi w:val="0"/>
              <w:spacing w:before="120" w:line="360" w:lineRule="auto"/>
              <w:jc w:val="center"/>
            </w:pPr>
            <w:r w:rsidRPr="00890412">
              <w:rPr>
                <w:noProof/>
              </w:rPr>
              <w:pict>
                <v:shape id="Picture 16" o:spid="_x0000_i1041" type="#_x0000_t75" alt="http://www.dogs-agility.com/see_saw.jpg" style="width:111.75pt;height:93.75pt;visibility:visible">
                  <v:imagedata r:id="rId35" o:title=""/>
                </v:shape>
              </w:pict>
            </w:r>
          </w:p>
          <w:p w:rsidR="001551B8" w:rsidRDefault="001551B8" w:rsidP="00A9627A">
            <w:pPr>
              <w:bidi w:val="0"/>
              <w:spacing w:before="120" w:line="360" w:lineRule="auto"/>
              <w:jc w:val="center"/>
              <w:rPr>
                <w:rFonts w:ascii="Verdana" w:hAnsi="Verdana"/>
              </w:rPr>
            </w:pPr>
            <w:r w:rsidRPr="004913EB">
              <w:rPr>
                <w:rFonts w:ascii="Verdana" w:hAnsi="Verdana"/>
              </w:rPr>
              <w:t>Figure 1.</w:t>
            </w:r>
            <w:r>
              <w:rPr>
                <w:rFonts w:ascii="Verdana" w:hAnsi="Verdana"/>
              </w:rPr>
              <w:t>8</w:t>
            </w:r>
            <w:r w:rsidRPr="004913EB">
              <w:rPr>
                <w:rFonts w:ascii="Verdana" w:hAnsi="Verdana"/>
              </w:rPr>
              <w:t xml:space="preserve">: </w:t>
            </w:r>
            <w:r>
              <w:rPr>
                <w:rFonts w:ascii="Verdana" w:hAnsi="Verdana"/>
              </w:rPr>
              <w:t>See-saw</w:t>
            </w:r>
          </w:p>
        </w:tc>
      </w:tr>
      <w:tr w:rsidR="001551B8" w:rsidRPr="0015125C">
        <w:trPr>
          <w:trHeight w:val="1458"/>
        </w:trPr>
        <w:tc>
          <w:tcPr>
            <w:tcW w:w="9243" w:type="dxa"/>
            <w:gridSpan w:val="5"/>
          </w:tcPr>
          <w:p w:rsidR="001551B8" w:rsidRDefault="001551B8" w:rsidP="009D2066">
            <w:pPr>
              <w:autoSpaceDE w:val="0"/>
              <w:autoSpaceDN w:val="0"/>
              <w:bidi w:val="0"/>
              <w:adjustRightInd w:val="0"/>
              <w:spacing w:before="120" w:line="360" w:lineRule="auto"/>
              <w:jc w:val="both"/>
            </w:pPr>
            <w:r w:rsidRPr="00547C22">
              <w:rPr>
                <w:rFonts w:ascii="Verdana" w:hAnsi="Verdana"/>
                <w:spacing w:val="-8"/>
              </w:rPr>
              <w:t xml:space="preserve">A simple machine is a mechanical device that changes the </w:t>
            </w:r>
            <w:r w:rsidRPr="00547C22">
              <w:rPr>
                <w:rFonts w:ascii="Verdana" w:hAnsi="Verdana"/>
                <w:b/>
                <w:spacing w:val="-8"/>
              </w:rPr>
              <w:t>direction</w:t>
            </w:r>
            <w:r w:rsidRPr="00547C22">
              <w:rPr>
                <w:rFonts w:ascii="Verdana" w:hAnsi="Verdana"/>
                <w:spacing w:val="-8"/>
              </w:rPr>
              <w:t xml:space="preserve"> or </w:t>
            </w:r>
            <w:r w:rsidRPr="00547C22">
              <w:rPr>
                <w:rFonts w:ascii="Verdana" w:hAnsi="Verdana"/>
                <w:b/>
                <w:spacing w:val="-8"/>
              </w:rPr>
              <w:t>magnitude</w:t>
            </w:r>
            <w:r w:rsidRPr="00547C22">
              <w:rPr>
                <w:rFonts w:ascii="Verdana" w:hAnsi="Verdana"/>
                <w:spacing w:val="-8"/>
              </w:rPr>
              <w:t xml:space="preserve"> of a </w:t>
            </w:r>
            <w:r w:rsidRPr="00547C22">
              <w:rPr>
                <w:rFonts w:ascii="Verdana" w:hAnsi="Verdana"/>
                <w:b/>
                <w:spacing w:val="-8"/>
              </w:rPr>
              <w:t>force</w:t>
            </w:r>
            <w:r w:rsidRPr="00547C22">
              <w:rPr>
                <w:rFonts w:ascii="Verdana" w:hAnsi="Verdana"/>
                <w:spacing w:val="-8"/>
              </w:rPr>
              <w:t xml:space="preserve">. There are six classical simple machines </w:t>
            </w:r>
            <w:r>
              <w:rPr>
                <w:rFonts w:ascii="Verdana" w:hAnsi="Verdana"/>
                <w:spacing w:val="-8"/>
              </w:rPr>
              <w:t>as illustrated in figure 1.9:</w:t>
            </w:r>
          </w:p>
        </w:tc>
      </w:tr>
      <w:tr w:rsidR="001551B8" w:rsidRPr="0015125C">
        <w:trPr>
          <w:trHeight w:val="1350"/>
        </w:trPr>
        <w:tc>
          <w:tcPr>
            <w:tcW w:w="3081" w:type="dxa"/>
          </w:tcPr>
          <w:p w:rsidR="001551B8" w:rsidRPr="00547C22" w:rsidRDefault="001551B8" w:rsidP="009D2066">
            <w:pPr>
              <w:autoSpaceDE w:val="0"/>
              <w:autoSpaceDN w:val="0"/>
              <w:bidi w:val="0"/>
              <w:adjustRightInd w:val="0"/>
              <w:spacing w:before="120" w:line="360" w:lineRule="auto"/>
              <w:jc w:val="center"/>
              <w:rPr>
                <w:rFonts w:ascii="Verdana" w:hAnsi="Verdana"/>
                <w:spacing w:val="-8"/>
              </w:rPr>
            </w:pPr>
            <w:r w:rsidRPr="00A50545">
              <w:object w:dxaOrig="2115" w:dyaOrig="840">
                <v:shape id="_x0000_i1042" type="#_x0000_t75" style="width:123.75pt;height:50.25pt" o:ole="">
                  <v:imagedata r:id="rId36" o:title=""/>
                </v:shape>
                <o:OLEObject Type="Embed" ProgID="Paint.Picture" ShapeID="_x0000_i1042" DrawAspect="Content" ObjectID="_1376551722" r:id="rId37"/>
              </w:object>
            </w:r>
          </w:p>
        </w:tc>
        <w:tc>
          <w:tcPr>
            <w:tcW w:w="3081" w:type="dxa"/>
            <w:gridSpan w:val="2"/>
          </w:tcPr>
          <w:p w:rsidR="001551B8" w:rsidRPr="00547C22" w:rsidRDefault="001551B8" w:rsidP="009D2066">
            <w:pPr>
              <w:autoSpaceDE w:val="0"/>
              <w:autoSpaceDN w:val="0"/>
              <w:bidi w:val="0"/>
              <w:adjustRightInd w:val="0"/>
              <w:spacing w:before="120" w:line="360" w:lineRule="auto"/>
              <w:jc w:val="center"/>
              <w:rPr>
                <w:rFonts w:ascii="Verdana" w:hAnsi="Verdana"/>
                <w:spacing w:val="-8"/>
              </w:rPr>
            </w:pPr>
            <w:r w:rsidRPr="00A50545">
              <w:object w:dxaOrig="855" w:dyaOrig="1350">
                <v:shape id="_x0000_i1043" type="#_x0000_t75" style="width:51.75pt;height:68.25pt" o:ole="">
                  <v:imagedata r:id="rId38" o:title=""/>
                </v:shape>
                <o:OLEObject Type="Embed" ProgID="Paint.Picture" ShapeID="_x0000_i1043" DrawAspect="Content" ObjectID="_1376551723" r:id="rId39"/>
              </w:object>
            </w:r>
          </w:p>
        </w:tc>
        <w:tc>
          <w:tcPr>
            <w:tcW w:w="3081" w:type="dxa"/>
            <w:gridSpan w:val="2"/>
          </w:tcPr>
          <w:p w:rsidR="001551B8" w:rsidRPr="00547C22" w:rsidRDefault="001551B8" w:rsidP="009D2066">
            <w:pPr>
              <w:autoSpaceDE w:val="0"/>
              <w:autoSpaceDN w:val="0"/>
              <w:bidi w:val="0"/>
              <w:adjustRightInd w:val="0"/>
              <w:spacing w:before="120" w:line="360" w:lineRule="auto"/>
              <w:jc w:val="center"/>
              <w:rPr>
                <w:rFonts w:ascii="Verdana" w:hAnsi="Verdana"/>
                <w:spacing w:val="-8"/>
              </w:rPr>
            </w:pPr>
            <w:r w:rsidRPr="00A50545">
              <w:object w:dxaOrig="1665" w:dyaOrig="810">
                <v:shape id="_x0000_i1044" type="#_x0000_t75" style="width:98.25pt;height:48.75pt" o:ole="">
                  <v:imagedata r:id="rId40" o:title=""/>
                </v:shape>
                <o:OLEObject Type="Embed" ProgID="Paint.Picture" ShapeID="_x0000_i1044" DrawAspect="Content" ObjectID="_1376551724" r:id="rId41"/>
              </w:object>
            </w:r>
          </w:p>
        </w:tc>
      </w:tr>
      <w:tr w:rsidR="001551B8" w:rsidRPr="0015125C">
        <w:trPr>
          <w:trHeight w:val="1440"/>
        </w:trPr>
        <w:tc>
          <w:tcPr>
            <w:tcW w:w="3081" w:type="dxa"/>
          </w:tcPr>
          <w:p w:rsidR="001551B8" w:rsidRPr="00547C22" w:rsidRDefault="001551B8" w:rsidP="009D2066">
            <w:pPr>
              <w:autoSpaceDE w:val="0"/>
              <w:autoSpaceDN w:val="0"/>
              <w:bidi w:val="0"/>
              <w:adjustRightInd w:val="0"/>
              <w:spacing w:before="120" w:line="360" w:lineRule="auto"/>
              <w:jc w:val="center"/>
              <w:rPr>
                <w:rFonts w:ascii="Verdana" w:hAnsi="Verdana"/>
                <w:spacing w:val="-8"/>
              </w:rPr>
            </w:pPr>
            <w:r w:rsidRPr="00A50545">
              <w:object w:dxaOrig="975" w:dyaOrig="1110">
                <v:shape id="_x0000_i1045" type="#_x0000_t75" style="width:62.25pt;height:69pt" o:ole="">
                  <v:imagedata r:id="rId42" o:title=""/>
                </v:shape>
                <o:OLEObject Type="Embed" ProgID="Paint.Picture" ShapeID="_x0000_i1045" DrawAspect="Content" ObjectID="_1376551725" r:id="rId43"/>
              </w:object>
            </w:r>
          </w:p>
        </w:tc>
        <w:tc>
          <w:tcPr>
            <w:tcW w:w="3081" w:type="dxa"/>
            <w:gridSpan w:val="2"/>
          </w:tcPr>
          <w:p w:rsidR="001551B8" w:rsidRPr="00547C22" w:rsidRDefault="001551B8" w:rsidP="009D2066">
            <w:pPr>
              <w:autoSpaceDE w:val="0"/>
              <w:autoSpaceDN w:val="0"/>
              <w:bidi w:val="0"/>
              <w:adjustRightInd w:val="0"/>
              <w:spacing w:before="120" w:line="360" w:lineRule="auto"/>
              <w:jc w:val="center"/>
              <w:rPr>
                <w:rFonts w:ascii="Verdana" w:hAnsi="Verdana"/>
                <w:spacing w:val="-8"/>
              </w:rPr>
            </w:pPr>
            <w:r w:rsidRPr="00A50545">
              <w:object w:dxaOrig="1620" w:dyaOrig="1230">
                <v:shape id="_x0000_i1046" type="#_x0000_t75" style="width:91.5pt;height:69.75pt" o:ole="">
                  <v:imagedata r:id="rId44" o:title=""/>
                </v:shape>
                <o:OLEObject Type="Embed" ProgID="Paint.Picture" ShapeID="_x0000_i1046" DrawAspect="Content" ObjectID="_1376551726" r:id="rId45"/>
              </w:object>
            </w:r>
          </w:p>
        </w:tc>
        <w:tc>
          <w:tcPr>
            <w:tcW w:w="3081" w:type="dxa"/>
            <w:gridSpan w:val="2"/>
          </w:tcPr>
          <w:p w:rsidR="001551B8" w:rsidRPr="00547C22" w:rsidRDefault="001551B8" w:rsidP="009D2066">
            <w:pPr>
              <w:autoSpaceDE w:val="0"/>
              <w:autoSpaceDN w:val="0"/>
              <w:bidi w:val="0"/>
              <w:adjustRightInd w:val="0"/>
              <w:spacing w:before="120" w:line="360" w:lineRule="auto"/>
              <w:jc w:val="center"/>
              <w:rPr>
                <w:rFonts w:ascii="Verdana" w:hAnsi="Verdana"/>
                <w:spacing w:val="-8"/>
              </w:rPr>
            </w:pPr>
            <w:r w:rsidRPr="00A50545">
              <w:object w:dxaOrig="870" w:dyaOrig="1650">
                <v:shape id="_x0000_i1047" type="#_x0000_t75" style="width:66pt;height:82.5pt" o:ole="">
                  <v:imagedata r:id="rId46" o:title=""/>
                </v:shape>
                <o:OLEObject Type="Embed" ProgID="Paint.Picture" ShapeID="_x0000_i1047" DrawAspect="Content" ObjectID="_1376551727" r:id="rId47"/>
              </w:object>
            </w:r>
          </w:p>
        </w:tc>
      </w:tr>
      <w:tr w:rsidR="001551B8" w:rsidRPr="0015125C">
        <w:trPr>
          <w:trHeight w:val="513"/>
        </w:trPr>
        <w:tc>
          <w:tcPr>
            <w:tcW w:w="9243" w:type="dxa"/>
            <w:gridSpan w:val="5"/>
          </w:tcPr>
          <w:p w:rsidR="001551B8" w:rsidRPr="009D2066" w:rsidRDefault="001551B8" w:rsidP="009D2066">
            <w:pPr>
              <w:autoSpaceDE w:val="0"/>
              <w:autoSpaceDN w:val="0"/>
              <w:bidi w:val="0"/>
              <w:adjustRightInd w:val="0"/>
              <w:spacing w:before="120" w:line="360" w:lineRule="auto"/>
              <w:jc w:val="center"/>
              <w:rPr>
                <w:rFonts w:ascii="Verdana" w:hAnsi="Verdana"/>
              </w:rPr>
            </w:pPr>
            <w:r w:rsidRPr="009D2066">
              <w:rPr>
                <w:rFonts w:ascii="Verdana" w:hAnsi="Verdana"/>
              </w:rPr>
              <w:t>Figure 1.9: Six simple machines</w:t>
            </w:r>
          </w:p>
        </w:tc>
      </w:tr>
    </w:tbl>
    <w:p w:rsidR="001551B8" w:rsidRDefault="001551B8">
      <w:pPr>
        <w:bidi w:val="0"/>
      </w:pPr>
      <w:r>
        <w:br w:type="page"/>
      </w:r>
    </w:p>
    <w:tbl>
      <w:tblPr>
        <w:tblW w:w="9243" w:type="dxa"/>
        <w:tblInd w:w="-106" w:type="dxa"/>
        <w:tblLayout w:type="fixed"/>
        <w:tblLook w:val="01E0"/>
      </w:tblPr>
      <w:tblGrid>
        <w:gridCol w:w="9243"/>
      </w:tblGrid>
      <w:tr w:rsidR="001551B8" w:rsidRPr="0015125C">
        <w:trPr>
          <w:trHeight w:val="1440"/>
        </w:trPr>
        <w:tc>
          <w:tcPr>
            <w:tcW w:w="9243" w:type="dxa"/>
          </w:tcPr>
          <w:p w:rsidR="001551B8" w:rsidRDefault="001551B8" w:rsidP="009D2066">
            <w:pPr>
              <w:autoSpaceDE w:val="0"/>
              <w:autoSpaceDN w:val="0"/>
              <w:bidi w:val="0"/>
              <w:adjustRightInd w:val="0"/>
              <w:spacing w:line="360" w:lineRule="auto"/>
              <w:jc w:val="both"/>
              <w:rPr>
                <w:rFonts w:ascii="Verdana" w:hAnsi="Verdana"/>
                <w:spacing w:val="-8"/>
              </w:rPr>
            </w:pPr>
            <w:r>
              <w:rPr>
                <w:rFonts w:ascii="Verdana" w:hAnsi="Verdana"/>
                <w:spacing w:val="-8"/>
              </w:rPr>
              <w:t xml:space="preserve">These simple machines can be used to build more complicated ones such as the car engine illustrated in Fig. 1.10. </w:t>
            </w:r>
            <w:r>
              <w:rPr>
                <w:rFonts w:ascii="Verdana" w:hAnsi="Verdana" w:cs="Courier New"/>
              </w:rPr>
              <w:t xml:space="preserve">Such a machine that consists of two or more simple machines put together is called a </w:t>
            </w:r>
            <w:r w:rsidRPr="00B1634B">
              <w:rPr>
                <w:rFonts w:ascii="Verdana" w:hAnsi="Verdana" w:cs="Courier New"/>
                <w:b/>
                <w:bCs/>
              </w:rPr>
              <w:t>compound machine</w:t>
            </w:r>
          </w:p>
          <w:p w:rsidR="001551B8" w:rsidRDefault="001551B8" w:rsidP="009D2066">
            <w:pPr>
              <w:autoSpaceDE w:val="0"/>
              <w:autoSpaceDN w:val="0"/>
              <w:bidi w:val="0"/>
              <w:adjustRightInd w:val="0"/>
              <w:spacing w:line="360" w:lineRule="auto"/>
              <w:jc w:val="both"/>
              <w:rPr>
                <w:rFonts w:ascii="Verdana" w:hAnsi="Verdana"/>
                <w:spacing w:val="-8"/>
              </w:rPr>
            </w:pPr>
          </w:p>
          <w:p w:rsidR="001551B8" w:rsidRDefault="001551B8" w:rsidP="009D2066">
            <w:pPr>
              <w:autoSpaceDE w:val="0"/>
              <w:autoSpaceDN w:val="0"/>
              <w:bidi w:val="0"/>
              <w:adjustRightInd w:val="0"/>
              <w:spacing w:line="360" w:lineRule="auto"/>
              <w:jc w:val="center"/>
            </w:pPr>
            <w:r w:rsidRPr="00890412">
              <w:rPr>
                <w:noProof/>
              </w:rPr>
              <w:pict>
                <v:shape id="Picture 23" o:spid="_x0000_i1048" type="#_x0000_t75" style="width:153.75pt;height:162pt;visibility:visible">
                  <v:imagedata r:id="rId48" o:title=""/>
                </v:shape>
              </w:pict>
            </w:r>
          </w:p>
          <w:p w:rsidR="001551B8" w:rsidRDefault="001551B8" w:rsidP="009D2066">
            <w:pPr>
              <w:autoSpaceDE w:val="0"/>
              <w:autoSpaceDN w:val="0"/>
              <w:bidi w:val="0"/>
              <w:adjustRightInd w:val="0"/>
              <w:spacing w:before="120" w:line="360" w:lineRule="auto"/>
              <w:jc w:val="center"/>
              <w:rPr>
                <w:rFonts w:ascii="Verdana" w:hAnsi="Verdana"/>
              </w:rPr>
            </w:pPr>
            <w:r>
              <w:rPr>
                <w:rFonts w:ascii="Verdana" w:hAnsi="Verdana"/>
              </w:rPr>
              <w:t>Figure 1</w:t>
            </w:r>
            <w:r w:rsidRPr="00655015">
              <w:rPr>
                <w:rFonts w:ascii="Verdana" w:hAnsi="Verdana"/>
              </w:rPr>
              <w:t>.</w:t>
            </w:r>
            <w:r>
              <w:rPr>
                <w:rFonts w:ascii="Verdana" w:hAnsi="Verdana"/>
              </w:rPr>
              <w:t>10</w:t>
            </w:r>
            <w:r w:rsidRPr="00655015">
              <w:rPr>
                <w:rFonts w:ascii="Verdana" w:hAnsi="Verdana"/>
              </w:rPr>
              <w:t xml:space="preserve">: The </w:t>
            </w:r>
            <w:r>
              <w:rPr>
                <w:rFonts w:ascii="Verdana" w:hAnsi="Verdana"/>
              </w:rPr>
              <w:t>car engine is built using many simple machines.</w:t>
            </w:r>
          </w:p>
          <w:p w:rsidR="001551B8" w:rsidRDefault="001551B8" w:rsidP="00D91EB9">
            <w:pPr>
              <w:autoSpaceDE w:val="0"/>
              <w:autoSpaceDN w:val="0"/>
              <w:bidi w:val="0"/>
              <w:adjustRightInd w:val="0"/>
              <w:spacing w:before="120" w:line="360" w:lineRule="auto"/>
              <w:jc w:val="center"/>
            </w:pPr>
          </w:p>
        </w:tc>
      </w:tr>
      <w:tr w:rsidR="001551B8" w:rsidRPr="0015125C">
        <w:trPr>
          <w:trHeight w:val="1440"/>
        </w:trPr>
        <w:tc>
          <w:tcPr>
            <w:tcW w:w="9243" w:type="dxa"/>
          </w:tcPr>
          <w:p w:rsidR="001551B8" w:rsidRDefault="001551B8" w:rsidP="00E14DE0">
            <w:pPr>
              <w:numPr>
                <w:ilvl w:val="2"/>
                <w:numId w:val="30"/>
              </w:numPr>
              <w:bidi w:val="0"/>
              <w:spacing w:line="360" w:lineRule="auto"/>
              <w:jc w:val="both"/>
              <w:rPr>
                <w:rFonts w:ascii="Verdana" w:hAnsi="Verdana"/>
                <w:b/>
                <w:bCs/>
                <w:color w:val="333399"/>
                <w:spacing w:val="-4"/>
                <w:sz w:val="26"/>
                <w:szCs w:val="26"/>
              </w:rPr>
            </w:pPr>
            <w:r>
              <w:rPr>
                <w:rFonts w:ascii="Verdana" w:hAnsi="Verdana"/>
                <w:b/>
                <w:bCs/>
                <w:color w:val="333399"/>
                <w:spacing w:val="-4"/>
                <w:sz w:val="26"/>
                <w:szCs w:val="26"/>
              </w:rPr>
              <w:t>Class Activity 3</w:t>
            </w:r>
          </w:p>
          <w:p w:rsidR="001551B8" w:rsidRDefault="001551B8" w:rsidP="00DA5758">
            <w:pPr>
              <w:bidi w:val="0"/>
              <w:spacing w:line="360" w:lineRule="auto"/>
              <w:jc w:val="both"/>
              <w:rPr>
                <w:rFonts w:ascii="Verdana" w:hAnsi="Verdana"/>
                <w:spacing w:val="-4"/>
                <w:sz w:val="26"/>
                <w:szCs w:val="26"/>
              </w:rPr>
            </w:pPr>
            <w:r w:rsidRPr="00DA5758">
              <w:rPr>
                <w:rFonts w:ascii="Verdana" w:hAnsi="Verdana"/>
                <w:spacing w:val="-4"/>
                <w:sz w:val="26"/>
                <w:szCs w:val="26"/>
              </w:rPr>
              <w:t>Use the link below to participate in an online activity that will help you familiarize with the purpose of each of the simple machines.</w:t>
            </w:r>
          </w:p>
          <w:p w:rsidR="001551B8" w:rsidRPr="000E0A29" w:rsidRDefault="001551B8" w:rsidP="00D91EB9">
            <w:pPr>
              <w:bidi w:val="0"/>
              <w:spacing w:before="120" w:line="360" w:lineRule="auto"/>
              <w:jc w:val="both"/>
              <w:rPr>
                <w:rFonts w:ascii="Verdana" w:hAnsi="Verdana"/>
              </w:rPr>
            </w:pPr>
            <w:hyperlink r:id="rId49" w:history="1">
              <w:r w:rsidRPr="000E0A29">
                <w:rPr>
                  <w:rStyle w:val="Hyperlink"/>
                  <w:rFonts w:ascii="Verdana" w:hAnsi="Verdana"/>
                </w:rPr>
                <w:t>http://www.msichicago.org/fileadmin/Activities/Games/simple_machines/</w:t>
              </w:r>
            </w:hyperlink>
          </w:p>
          <w:p w:rsidR="001551B8" w:rsidRDefault="001551B8" w:rsidP="000E0A29">
            <w:pPr>
              <w:bidi w:val="0"/>
              <w:spacing w:before="120" w:line="360" w:lineRule="auto"/>
              <w:jc w:val="both"/>
              <w:rPr>
                <w:rFonts w:ascii="Verdana" w:hAnsi="Verdana"/>
                <w:spacing w:val="-4"/>
                <w:sz w:val="26"/>
                <w:szCs w:val="26"/>
              </w:rPr>
            </w:pPr>
            <w:r>
              <w:rPr>
                <w:rFonts w:ascii="Verdana" w:hAnsi="Verdana"/>
                <w:spacing w:val="-4"/>
                <w:sz w:val="26"/>
                <w:szCs w:val="26"/>
              </w:rPr>
              <w:t xml:space="preserve">Help the robot ‘Twitch’ collect parts for his work at the museumwith the help of simple machines. </w:t>
            </w:r>
          </w:p>
          <w:p w:rsidR="001551B8" w:rsidRDefault="001551B8" w:rsidP="00A70377">
            <w:pPr>
              <w:bidi w:val="0"/>
              <w:spacing w:line="360" w:lineRule="auto"/>
              <w:jc w:val="center"/>
              <w:rPr>
                <w:rFonts w:ascii="Verdana" w:hAnsi="Verdana"/>
                <w:spacing w:val="-4"/>
                <w:sz w:val="26"/>
                <w:szCs w:val="26"/>
              </w:rPr>
            </w:pPr>
            <w:r w:rsidRPr="00A50545">
              <w:object w:dxaOrig="7095" w:dyaOrig="1365">
                <v:shape id="_x0000_i1049" type="#_x0000_t75" style="width:358.5pt;height:101.25pt" o:ole="">
                  <v:imagedata r:id="rId50" o:title=""/>
                </v:shape>
                <o:OLEObject Type="Embed" ProgID="Paint.Picture" ShapeID="_x0000_i1049" DrawAspect="Content" ObjectID="_1376551728" r:id="rId51"/>
              </w:object>
            </w:r>
          </w:p>
          <w:p w:rsidR="001551B8" w:rsidRDefault="001551B8" w:rsidP="00A70377">
            <w:pPr>
              <w:bidi w:val="0"/>
              <w:spacing w:line="360" w:lineRule="auto"/>
              <w:jc w:val="both"/>
              <w:rPr>
                <w:rFonts w:ascii="Verdana" w:hAnsi="Verdana"/>
                <w:spacing w:val="-4"/>
                <w:sz w:val="26"/>
                <w:szCs w:val="26"/>
              </w:rPr>
            </w:pPr>
          </w:p>
          <w:p w:rsidR="001551B8" w:rsidRDefault="001551B8" w:rsidP="00D91EB9">
            <w:pPr>
              <w:bidi w:val="0"/>
              <w:spacing w:line="360" w:lineRule="auto"/>
              <w:jc w:val="both"/>
              <w:rPr>
                <w:rFonts w:ascii="Verdana" w:hAnsi="Verdana"/>
                <w:spacing w:val="-4"/>
                <w:sz w:val="26"/>
                <w:szCs w:val="26"/>
              </w:rPr>
            </w:pPr>
          </w:p>
          <w:p w:rsidR="001551B8" w:rsidRDefault="001551B8" w:rsidP="00D91EB9">
            <w:pPr>
              <w:bidi w:val="0"/>
              <w:spacing w:line="360" w:lineRule="auto"/>
              <w:jc w:val="both"/>
              <w:rPr>
                <w:rFonts w:ascii="Verdana" w:hAnsi="Verdana"/>
                <w:spacing w:val="-4"/>
                <w:sz w:val="26"/>
                <w:szCs w:val="26"/>
              </w:rPr>
            </w:pPr>
          </w:p>
          <w:p w:rsidR="001551B8" w:rsidRDefault="001551B8" w:rsidP="00D91EB9">
            <w:pPr>
              <w:bidi w:val="0"/>
              <w:spacing w:line="360" w:lineRule="auto"/>
              <w:jc w:val="both"/>
              <w:rPr>
                <w:rFonts w:ascii="Verdana" w:hAnsi="Verdana"/>
                <w:spacing w:val="-4"/>
                <w:sz w:val="26"/>
                <w:szCs w:val="26"/>
              </w:rPr>
            </w:pPr>
          </w:p>
          <w:p w:rsidR="001551B8" w:rsidRDefault="001551B8" w:rsidP="00D91EB9">
            <w:pPr>
              <w:bidi w:val="0"/>
              <w:spacing w:line="360" w:lineRule="auto"/>
              <w:jc w:val="both"/>
              <w:rPr>
                <w:rFonts w:ascii="Verdana" w:hAnsi="Verdana"/>
                <w:spacing w:val="-4"/>
                <w:sz w:val="26"/>
                <w:szCs w:val="26"/>
              </w:rPr>
            </w:pPr>
          </w:p>
          <w:p w:rsidR="001551B8" w:rsidRDefault="001551B8" w:rsidP="00D91EB9">
            <w:pPr>
              <w:bidi w:val="0"/>
              <w:spacing w:line="360" w:lineRule="auto"/>
              <w:jc w:val="both"/>
              <w:rPr>
                <w:rFonts w:ascii="Verdana" w:hAnsi="Verdana"/>
                <w:spacing w:val="-4"/>
                <w:sz w:val="26"/>
                <w:szCs w:val="26"/>
              </w:rPr>
            </w:pPr>
            <w:r>
              <w:rPr>
                <w:rFonts w:ascii="Verdana" w:hAnsi="Verdana"/>
                <w:spacing w:val="-4"/>
                <w:sz w:val="26"/>
                <w:szCs w:val="26"/>
              </w:rPr>
              <w:t>On completing the activity, answer the questions given below:</w:t>
            </w:r>
          </w:p>
          <w:p w:rsidR="001551B8" w:rsidRDefault="001551B8" w:rsidP="00D91EB9">
            <w:pPr>
              <w:numPr>
                <w:ilvl w:val="0"/>
                <w:numId w:val="31"/>
              </w:numPr>
              <w:bidi w:val="0"/>
              <w:spacing w:line="360" w:lineRule="auto"/>
              <w:ind w:hanging="1080"/>
              <w:rPr>
                <w:rFonts w:ascii="Verdana" w:hAnsi="Verdana"/>
                <w:spacing w:val="-4"/>
                <w:sz w:val="26"/>
                <w:szCs w:val="26"/>
              </w:rPr>
            </w:pPr>
            <w:r>
              <w:rPr>
                <w:rFonts w:ascii="Verdana" w:hAnsi="Verdana"/>
                <w:spacing w:val="-4"/>
                <w:sz w:val="26"/>
                <w:szCs w:val="26"/>
              </w:rPr>
              <w:t>Simple Machine 1: _____________________</w:t>
            </w:r>
          </w:p>
          <w:p w:rsidR="001551B8" w:rsidRDefault="001551B8" w:rsidP="00D91EB9">
            <w:pPr>
              <w:bidi w:val="0"/>
              <w:spacing w:line="360" w:lineRule="auto"/>
              <w:ind w:firstLine="720"/>
            </w:pPr>
            <w:r w:rsidRPr="00A50545">
              <w:object w:dxaOrig="2700" w:dyaOrig="1770">
                <v:shape id="_x0000_i1050" type="#_x0000_t75" style="width:148.5pt;height:98.25pt" o:ole="">
                  <v:imagedata r:id="rId52" o:title=""/>
                </v:shape>
                <o:OLEObject Type="Embed" ProgID="Paint.Picture" ShapeID="_x0000_i1050" DrawAspect="Content" ObjectID="_1376551729" r:id="rId53"/>
              </w:object>
            </w:r>
          </w:p>
          <w:p w:rsidR="001551B8" w:rsidRDefault="001551B8" w:rsidP="00DA5758">
            <w:pPr>
              <w:bidi w:val="0"/>
              <w:spacing w:line="360" w:lineRule="auto"/>
              <w:jc w:val="both"/>
              <w:rPr>
                <w:rFonts w:ascii="Verdana" w:hAnsi="Verdana"/>
              </w:rPr>
            </w:pPr>
            <w:r>
              <w:tab/>
            </w:r>
            <w:r w:rsidRPr="00D91EB9">
              <w:rPr>
                <w:rFonts w:ascii="Verdana" w:hAnsi="Verdana"/>
              </w:rPr>
              <w:t>Why do we use this 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What is the example given in this activity?</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 xml:space="preserve">Write another example to demonstrate the application of this </w:t>
            </w:r>
            <w:r>
              <w:rPr>
                <w:rFonts w:ascii="Verdana" w:hAnsi="Verdana"/>
              </w:rPr>
              <w:tab/>
            </w:r>
            <w:r w:rsidRPr="00D91EB9">
              <w:rPr>
                <w:rFonts w:ascii="Verdana" w:hAnsi="Verdana"/>
              </w:rPr>
              <w:t>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pPr>
          </w:p>
          <w:p w:rsidR="001551B8" w:rsidRDefault="001551B8" w:rsidP="00D91EB9">
            <w:pPr>
              <w:numPr>
                <w:ilvl w:val="0"/>
                <w:numId w:val="31"/>
              </w:numPr>
              <w:bidi w:val="0"/>
              <w:spacing w:line="360" w:lineRule="auto"/>
              <w:ind w:hanging="1080"/>
              <w:rPr>
                <w:rFonts w:ascii="Verdana" w:hAnsi="Verdana"/>
                <w:spacing w:val="-4"/>
                <w:sz w:val="26"/>
                <w:szCs w:val="26"/>
              </w:rPr>
            </w:pPr>
            <w:r>
              <w:rPr>
                <w:rFonts w:ascii="Verdana" w:hAnsi="Verdana"/>
                <w:spacing w:val="-4"/>
                <w:sz w:val="26"/>
                <w:szCs w:val="26"/>
              </w:rPr>
              <w:t>Simple Machine 2: _____________________</w:t>
            </w:r>
          </w:p>
          <w:p w:rsidR="001551B8" w:rsidRDefault="001551B8" w:rsidP="00D91EB9">
            <w:pPr>
              <w:bidi w:val="0"/>
              <w:spacing w:line="360" w:lineRule="auto"/>
              <w:ind w:firstLine="720"/>
              <w:jc w:val="both"/>
            </w:pPr>
            <w:r w:rsidRPr="00A50545">
              <w:object w:dxaOrig="3990" w:dyaOrig="2055">
                <v:shape id="_x0000_i1051" type="#_x0000_t75" style="width:199.5pt;height:102.75pt" o:ole="">
                  <v:imagedata r:id="rId54" o:title=""/>
                </v:shape>
                <o:OLEObject Type="Embed" ProgID="Paint.Picture" ShapeID="_x0000_i1051" DrawAspect="Content" ObjectID="_1376551730" r:id="rId55"/>
              </w:object>
            </w:r>
          </w:p>
          <w:p w:rsidR="001551B8" w:rsidRDefault="001551B8" w:rsidP="00D91EB9">
            <w:pPr>
              <w:bidi w:val="0"/>
              <w:spacing w:line="360" w:lineRule="auto"/>
              <w:jc w:val="both"/>
              <w:rPr>
                <w:rFonts w:ascii="Verdana" w:hAnsi="Verdana"/>
              </w:rPr>
            </w:pPr>
            <w:r>
              <w:rPr>
                <w:rFonts w:ascii="Verdana" w:hAnsi="Verdana"/>
              </w:rPr>
              <w:tab/>
            </w:r>
            <w:r w:rsidRPr="00D91EB9">
              <w:rPr>
                <w:rFonts w:ascii="Verdana" w:hAnsi="Verdana"/>
              </w:rPr>
              <w:t>Why do we use this 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What is the example given in this activity?</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 xml:space="preserve">Write another example to demonstrate the application of this </w:t>
            </w:r>
            <w:r>
              <w:rPr>
                <w:rFonts w:ascii="Verdana" w:hAnsi="Verdana"/>
              </w:rPr>
              <w:tab/>
            </w:r>
            <w:r w:rsidRPr="00D91EB9">
              <w:rPr>
                <w:rFonts w:ascii="Verdana" w:hAnsi="Verdana"/>
              </w:rPr>
              <w:t>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pPr>
          </w:p>
          <w:p w:rsidR="001551B8" w:rsidRDefault="001551B8" w:rsidP="00D91EB9">
            <w:pPr>
              <w:bidi w:val="0"/>
              <w:spacing w:line="360" w:lineRule="auto"/>
              <w:ind w:left="1080"/>
              <w:rPr>
                <w:rFonts w:ascii="Verdana" w:hAnsi="Verdana"/>
                <w:spacing w:val="-4"/>
                <w:sz w:val="26"/>
                <w:szCs w:val="26"/>
              </w:rPr>
            </w:pPr>
          </w:p>
          <w:p w:rsidR="001551B8" w:rsidRDefault="001551B8" w:rsidP="00D91EB9">
            <w:pPr>
              <w:numPr>
                <w:ilvl w:val="0"/>
                <w:numId w:val="31"/>
              </w:numPr>
              <w:bidi w:val="0"/>
              <w:spacing w:line="360" w:lineRule="auto"/>
              <w:ind w:hanging="1080"/>
              <w:rPr>
                <w:rFonts w:ascii="Verdana" w:hAnsi="Verdana"/>
                <w:spacing w:val="-4"/>
                <w:sz w:val="26"/>
                <w:szCs w:val="26"/>
              </w:rPr>
            </w:pPr>
            <w:r>
              <w:rPr>
                <w:rFonts w:ascii="Verdana" w:hAnsi="Verdana"/>
                <w:spacing w:val="-4"/>
                <w:sz w:val="26"/>
                <w:szCs w:val="26"/>
              </w:rPr>
              <w:t>Simple Machine 3: _____________________</w:t>
            </w:r>
          </w:p>
          <w:p w:rsidR="001551B8" w:rsidRDefault="001551B8" w:rsidP="00D91EB9">
            <w:pPr>
              <w:bidi w:val="0"/>
              <w:spacing w:line="360" w:lineRule="auto"/>
              <w:ind w:firstLine="720"/>
              <w:jc w:val="both"/>
            </w:pPr>
            <w:r w:rsidRPr="00A50545">
              <w:object w:dxaOrig="3060" w:dyaOrig="1875">
                <v:shape id="_x0000_i1052" type="#_x0000_t75" style="width:153pt;height:93.75pt" o:ole="">
                  <v:imagedata r:id="rId56" o:title=""/>
                </v:shape>
                <o:OLEObject Type="Embed" ProgID="Paint.Picture" ShapeID="_x0000_i1052" DrawAspect="Content" ObjectID="_1376551731" r:id="rId57"/>
              </w:object>
            </w:r>
          </w:p>
          <w:p w:rsidR="001551B8" w:rsidRDefault="001551B8" w:rsidP="00D91EB9">
            <w:pPr>
              <w:bidi w:val="0"/>
              <w:spacing w:line="360" w:lineRule="auto"/>
              <w:jc w:val="both"/>
              <w:rPr>
                <w:rFonts w:ascii="Verdana" w:hAnsi="Verdana"/>
              </w:rPr>
            </w:pPr>
            <w:r>
              <w:rPr>
                <w:rFonts w:ascii="Verdana" w:hAnsi="Verdana"/>
              </w:rPr>
              <w:tab/>
            </w:r>
            <w:r w:rsidRPr="00D91EB9">
              <w:rPr>
                <w:rFonts w:ascii="Verdana" w:hAnsi="Verdana"/>
              </w:rPr>
              <w:t>Why do we use this 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What is the example given in this activity?</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 xml:space="preserve">Write another example to demonstrate the application of this </w:t>
            </w:r>
            <w:r>
              <w:rPr>
                <w:rFonts w:ascii="Verdana" w:hAnsi="Verdana"/>
              </w:rPr>
              <w:tab/>
            </w:r>
            <w:r w:rsidRPr="00D91EB9">
              <w:rPr>
                <w:rFonts w:ascii="Verdana" w:hAnsi="Verdana"/>
              </w:rPr>
              <w:t>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pPr>
            <w:r>
              <w:rPr>
                <w:rFonts w:ascii="Verdana" w:hAnsi="Verdana"/>
              </w:rPr>
              <w:tab/>
              <w:t>______________________________________________________</w:t>
            </w:r>
          </w:p>
          <w:p w:rsidR="001551B8" w:rsidRDefault="001551B8" w:rsidP="00A70377">
            <w:pPr>
              <w:bidi w:val="0"/>
              <w:spacing w:line="360" w:lineRule="auto"/>
              <w:jc w:val="both"/>
            </w:pPr>
          </w:p>
          <w:p w:rsidR="001551B8" w:rsidRDefault="001551B8" w:rsidP="00D91EB9">
            <w:pPr>
              <w:numPr>
                <w:ilvl w:val="0"/>
                <w:numId w:val="31"/>
              </w:numPr>
              <w:bidi w:val="0"/>
              <w:spacing w:line="360" w:lineRule="auto"/>
              <w:ind w:hanging="1080"/>
              <w:rPr>
                <w:rFonts w:ascii="Verdana" w:hAnsi="Verdana"/>
                <w:spacing w:val="-4"/>
                <w:sz w:val="26"/>
                <w:szCs w:val="26"/>
              </w:rPr>
            </w:pPr>
            <w:r>
              <w:rPr>
                <w:rFonts w:ascii="Verdana" w:hAnsi="Verdana"/>
                <w:spacing w:val="-4"/>
                <w:sz w:val="26"/>
                <w:szCs w:val="26"/>
              </w:rPr>
              <w:t>Simple Machine 4: _____________________</w:t>
            </w:r>
          </w:p>
          <w:p w:rsidR="001551B8" w:rsidRDefault="001551B8" w:rsidP="00D91EB9">
            <w:pPr>
              <w:bidi w:val="0"/>
              <w:spacing w:line="360" w:lineRule="auto"/>
              <w:ind w:firstLine="720"/>
              <w:jc w:val="both"/>
            </w:pPr>
            <w:r w:rsidRPr="00A50545">
              <w:object w:dxaOrig="1725" w:dyaOrig="2430">
                <v:shape id="_x0000_i1053" type="#_x0000_t75" style="width:86.25pt;height:121.5pt" o:ole="">
                  <v:imagedata r:id="rId58" o:title=""/>
                </v:shape>
                <o:OLEObject Type="Embed" ProgID="Paint.Picture" ShapeID="_x0000_i1053" DrawAspect="Content" ObjectID="_1376551732" r:id="rId59"/>
              </w:object>
            </w:r>
          </w:p>
          <w:p w:rsidR="001551B8" w:rsidRDefault="001551B8" w:rsidP="00D91EB9">
            <w:pPr>
              <w:bidi w:val="0"/>
              <w:spacing w:line="360" w:lineRule="auto"/>
              <w:jc w:val="both"/>
              <w:rPr>
                <w:rFonts w:ascii="Verdana" w:hAnsi="Verdana"/>
              </w:rPr>
            </w:pPr>
            <w:r>
              <w:rPr>
                <w:rFonts w:ascii="Verdana" w:hAnsi="Verdana"/>
              </w:rPr>
              <w:tab/>
            </w:r>
            <w:r w:rsidRPr="00D91EB9">
              <w:rPr>
                <w:rFonts w:ascii="Verdana" w:hAnsi="Verdana"/>
              </w:rPr>
              <w:t>Why do we use this 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What is the example given in this activity?</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Default="001551B8" w:rsidP="00D91EB9">
            <w:pPr>
              <w:bidi w:val="0"/>
              <w:spacing w:line="360" w:lineRule="auto"/>
              <w:jc w:val="both"/>
              <w:rPr>
                <w:rFonts w:ascii="Verdana" w:hAnsi="Verdana"/>
              </w:rPr>
            </w:pPr>
            <w:r w:rsidRPr="00D91EB9">
              <w:rPr>
                <w:rFonts w:ascii="Verdana" w:hAnsi="Verdana"/>
              </w:rPr>
              <w:tab/>
              <w:t xml:space="preserve">Write another example to demonstrate the application of this </w:t>
            </w:r>
            <w:r>
              <w:rPr>
                <w:rFonts w:ascii="Verdana" w:hAnsi="Verdana"/>
              </w:rPr>
              <w:tab/>
            </w:r>
            <w:r w:rsidRPr="00D91EB9">
              <w:rPr>
                <w:rFonts w:ascii="Verdana" w:hAnsi="Verdana"/>
              </w:rPr>
              <w:t>machine</w:t>
            </w:r>
          </w:p>
          <w:p w:rsidR="001551B8" w:rsidRPr="00D91EB9" w:rsidRDefault="001551B8" w:rsidP="00D91EB9">
            <w:pPr>
              <w:bidi w:val="0"/>
              <w:spacing w:line="360" w:lineRule="auto"/>
              <w:jc w:val="both"/>
              <w:rPr>
                <w:rFonts w:ascii="Verdana" w:hAnsi="Verdana"/>
              </w:rPr>
            </w:pPr>
            <w:r>
              <w:rPr>
                <w:rFonts w:ascii="Verdana" w:hAnsi="Verdana"/>
              </w:rPr>
              <w:tab/>
              <w:t>______________________________________________________</w:t>
            </w:r>
          </w:p>
          <w:p w:rsidR="001551B8" w:rsidRPr="008966CF" w:rsidRDefault="001551B8" w:rsidP="008966CF">
            <w:pPr>
              <w:bidi w:val="0"/>
              <w:spacing w:line="360" w:lineRule="auto"/>
              <w:jc w:val="both"/>
              <w:rPr>
                <w:rFonts w:ascii="Verdana" w:hAnsi="Verdana"/>
                <w:b/>
                <w:bCs/>
                <w:color w:val="333399"/>
                <w:spacing w:val="-4"/>
                <w:sz w:val="26"/>
                <w:szCs w:val="26"/>
              </w:rPr>
            </w:pPr>
            <w:r>
              <w:rPr>
                <w:rFonts w:ascii="Verdana" w:hAnsi="Verdana"/>
              </w:rPr>
              <w:tab/>
              <w:t>______________________________________________________</w:t>
            </w:r>
          </w:p>
        </w:tc>
      </w:tr>
    </w:tbl>
    <w:p w:rsidR="001551B8" w:rsidRDefault="001551B8">
      <w:pPr>
        <w:bidi w:val="0"/>
      </w:pPr>
      <w:r>
        <w:br w:type="page"/>
      </w:r>
    </w:p>
    <w:tbl>
      <w:tblPr>
        <w:tblW w:w="9243" w:type="dxa"/>
        <w:tblInd w:w="-106" w:type="dxa"/>
        <w:tblLayout w:type="fixed"/>
        <w:tblLook w:val="01E0"/>
      </w:tblPr>
      <w:tblGrid>
        <w:gridCol w:w="9243"/>
      </w:tblGrid>
      <w:tr w:rsidR="001551B8" w:rsidRPr="0015125C">
        <w:trPr>
          <w:trHeight w:val="180"/>
        </w:trPr>
        <w:tc>
          <w:tcPr>
            <w:tcW w:w="9243" w:type="dxa"/>
            <w:shd w:val="clear" w:color="auto" w:fill="B8CCE4"/>
            <w:vAlign w:val="center"/>
          </w:tcPr>
          <w:p w:rsidR="001551B8" w:rsidRPr="001A5208" w:rsidRDefault="001551B8" w:rsidP="00C321A4">
            <w:pPr>
              <w:bidi w:val="0"/>
              <w:spacing w:before="120" w:line="360" w:lineRule="auto"/>
              <w:jc w:val="both"/>
              <w:rPr>
                <w:rFonts w:ascii="Verdana" w:hAnsi="Verdana"/>
                <w:b/>
                <w:bCs/>
                <w:spacing w:val="-4"/>
                <w:sz w:val="26"/>
                <w:szCs w:val="26"/>
              </w:rPr>
            </w:pPr>
            <w:r w:rsidRPr="001A5208">
              <w:rPr>
                <w:rFonts w:ascii="Verdana" w:hAnsi="Verdana"/>
                <w:b/>
                <w:bCs/>
                <w:spacing w:val="-4"/>
                <w:sz w:val="26"/>
                <w:szCs w:val="26"/>
              </w:rPr>
              <w:t>1.4</w:t>
            </w:r>
            <w:r w:rsidRPr="001A5208">
              <w:rPr>
                <w:rFonts w:ascii="Verdana" w:hAnsi="Verdana"/>
                <w:b/>
                <w:bCs/>
                <w:spacing w:val="-4"/>
                <w:sz w:val="26"/>
                <w:szCs w:val="26"/>
              </w:rPr>
              <w:tab/>
              <w:t xml:space="preserve">Lab Activity </w:t>
            </w:r>
          </w:p>
        </w:tc>
      </w:tr>
      <w:tr w:rsidR="001551B8" w:rsidRPr="0015125C">
        <w:trPr>
          <w:trHeight w:val="5075"/>
        </w:trPr>
        <w:tc>
          <w:tcPr>
            <w:tcW w:w="9243" w:type="dxa"/>
          </w:tcPr>
          <w:p w:rsidR="001551B8" w:rsidRDefault="001551B8" w:rsidP="00C321A4">
            <w:pPr>
              <w:bidi w:val="0"/>
              <w:spacing w:before="120" w:line="360" w:lineRule="auto"/>
              <w:jc w:val="both"/>
              <w:rPr>
                <w:rFonts w:ascii="Verdana" w:hAnsi="Verdana"/>
              </w:rPr>
            </w:pPr>
            <w:r w:rsidRPr="00C321A4">
              <w:rPr>
                <w:rFonts w:ascii="Verdana" w:hAnsi="Verdana"/>
                <w:b/>
                <w:bCs/>
              </w:rPr>
              <w:t xml:space="preserve">Objective: </w:t>
            </w:r>
            <w:r w:rsidRPr="00C321A4">
              <w:rPr>
                <w:rFonts w:ascii="Verdana" w:hAnsi="Verdana"/>
              </w:rPr>
              <w:t>To identify the</w:t>
            </w:r>
            <w:r>
              <w:rPr>
                <w:rFonts w:ascii="Verdana" w:hAnsi="Verdana"/>
                <w:b/>
                <w:bCs/>
              </w:rPr>
              <w:t xml:space="preserve"> simple machines </w:t>
            </w:r>
            <w:r>
              <w:rPr>
                <w:rFonts w:ascii="Verdana" w:hAnsi="Verdana"/>
              </w:rPr>
              <w:t>in the given prototype of a ramp.</w:t>
            </w:r>
          </w:p>
          <w:p w:rsidR="001551B8" w:rsidRDefault="001551B8" w:rsidP="00323C3C">
            <w:pPr>
              <w:autoSpaceDE w:val="0"/>
              <w:autoSpaceDN w:val="0"/>
              <w:bidi w:val="0"/>
              <w:adjustRightInd w:val="0"/>
              <w:rPr>
                <w:rFonts w:ascii="Chalet-LondonNineteenSixty" w:hAnsi="Chalet-LondonNineteenSixty" w:cs="Chalet-LondonNineteenSixty"/>
                <w:sz w:val="18"/>
                <w:szCs w:val="18"/>
              </w:rPr>
            </w:pPr>
          </w:p>
          <w:p w:rsidR="001551B8" w:rsidRPr="00FE0550" w:rsidRDefault="001551B8" w:rsidP="00323C3C">
            <w:pPr>
              <w:autoSpaceDE w:val="0"/>
              <w:autoSpaceDN w:val="0"/>
              <w:bidi w:val="0"/>
              <w:adjustRightInd w:val="0"/>
              <w:rPr>
                <w:rFonts w:ascii="Verdana" w:hAnsi="Verdana" w:cs="Chalet-LondonNineteenSixty"/>
                <w:b/>
                <w:bCs/>
              </w:rPr>
            </w:pPr>
            <w:r w:rsidRPr="00FE0550">
              <w:rPr>
                <w:rFonts w:ascii="Verdana" w:hAnsi="Verdana" w:cs="Chalet-LondonNineteenSixty"/>
                <w:b/>
                <w:bCs/>
              </w:rPr>
              <w:t>Background Information:</w:t>
            </w:r>
          </w:p>
          <w:p w:rsidR="001551B8" w:rsidRPr="00FE0550" w:rsidRDefault="001551B8" w:rsidP="00FE0550">
            <w:pPr>
              <w:autoSpaceDE w:val="0"/>
              <w:autoSpaceDN w:val="0"/>
              <w:bidi w:val="0"/>
              <w:adjustRightInd w:val="0"/>
              <w:spacing w:line="360" w:lineRule="auto"/>
              <w:jc w:val="both"/>
              <w:rPr>
                <w:rFonts w:ascii="Verdana" w:hAnsi="Verdana" w:cs="Chalet-LondonNineteenSixty"/>
              </w:rPr>
            </w:pPr>
            <w:r w:rsidRPr="00FE0550">
              <w:rPr>
                <w:rFonts w:ascii="Verdana" w:hAnsi="Verdana" w:cs="Chalet-LondonNineteenSixty"/>
              </w:rPr>
              <w:t>Ramps have been used since ancient times to help move heavy objects or large quantities ofmaterials from one level to another. Today, automobile transport services use ramp on their trucksto load multiple vehicles on one transport. These multi-vehicle transports use ramps for easy ofuse, safety and efficiency.</w:t>
            </w:r>
          </w:p>
          <w:p w:rsidR="001551B8" w:rsidRPr="001A5208" w:rsidRDefault="001551B8" w:rsidP="00C321A4">
            <w:pPr>
              <w:bidi w:val="0"/>
              <w:spacing w:before="120" w:line="360" w:lineRule="auto"/>
              <w:jc w:val="both"/>
              <w:rPr>
                <w:rFonts w:ascii="Verdana" w:hAnsi="Verdana"/>
                <w:b/>
                <w:bCs/>
              </w:rPr>
            </w:pPr>
            <w:r w:rsidRPr="001A5208">
              <w:rPr>
                <w:rFonts w:ascii="Verdana" w:hAnsi="Verdana"/>
                <w:b/>
                <w:bCs/>
              </w:rPr>
              <w:t>Procedure:</w:t>
            </w:r>
          </w:p>
          <w:p w:rsidR="001551B8" w:rsidRDefault="001551B8" w:rsidP="001A5208">
            <w:pPr>
              <w:numPr>
                <w:ilvl w:val="0"/>
                <w:numId w:val="32"/>
              </w:numPr>
              <w:bidi w:val="0"/>
              <w:spacing w:before="120" w:line="360" w:lineRule="auto"/>
              <w:ind w:hanging="900"/>
              <w:jc w:val="both"/>
              <w:rPr>
                <w:rFonts w:ascii="Verdana" w:hAnsi="Verdana"/>
              </w:rPr>
            </w:pPr>
            <w:r>
              <w:rPr>
                <w:rFonts w:ascii="Verdana" w:hAnsi="Verdana"/>
              </w:rPr>
              <w:t>Observe the ramp closely, operate it and understand its function.</w:t>
            </w:r>
          </w:p>
          <w:p w:rsidR="001551B8" w:rsidRDefault="001551B8" w:rsidP="001A5208">
            <w:pPr>
              <w:numPr>
                <w:ilvl w:val="0"/>
                <w:numId w:val="32"/>
              </w:numPr>
              <w:bidi w:val="0"/>
              <w:spacing w:before="120" w:line="360" w:lineRule="auto"/>
              <w:ind w:hanging="900"/>
              <w:jc w:val="both"/>
              <w:rPr>
                <w:rFonts w:ascii="Verdana" w:hAnsi="Verdana"/>
              </w:rPr>
            </w:pPr>
            <w:r>
              <w:rPr>
                <w:rFonts w:ascii="Verdana" w:hAnsi="Verdana"/>
              </w:rPr>
              <w:t>Identify the simple machines used in the ramp.</w:t>
            </w:r>
          </w:p>
          <w:p w:rsidR="001551B8" w:rsidRDefault="001551B8" w:rsidP="001A5208">
            <w:pPr>
              <w:numPr>
                <w:ilvl w:val="0"/>
                <w:numId w:val="32"/>
              </w:numPr>
              <w:bidi w:val="0"/>
              <w:spacing w:before="120" w:line="360" w:lineRule="auto"/>
              <w:ind w:left="720" w:hanging="540"/>
              <w:jc w:val="both"/>
              <w:rPr>
                <w:rFonts w:ascii="Verdana" w:hAnsi="Verdana"/>
              </w:rPr>
            </w:pPr>
            <w:r>
              <w:rPr>
                <w:rFonts w:ascii="Verdana" w:hAnsi="Verdana"/>
              </w:rPr>
              <w:t>Write the name of the simple machine and explain why it has been used in the ramp. Use the table below to write your answers.</w:t>
            </w:r>
          </w:p>
          <w:p w:rsidR="001551B8" w:rsidRDefault="001551B8" w:rsidP="001A5208">
            <w:pPr>
              <w:bidi w:val="0"/>
              <w:spacing w:before="120" w:line="360" w:lineRule="auto"/>
              <w:jc w:val="center"/>
            </w:pPr>
            <w:r w:rsidRPr="00A50545">
              <w:object w:dxaOrig="3975" w:dyaOrig="2730">
                <v:shape id="_x0000_i1054" type="#_x0000_t75" style="width:198.75pt;height:136.5pt" o:ole="">
                  <v:imagedata r:id="rId60" o:title=""/>
                </v:shape>
                <o:OLEObject Type="Embed" ProgID="Paint.Picture" ShapeID="_x0000_i1054" DrawAspect="Content" ObjectID="_1376551733" r:id="rId61"/>
              </w:objec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1"/>
              <w:gridCol w:w="5259"/>
            </w:tblGrid>
            <w:tr w:rsidR="001551B8" w:rsidRPr="00DF156B">
              <w:trPr>
                <w:trHeight w:val="950"/>
              </w:trPr>
              <w:tc>
                <w:tcPr>
                  <w:tcW w:w="2851" w:type="dxa"/>
                  <w:tcBorders>
                    <w:top w:val="single" w:sz="4" w:space="0" w:color="auto"/>
                    <w:left w:val="single" w:sz="4" w:space="0" w:color="auto"/>
                    <w:bottom w:val="single" w:sz="4" w:space="0" w:color="auto"/>
                    <w:right w:val="single" w:sz="4" w:space="0" w:color="auto"/>
                  </w:tcBorders>
                </w:tcPr>
                <w:p w:rsidR="001551B8" w:rsidRPr="00DF156B" w:rsidRDefault="001551B8" w:rsidP="00DF156B">
                  <w:pPr>
                    <w:bidi w:val="0"/>
                    <w:spacing w:before="120" w:line="360" w:lineRule="auto"/>
                    <w:jc w:val="center"/>
                    <w:rPr>
                      <w:rFonts w:ascii="Verdana" w:hAnsi="Verdana"/>
                    </w:rPr>
                  </w:pPr>
                  <w:r w:rsidRPr="00DF156B">
                    <w:rPr>
                      <w:rFonts w:ascii="Verdana" w:hAnsi="Verdana"/>
                    </w:rPr>
                    <w:t>Simple Machine</w:t>
                  </w:r>
                </w:p>
              </w:tc>
              <w:tc>
                <w:tcPr>
                  <w:tcW w:w="5259" w:type="dxa"/>
                  <w:tcBorders>
                    <w:top w:val="single" w:sz="4" w:space="0" w:color="auto"/>
                    <w:left w:val="single" w:sz="4" w:space="0" w:color="auto"/>
                    <w:bottom w:val="single" w:sz="4" w:space="0" w:color="auto"/>
                    <w:right w:val="single" w:sz="4" w:space="0" w:color="auto"/>
                  </w:tcBorders>
                </w:tcPr>
                <w:p w:rsidR="001551B8" w:rsidRPr="00DF156B" w:rsidRDefault="001551B8" w:rsidP="00DF156B">
                  <w:pPr>
                    <w:bidi w:val="0"/>
                    <w:spacing w:before="120" w:line="360" w:lineRule="auto"/>
                    <w:jc w:val="center"/>
                    <w:rPr>
                      <w:rFonts w:ascii="Verdana" w:hAnsi="Verdana"/>
                    </w:rPr>
                  </w:pPr>
                  <w:r w:rsidRPr="00DF156B">
                    <w:rPr>
                      <w:rFonts w:ascii="Verdana" w:hAnsi="Verdana"/>
                    </w:rPr>
                    <w:t>Purpose</w:t>
                  </w:r>
                </w:p>
              </w:tc>
            </w:tr>
            <w:tr w:rsidR="001551B8" w:rsidRPr="00DF156B">
              <w:trPr>
                <w:trHeight w:val="950"/>
              </w:trPr>
              <w:tc>
                <w:tcPr>
                  <w:tcW w:w="2851" w:type="dxa"/>
                  <w:tcBorders>
                    <w:top w:val="single" w:sz="4" w:space="0" w:color="auto"/>
                    <w:left w:val="single" w:sz="4" w:space="0" w:color="auto"/>
                    <w:bottom w:val="single" w:sz="4" w:space="0" w:color="auto"/>
                    <w:right w:val="single" w:sz="4" w:space="0" w:color="auto"/>
                  </w:tcBorders>
                </w:tcPr>
                <w:p w:rsidR="001551B8" w:rsidRPr="00DF156B" w:rsidRDefault="001551B8" w:rsidP="00DF156B">
                  <w:pPr>
                    <w:bidi w:val="0"/>
                    <w:spacing w:before="120" w:line="360" w:lineRule="auto"/>
                    <w:rPr>
                      <w:rFonts w:ascii="Verdana" w:hAnsi="Verdana"/>
                    </w:rPr>
                  </w:pPr>
                </w:p>
              </w:tc>
              <w:tc>
                <w:tcPr>
                  <w:tcW w:w="5259" w:type="dxa"/>
                  <w:tcBorders>
                    <w:top w:val="single" w:sz="4" w:space="0" w:color="auto"/>
                    <w:left w:val="single" w:sz="4" w:space="0" w:color="auto"/>
                    <w:bottom w:val="single" w:sz="4" w:space="0" w:color="auto"/>
                    <w:right w:val="single" w:sz="4" w:space="0" w:color="auto"/>
                  </w:tcBorders>
                </w:tcPr>
                <w:p w:rsidR="001551B8" w:rsidRPr="00DF156B" w:rsidRDefault="001551B8" w:rsidP="00DF156B">
                  <w:pPr>
                    <w:bidi w:val="0"/>
                    <w:spacing w:before="120" w:line="360" w:lineRule="auto"/>
                    <w:rPr>
                      <w:rFonts w:ascii="Verdana" w:hAnsi="Verdana"/>
                    </w:rPr>
                  </w:pPr>
                </w:p>
              </w:tc>
            </w:tr>
            <w:tr w:rsidR="001551B8" w:rsidRPr="00DF156B">
              <w:trPr>
                <w:trHeight w:val="950"/>
              </w:trPr>
              <w:tc>
                <w:tcPr>
                  <w:tcW w:w="2851" w:type="dxa"/>
                  <w:tcBorders>
                    <w:top w:val="single" w:sz="4" w:space="0" w:color="auto"/>
                    <w:left w:val="single" w:sz="4" w:space="0" w:color="auto"/>
                    <w:bottom w:val="single" w:sz="4" w:space="0" w:color="auto"/>
                    <w:right w:val="single" w:sz="4" w:space="0" w:color="auto"/>
                  </w:tcBorders>
                </w:tcPr>
                <w:p w:rsidR="001551B8" w:rsidRPr="00DF156B" w:rsidRDefault="001551B8" w:rsidP="00DF156B">
                  <w:pPr>
                    <w:bidi w:val="0"/>
                    <w:spacing w:before="120" w:line="360" w:lineRule="auto"/>
                    <w:rPr>
                      <w:rFonts w:ascii="Verdana" w:hAnsi="Verdana"/>
                    </w:rPr>
                  </w:pPr>
                </w:p>
              </w:tc>
              <w:tc>
                <w:tcPr>
                  <w:tcW w:w="5259" w:type="dxa"/>
                  <w:tcBorders>
                    <w:top w:val="single" w:sz="4" w:space="0" w:color="auto"/>
                    <w:left w:val="single" w:sz="4" w:space="0" w:color="auto"/>
                    <w:bottom w:val="single" w:sz="4" w:space="0" w:color="auto"/>
                    <w:right w:val="single" w:sz="4" w:space="0" w:color="auto"/>
                  </w:tcBorders>
                </w:tcPr>
                <w:p w:rsidR="001551B8" w:rsidRPr="00DF156B" w:rsidRDefault="001551B8" w:rsidP="00DF156B">
                  <w:pPr>
                    <w:bidi w:val="0"/>
                    <w:spacing w:before="120" w:line="360" w:lineRule="auto"/>
                    <w:rPr>
                      <w:rFonts w:ascii="Verdana" w:hAnsi="Verdana"/>
                    </w:rPr>
                  </w:pPr>
                </w:p>
              </w:tc>
            </w:tr>
          </w:tbl>
          <w:p w:rsidR="001551B8" w:rsidRPr="00C321A4" w:rsidRDefault="001551B8" w:rsidP="001A5208">
            <w:pPr>
              <w:bidi w:val="0"/>
              <w:spacing w:before="120" w:line="360" w:lineRule="auto"/>
              <w:ind w:left="720"/>
              <w:rPr>
                <w:rFonts w:ascii="Verdana" w:hAnsi="Verdana"/>
              </w:rPr>
            </w:pPr>
          </w:p>
        </w:tc>
      </w:tr>
    </w:tbl>
    <w:p w:rsidR="001551B8" w:rsidRDefault="001551B8">
      <w:pPr>
        <w:bidi w:val="0"/>
      </w:pPr>
      <w:r>
        <w:br w:type="page"/>
      </w:r>
    </w:p>
    <w:tbl>
      <w:tblPr>
        <w:tblW w:w="9243" w:type="dxa"/>
        <w:tblInd w:w="-106" w:type="dxa"/>
        <w:tblLayout w:type="fixed"/>
        <w:tblLook w:val="01E0"/>
      </w:tblPr>
      <w:tblGrid>
        <w:gridCol w:w="9243"/>
      </w:tblGrid>
      <w:tr w:rsidR="001551B8" w:rsidRPr="0015125C">
        <w:trPr>
          <w:trHeight w:val="83"/>
        </w:trPr>
        <w:tc>
          <w:tcPr>
            <w:tcW w:w="9243" w:type="dxa"/>
            <w:shd w:val="clear" w:color="auto" w:fill="B8CCE4"/>
          </w:tcPr>
          <w:p w:rsidR="001551B8" w:rsidRPr="00C922B2" w:rsidRDefault="001551B8" w:rsidP="00B72C58">
            <w:pPr>
              <w:bidi w:val="0"/>
              <w:spacing w:line="360" w:lineRule="auto"/>
              <w:jc w:val="both"/>
              <w:rPr>
                <w:rFonts w:ascii="Courier New" w:hAnsi="Courier New" w:cs="Courier New"/>
                <w:sz w:val="40"/>
                <w:szCs w:val="40"/>
              </w:rPr>
            </w:pPr>
            <w:r>
              <w:rPr>
                <w:rFonts w:ascii="Verdana" w:hAnsi="Verdana"/>
                <w:b/>
                <w:bCs/>
                <w:color w:val="333399"/>
                <w:spacing w:val="-4"/>
                <w:sz w:val="26"/>
                <w:szCs w:val="26"/>
              </w:rPr>
              <w:t>1</w:t>
            </w:r>
            <w:r w:rsidRPr="0015125C">
              <w:rPr>
                <w:rFonts w:ascii="Verdana" w:hAnsi="Verdana"/>
                <w:b/>
                <w:bCs/>
                <w:color w:val="333399"/>
                <w:spacing w:val="-4"/>
                <w:sz w:val="26"/>
                <w:szCs w:val="26"/>
              </w:rPr>
              <w:t>.</w:t>
            </w:r>
            <w:r>
              <w:rPr>
                <w:rFonts w:ascii="Verdana" w:hAnsi="Verdana"/>
                <w:b/>
                <w:bCs/>
                <w:color w:val="333399"/>
                <w:spacing w:val="-4"/>
                <w:sz w:val="26"/>
                <w:szCs w:val="26"/>
              </w:rPr>
              <w:t>5 Assignment</w:t>
            </w:r>
          </w:p>
        </w:tc>
      </w:tr>
      <w:tr w:rsidR="001551B8" w:rsidRPr="0015125C">
        <w:trPr>
          <w:trHeight w:val="83"/>
        </w:trPr>
        <w:tc>
          <w:tcPr>
            <w:tcW w:w="9243" w:type="dxa"/>
          </w:tcPr>
          <w:p w:rsidR="001551B8" w:rsidRPr="00C04098" w:rsidRDefault="001551B8" w:rsidP="00A03161">
            <w:pPr>
              <w:bidi w:val="0"/>
              <w:spacing w:before="120"/>
              <w:jc w:val="both"/>
              <w:rPr>
                <w:rFonts w:ascii="Verdana" w:hAnsi="Verdana" w:cs="Courier New"/>
                <w:b/>
                <w:bCs/>
              </w:rPr>
            </w:pPr>
            <w:r w:rsidRPr="00C04098">
              <w:rPr>
                <w:rFonts w:ascii="Verdana" w:hAnsi="Verdana" w:cs="Courier New"/>
                <w:b/>
                <w:bCs/>
              </w:rPr>
              <w:t>Task1:</w:t>
            </w:r>
          </w:p>
          <w:p w:rsidR="001551B8" w:rsidRDefault="001551B8" w:rsidP="009328DB">
            <w:pPr>
              <w:bidi w:val="0"/>
              <w:spacing w:before="120"/>
              <w:jc w:val="both"/>
              <w:rPr>
                <w:rFonts w:ascii="Verdana" w:hAnsi="Verdana" w:cs="Courier New"/>
              </w:rPr>
            </w:pPr>
            <w:r>
              <w:rPr>
                <w:rFonts w:ascii="Verdana" w:hAnsi="Verdana" w:cs="Courier New"/>
              </w:rPr>
              <w:t>The figure below shows a bicycle that is a compound machine.. Can label the simple machines in the bicycle?</w:t>
            </w:r>
          </w:p>
          <w:p w:rsidR="001551B8" w:rsidRDefault="001551B8" w:rsidP="00BD728A">
            <w:pPr>
              <w:bidi w:val="0"/>
              <w:jc w:val="both"/>
              <w:rPr>
                <w:rFonts w:ascii="Verdana" w:hAnsi="Verdana" w:cs="Courier New"/>
              </w:rPr>
            </w:pPr>
          </w:p>
          <w:p w:rsidR="001551B8" w:rsidRDefault="001551B8" w:rsidP="00BD728A">
            <w:pPr>
              <w:bidi w:val="0"/>
              <w:jc w:val="both"/>
              <w:rPr>
                <w:rFonts w:ascii="Verdana" w:hAnsi="Verdana" w:cs="Courier New"/>
              </w:rPr>
            </w:pPr>
          </w:p>
          <w:p w:rsidR="001551B8" w:rsidRDefault="001551B8" w:rsidP="0026411B">
            <w:pPr>
              <w:bidi w:val="0"/>
              <w:jc w:val="center"/>
            </w:pPr>
          </w:p>
          <w:p w:rsidR="001551B8" w:rsidRDefault="001551B8" w:rsidP="00DB277B">
            <w:pPr>
              <w:bidi w:val="0"/>
              <w:jc w:val="center"/>
              <w:rPr>
                <w:rFonts w:ascii="Verdana" w:hAnsi="Verdana" w:cs="Courier New"/>
              </w:rPr>
            </w:pPr>
            <w:r w:rsidRPr="00890412">
              <w:rPr>
                <w:noProof/>
              </w:rPr>
              <w:pict>
                <v:shape id="Picture 31" o:spid="_x0000_i1055" type="#_x0000_t75" alt="bicycle" style="width:307.5pt;height:3in;visibility:visible">
                  <v:imagedata r:id="rId62" o:title=""/>
                </v:shape>
              </w:pict>
            </w:r>
          </w:p>
          <w:p w:rsidR="001551B8" w:rsidRDefault="001551B8" w:rsidP="00BD728A">
            <w:pPr>
              <w:bidi w:val="0"/>
              <w:jc w:val="both"/>
              <w:rPr>
                <w:rFonts w:ascii="Verdana" w:hAnsi="Verdana" w:cs="Courier New"/>
              </w:rPr>
            </w:pPr>
          </w:p>
          <w:p w:rsidR="001551B8" w:rsidRDefault="001551B8" w:rsidP="004B2015">
            <w:pPr>
              <w:bidi w:val="0"/>
              <w:jc w:val="both"/>
              <w:rPr>
                <w:rFonts w:ascii="Verdana" w:hAnsi="Verdana" w:cs="Courier New"/>
              </w:rPr>
            </w:pPr>
          </w:p>
          <w:p w:rsidR="001551B8" w:rsidRDefault="001551B8" w:rsidP="003D719D">
            <w:pPr>
              <w:bidi w:val="0"/>
              <w:jc w:val="both"/>
              <w:rPr>
                <w:rFonts w:ascii="Verdana" w:hAnsi="Verdana" w:cs="Courier New"/>
              </w:rPr>
            </w:pPr>
            <w:r>
              <w:rPr>
                <w:rFonts w:ascii="Verdana" w:hAnsi="Verdana" w:cs="Courier New"/>
              </w:rPr>
              <w:t>Task 2:</w:t>
            </w:r>
          </w:p>
          <w:p w:rsidR="001551B8" w:rsidRDefault="001551B8" w:rsidP="004B020B">
            <w:pPr>
              <w:bidi w:val="0"/>
              <w:jc w:val="both"/>
              <w:rPr>
                <w:rFonts w:ascii="Verdana" w:hAnsi="Verdana" w:cs="Courier New"/>
              </w:rPr>
            </w:pPr>
            <w:r>
              <w:rPr>
                <w:rFonts w:ascii="Verdana" w:hAnsi="Verdana" w:cs="Courier New"/>
              </w:rPr>
              <w:t>Visit the following website to understand more about Simple and Compound machines.</w:t>
            </w:r>
          </w:p>
          <w:p w:rsidR="001551B8" w:rsidRDefault="001551B8" w:rsidP="004B020B">
            <w:pPr>
              <w:bidi w:val="0"/>
              <w:jc w:val="both"/>
              <w:rPr>
                <w:rFonts w:ascii="Verdana" w:hAnsi="Verdana" w:cs="Courier New"/>
              </w:rPr>
            </w:pPr>
            <w:hyperlink r:id="rId63" w:history="1">
              <w:r w:rsidRPr="004B020B">
                <w:rPr>
                  <w:rStyle w:val="Hyperlink"/>
                  <w:rFonts w:ascii="Verdana" w:hAnsi="Verdana" w:cs="Courier New"/>
                </w:rPr>
                <w:t>http</w:t>
              </w:r>
            </w:hyperlink>
            <w:r w:rsidRPr="004B020B">
              <w:rPr>
                <w:rFonts w:ascii="Verdana" w:hAnsi="Verdana" w:cs="Courier New"/>
              </w:rPr>
              <w:t>://www.edheads.org/activities/simple-machines/frame_loader.htm</w:t>
            </w:r>
          </w:p>
          <w:p w:rsidR="001551B8" w:rsidRDefault="001551B8" w:rsidP="00C04098">
            <w:pPr>
              <w:bidi w:val="0"/>
              <w:spacing w:before="120"/>
              <w:jc w:val="both"/>
              <w:rPr>
                <w:rFonts w:ascii="Verdana" w:hAnsi="Verdana" w:cs="Courier New"/>
                <w:b/>
                <w:bCs/>
              </w:rPr>
            </w:pPr>
          </w:p>
          <w:p w:rsidR="001551B8" w:rsidRDefault="001551B8" w:rsidP="00BD728A">
            <w:pPr>
              <w:bidi w:val="0"/>
              <w:jc w:val="both"/>
              <w:rPr>
                <w:rFonts w:ascii="Verdana" w:hAnsi="Verdana" w:cs="Courier New"/>
              </w:rPr>
            </w:pPr>
            <w:r>
              <w:rPr>
                <w:rFonts w:ascii="Verdana" w:hAnsi="Verdana" w:cs="Courier New"/>
              </w:rPr>
              <w:t>Task 3: Match the tool with the correct simple machine type:</w:t>
            </w:r>
          </w:p>
          <w:p w:rsidR="001551B8" w:rsidRDefault="001551B8" w:rsidP="00860CE0">
            <w:pPr>
              <w:bidi w:val="0"/>
              <w:jc w:val="both"/>
              <w:rPr>
                <w:rFonts w:ascii="Verdana" w:hAnsi="Verdana" w:cs="Courier New"/>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04"/>
              <w:gridCol w:w="3004"/>
              <w:gridCol w:w="3004"/>
            </w:tblGrid>
            <w:tr w:rsidR="001551B8" w:rsidRPr="00AF3A1F">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890412">
                    <w:rPr>
                      <w:rFonts w:ascii="Verdana" w:hAnsi="Verdana" w:cs="Courier New"/>
                      <w:noProof/>
                    </w:rPr>
                    <w:pict>
                      <v:shape id="Picture 32" o:spid="_x0000_i1056" type="#_x0000_t75" alt="CarRamp" style="width:84.75pt;height:62.25pt;visibility:visible">
                        <v:imagedata r:id="rId64" o:title=""/>
                      </v:shape>
                    </w:pict>
                  </w:r>
                </w:p>
              </w:tc>
              <w:tc>
                <w:tcPr>
                  <w:tcW w:w="3004" w:type="dxa"/>
                  <w:vMerge w:val="restart"/>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p>
              </w:tc>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AF3A1F">
                    <w:rPr>
                      <w:rFonts w:ascii="Verdana" w:hAnsi="Verdana" w:cs="Courier New"/>
                    </w:rPr>
                    <w:t>Screw</w:t>
                  </w:r>
                </w:p>
              </w:tc>
            </w:tr>
            <w:tr w:rsidR="001551B8" w:rsidRPr="00AF3A1F">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890412">
                    <w:rPr>
                      <w:rFonts w:ascii="Verdana" w:hAnsi="Verdana" w:cs="Courier New"/>
                      <w:noProof/>
                    </w:rPr>
                    <w:pict>
                      <v:shape id="Picture 33" o:spid="_x0000_i1057" type="#_x0000_t75" alt="SodaCanTab4" style="width:80.25pt;height:89.25pt;visibility:visible">
                        <v:imagedata r:id="rId65" o:title=""/>
                      </v:shape>
                    </w:pict>
                  </w:r>
                </w:p>
              </w:tc>
              <w:tc>
                <w:tcPr>
                  <w:tcW w:w="3004" w:type="dxa"/>
                  <w:vMerge/>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p>
              </w:tc>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AF3A1F">
                    <w:rPr>
                      <w:rFonts w:ascii="Verdana" w:hAnsi="Verdana" w:cs="Courier New"/>
                    </w:rPr>
                    <w:t>Lever</w:t>
                  </w:r>
                </w:p>
              </w:tc>
            </w:tr>
            <w:tr w:rsidR="001551B8" w:rsidRPr="00AF3A1F">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890412">
                    <w:rPr>
                      <w:rFonts w:ascii="Verdana" w:hAnsi="Verdana" w:cs="Courier New"/>
                      <w:noProof/>
                    </w:rPr>
                    <w:pict>
                      <v:shape id="Picture 34" o:spid="_x0000_i1058" type="#_x0000_t75" alt="FlagPulley2" style="width:80.25pt;height:62.25pt;visibility:visible">
                        <v:imagedata r:id="rId66" o:title=""/>
                      </v:shape>
                    </w:pict>
                  </w:r>
                </w:p>
              </w:tc>
              <w:tc>
                <w:tcPr>
                  <w:tcW w:w="3004" w:type="dxa"/>
                  <w:vMerge/>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p>
              </w:tc>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AF3A1F">
                    <w:rPr>
                      <w:rFonts w:ascii="Verdana" w:hAnsi="Verdana" w:cs="Courier New"/>
                    </w:rPr>
                    <w:t>Pulley</w:t>
                  </w:r>
                </w:p>
              </w:tc>
            </w:tr>
            <w:tr w:rsidR="001551B8" w:rsidRPr="00AF3A1F">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890412">
                    <w:rPr>
                      <w:rFonts w:ascii="Verdana" w:hAnsi="Verdana" w:cs="Courier New"/>
                      <w:noProof/>
                    </w:rPr>
                    <w:pict>
                      <v:shape id="Picture 35" o:spid="_x0000_i1059" type="#_x0000_t75" alt="Scissors2" style="width:102pt;height:78pt;visibility:visible">
                        <v:imagedata r:id="rId67" o:title=""/>
                      </v:shape>
                    </w:pict>
                  </w:r>
                </w:p>
              </w:tc>
              <w:tc>
                <w:tcPr>
                  <w:tcW w:w="3004" w:type="dxa"/>
                  <w:vMerge/>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p>
              </w:tc>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AF3A1F">
                    <w:rPr>
                      <w:rFonts w:ascii="Verdana" w:hAnsi="Verdana" w:cs="Courier New"/>
                    </w:rPr>
                    <w:t>Wheel and Axle</w:t>
                  </w:r>
                </w:p>
              </w:tc>
            </w:tr>
            <w:tr w:rsidR="001551B8" w:rsidRPr="00AF3A1F">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890412">
                    <w:rPr>
                      <w:rFonts w:ascii="Verdana" w:hAnsi="Verdana" w:cs="Courier New"/>
                      <w:noProof/>
                    </w:rPr>
                    <w:pict>
                      <v:shape id="Picture 36" o:spid="_x0000_i1060" type="#_x0000_t75" alt="Skates2" style="width:96pt;height:1in;visibility:visible">
                        <v:imagedata r:id="rId68" o:title=""/>
                      </v:shape>
                    </w:pict>
                  </w:r>
                </w:p>
              </w:tc>
              <w:tc>
                <w:tcPr>
                  <w:tcW w:w="3004" w:type="dxa"/>
                  <w:vMerge/>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p>
              </w:tc>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AF3A1F">
                    <w:rPr>
                      <w:rFonts w:ascii="Verdana" w:hAnsi="Verdana" w:cs="Courier New"/>
                    </w:rPr>
                    <w:t>Include plane</w:t>
                  </w:r>
                </w:p>
              </w:tc>
            </w:tr>
            <w:tr w:rsidR="001551B8" w:rsidRPr="00AF3A1F">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890412">
                    <w:rPr>
                      <w:rFonts w:ascii="Verdana" w:hAnsi="Verdana" w:cs="Courier New"/>
                      <w:noProof/>
                    </w:rPr>
                    <w:pict>
                      <v:shape id="Picture 37" o:spid="_x0000_i1061" type="#_x0000_t75" alt="faucet" style="width:108pt;height:98.25pt;visibility:visible">
                        <v:imagedata r:id="rId69" o:title=""/>
                      </v:shape>
                    </w:pict>
                  </w:r>
                </w:p>
              </w:tc>
              <w:tc>
                <w:tcPr>
                  <w:tcW w:w="3004" w:type="dxa"/>
                  <w:vMerge/>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p>
              </w:tc>
              <w:tc>
                <w:tcPr>
                  <w:tcW w:w="3004" w:type="dxa"/>
                  <w:tcBorders>
                    <w:top w:val="single" w:sz="4" w:space="0" w:color="auto"/>
                    <w:left w:val="single" w:sz="4" w:space="0" w:color="auto"/>
                    <w:bottom w:val="single" w:sz="4" w:space="0" w:color="auto"/>
                    <w:right w:val="single" w:sz="4" w:space="0" w:color="auto"/>
                  </w:tcBorders>
                </w:tcPr>
                <w:p w:rsidR="001551B8" w:rsidRPr="00AF3A1F" w:rsidRDefault="001551B8" w:rsidP="00AF3A1F">
                  <w:pPr>
                    <w:bidi w:val="0"/>
                    <w:jc w:val="both"/>
                    <w:rPr>
                      <w:rFonts w:ascii="Verdana" w:hAnsi="Verdana" w:cs="Courier New"/>
                    </w:rPr>
                  </w:pPr>
                  <w:r w:rsidRPr="00AF3A1F">
                    <w:rPr>
                      <w:rFonts w:ascii="Verdana" w:hAnsi="Verdana" w:cs="Courier New"/>
                    </w:rPr>
                    <w:t>Wedge</w:t>
                  </w:r>
                </w:p>
              </w:tc>
            </w:tr>
          </w:tbl>
          <w:p w:rsidR="001551B8" w:rsidRDefault="001551B8" w:rsidP="000D7A33">
            <w:pPr>
              <w:bidi w:val="0"/>
              <w:jc w:val="both"/>
              <w:rPr>
                <w:rFonts w:ascii="Verdana" w:hAnsi="Verdana" w:cs="Courier New"/>
              </w:rPr>
            </w:pPr>
          </w:p>
          <w:p w:rsidR="001551B8" w:rsidRDefault="001551B8" w:rsidP="00BD728A">
            <w:pPr>
              <w:bidi w:val="0"/>
              <w:jc w:val="both"/>
              <w:rPr>
                <w:rFonts w:ascii="Verdana" w:hAnsi="Verdana" w:cs="Courier New"/>
              </w:rPr>
            </w:pPr>
          </w:p>
          <w:p w:rsidR="001551B8" w:rsidRDefault="001551B8" w:rsidP="00BD728A">
            <w:pPr>
              <w:bidi w:val="0"/>
              <w:jc w:val="both"/>
              <w:rPr>
                <w:rFonts w:ascii="Verdana" w:hAnsi="Verdana" w:cs="Courier New"/>
              </w:rPr>
            </w:pPr>
          </w:p>
          <w:p w:rsidR="001551B8" w:rsidRDefault="001551B8" w:rsidP="00BD728A">
            <w:pPr>
              <w:bidi w:val="0"/>
              <w:jc w:val="both"/>
              <w:rPr>
                <w:rFonts w:ascii="Verdana" w:hAnsi="Verdana" w:cs="Courier New"/>
              </w:rPr>
            </w:pPr>
          </w:p>
          <w:p w:rsidR="001551B8" w:rsidRPr="00BD728A" w:rsidRDefault="001551B8" w:rsidP="00BD728A">
            <w:pPr>
              <w:bidi w:val="0"/>
              <w:jc w:val="both"/>
              <w:rPr>
                <w:rFonts w:ascii="Verdana" w:hAnsi="Verdana" w:cs="Courier New"/>
              </w:rPr>
            </w:pPr>
          </w:p>
        </w:tc>
      </w:tr>
    </w:tbl>
    <w:p w:rsidR="001551B8" w:rsidRDefault="001551B8" w:rsidP="008A7994">
      <w:pPr>
        <w:autoSpaceDE w:val="0"/>
        <w:autoSpaceDN w:val="0"/>
        <w:bidi w:val="0"/>
        <w:adjustRightInd w:val="0"/>
        <w:spacing w:line="360" w:lineRule="auto"/>
        <w:jc w:val="both"/>
      </w:pPr>
      <w:r>
        <w:t>Task 4:</w:t>
      </w:r>
    </w:p>
    <w:p w:rsidR="001551B8" w:rsidRDefault="001551B8" w:rsidP="00BB0BAF">
      <w:pPr>
        <w:autoSpaceDE w:val="0"/>
        <w:autoSpaceDN w:val="0"/>
        <w:bidi w:val="0"/>
        <w:adjustRightInd w:val="0"/>
        <w:spacing w:line="360" w:lineRule="auto"/>
        <w:jc w:val="both"/>
      </w:pPr>
      <w:r>
        <w:t xml:space="preserve">Go to the following website: </w:t>
      </w:r>
    </w:p>
    <w:p w:rsidR="001551B8" w:rsidRDefault="001551B8" w:rsidP="00A31AB7">
      <w:pPr>
        <w:autoSpaceDE w:val="0"/>
        <w:autoSpaceDN w:val="0"/>
        <w:bidi w:val="0"/>
        <w:adjustRightInd w:val="0"/>
        <w:spacing w:line="360" w:lineRule="auto"/>
        <w:jc w:val="both"/>
      </w:pPr>
      <w:hyperlink r:id="rId70" w:history="1">
        <w:r w:rsidRPr="00EF1C2A">
          <w:rPr>
            <w:rStyle w:val="Hyperlink"/>
          </w:rPr>
          <w:t>http://www.bbc.co.uk/schools/gcsebitesize/design/systemscontrol/mechanismsrev8.shtml</w:t>
        </w:r>
      </w:hyperlink>
    </w:p>
    <w:p w:rsidR="001551B8" w:rsidRDefault="001551B8" w:rsidP="00A31AB7">
      <w:pPr>
        <w:shd w:val="clear" w:color="auto" w:fill="FFFFFF"/>
        <w:bidi w:val="0"/>
        <w:spacing w:after="120" w:line="336" w:lineRule="atLeast"/>
        <w:rPr>
          <w:rFonts w:ascii="Verdana" w:hAnsi="Verdana" w:cs="Arial"/>
          <w:color w:val="333333"/>
          <w:sz w:val="20"/>
          <w:szCs w:val="20"/>
          <w:lang w:val="en-GB"/>
        </w:rPr>
      </w:pPr>
      <w:r>
        <w:t xml:space="preserve">Realize how </w:t>
      </w:r>
      <w:r>
        <w:rPr>
          <w:rFonts w:ascii="Verdana" w:hAnsi="Verdana" w:cs="Arial"/>
          <w:color w:val="333333"/>
          <w:sz w:val="20"/>
          <w:szCs w:val="20"/>
          <w:lang w:val="en-GB"/>
        </w:rPr>
        <w:t xml:space="preserve">some mechanisms take one type of input motion, and output it as a different type of motion. </w:t>
      </w:r>
    </w:p>
    <w:p w:rsidR="001551B8" w:rsidRDefault="001551B8" w:rsidP="00A31AB7">
      <w:pPr>
        <w:autoSpaceDE w:val="0"/>
        <w:autoSpaceDN w:val="0"/>
        <w:bidi w:val="0"/>
        <w:adjustRightInd w:val="0"/>
        <w:spacing w:line="360" w:lineRule="auto"/>
        <w:jc w:val="both"/>
      </w:pPr>
    </w:p>
    <w:tbl>
      <w:tblPr>
        <w:tblpPr w:leftFromText="180" w:rightFromText="180" w:vertAnchor="text" w:tblpY="1"/>
        <w:tblOverlap w:val="neve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22"/>
      </w:tblGrid>
      <w:tr w:rsidR="001551B8" w:rsidRPr="00F20980">
        <w:trPr>
          <w:trHeight w:val="543"/>
        </w:trPr>
        <w:tc>
          <w:tcPr>
            <w:tcW w:w="9422" w:type="dxa"/>
            <w:shd w:val="clear" w:color="auto" w:fill="C6D9F1"/>
            <w:vAlign w:val="center"/>
          </w:tcPr>
          <w:p w:rsidR="001551B8" w:rsidRPr="00F20980" w:rsidRDefault="001551B8" w:rsidP="009C2C41">
            <w:pPr>
              <w:bidi w:val="0"/>
              <w:ind w:right="4706"/>
              <w:jc w:val="lowKashida"/>
              <w:rPr>
                <w:rFonts w:ascii="Verdana" w:hAnsi="Verdana"/>
              </w:rPr>
            </w:pPr>
            <w:r>
              <w:rPr>
                <w:rFonts w:ascii="Verdana" w:hAnsi="Verdana"/>
                <w:b/>
                <w:bCs/>
                <w:color w:val="000000"/>
                <w:spacing w:val="-4"/>
              </w:rPr>
              <w:t>Notes</w:t>
            </w: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bl>
    <w:p w:rsidR="001551B8" w:rsidRDefault="001551B8" w:rsidP="00A92A5A">
      <w:pPr>
        <w:autoSpaceDE w:val="0"/>
        <w:autoSpaceDN w:val="0"/>
        <w:bidi w:val="0"/>
        <w:adjustRightInd w:val="0"/>
        <w:spacing w:line="360" w:lineRule="auto"/>
        <w:jc w:val="both"/>
      </w:pPr>
    </w:p>
    <w:p w:rsidR="001551B8" w:rsidRDefault="001551B8" w:rsidP="00A92A5A">
      <w:pPr>
        <w:autoSpaceDE w:val="0"/>
        <w:autoSpaceDN w:val="0"/>
        <w:bidi w:val="0"/>
        <w:adjustRightInd w:val="0"/>
        <w:spacing w:line="360" w:lineRule="auto"/>
        <w:jc w:val="both"/>
      </w:pPr>
      <w:r>
        <w:br w:type="page"/>
      </w:r>
    </w:p>
    <w:tbl>
      <w:tblPr>
        <w:tblpPr w:leftFromText="180" w:rightFromText="180" w:vertAnchor="text" w:tblpY="1"/>
        <w:tblOverlap w:val="neve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22"/>
      </w:tblGrid>
      <w:tr w:rsidR="001551B8" w:rsidRPr="00F20980">
        <w:trPr>
          <w:trHeight w:val="543"/>
        </w:trPr>
        <w:tc>
          <w:tcPr>
            <w:tcW w:w="9422" w:type="dxa"/>
            <w:shd w:val="clear" w:color="auto" w:fill="C6D9F1"/>
            <w:vAlign w:val="center"/>
          </w:tcPr>
          <w:p w:rsidR="001551B8" w:rsidRPr="00F20980" w:rsidRDefault="001551B8" w:rsidP="009C2C41">
            <w:pPr>
              <w:bidi w:val="0"/>
              <w:ind w:right="4706"/>
              <w:jc w:val="lowKashida"/>
              <w:rPr>
                <w:rFonts w:ascii="Verdana" w:hAnsi="Verdana"/>
              </w:rPr>
            </w:pPr>
            <w:r>
              <w:rPr>
                <w:rFonts w:ascii="Verdana" w:hAnsi="Verdana"/>
                <w:b/>
                <w:bCs/>
                <w:color w:val="000000"/>
                <w:spacing w:val="-4"/>
              </w:rPr>
              <w:t>Notes</w:t>
            </w: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r w:rsidR="001551B8" w:rsidRPr="00014B1B">
        <w:trPr>
          <w:trHeight w:val="627"/>
        </w:trPr>
        <w:tc>
          <w:tcPr>
            <w:tcW w:w="9422" w:type="dxa"/>
          </w:tcPr>
          <w:p w:rsidR="001551B8" w:rsidRPr="00725F43" w:rsidRDefault="001551B8" w:rsidP="009C2C41">
            <w:pPr>
              <w:pStyle w:val="ListParagraph"/>
              <w:spacing w:before="120" w:line="360" w:lineRule="auto"/>
              <w:ind w:left="540"/>
              <w:jc w:val="both"/>
              <w:rPr>
                <w:rFonts w:ascii="Verdana" w:hAnsi="Verdana"/>
                <w:noProof/>
              </w:rPr>
            </w:pPr>
          </w:p>
        </w:tc>
      </w:tr>
    </w:tbl>
    <w:p w:rsidR="001551B8" w:rsidRDefault="001551B8" w:rsidP="00A92A5A">
      <w:pPr>
        <w:autoSpaceDE w:val="0"/>
        <w:autoSpaceDN w:val="0"/>
        <w:bidi w:val="0"/>
        <w:adjustRightInd w:val="0"/>
        <w:spacing w:line="360" w:lineRule="auto"/>
        <w:jc w:val="both"/>
      </w:pPr>
    </w:p>
    <w:p w:rsidR="001551B8" w:rsidRPr="00F55158" w:rsidRDefault="001551B8" w:rsidP="00A92A5A">
      <w:pPr>
        <w:autoSpaceDE w:val="0"/>
        <w:autoSpaceDN w:val="0"/>
        <w:bidi w:val="0"/>
        <w:adjustRightInd w:val="0"/>
        <w:spacing w:line="360" w:lineRule="auto"/>
        <w:jc w:val="both"/>
      </w:pPr>
      <w:bookmarkStart w:id="1" w:name="_PictureBullets"/>
      <w:r w:rsidRPr="00890412">
        <w:rPr>
          <w:vanish/>
        </w:rPr>
        <w:pict>
          <v:shape id="_x0000_i1062" type="#_x0000_t75" style="width:951pt;height:594.75pt" o:bullet="t" fillcolor="#ff9">
            <v:imagedata r:id="rId71" o:title="" croptop="11622f" cropbottom="5095f" cropright="46387f" chromakey="white"/>
          </v:shape>
        </w:pict>
      </w:r>
      <w:bookmarkEnd w:id="1"/>
    </w:p>
    <w:sectPr w:rsidR="001551B8" w:rsidRPr="00F55158" w:rsidSect="00607090">
      <w:headerReference w:type="even" r:id="rId72"/>
      <w:headerReference w:type="default" r:id="rId73"/>
      <w:footerReference w:type="even" r:id="rId74"/>
      <w:footerReference w:type="default" r:id="rId75"/>
      <w:pgSz w:w="11906" w:h="16838" w:code="9"/>
      <w:pgMar w:top="0" w:right="1152" w:bottom="1260" w:left="1728" w:header="720" w:footer="1296" w:gutter="0"/>
      <w:pgNumType w:start="1"/>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1B8" w:rsidRDefault="001551B8">
      <w:r>
        <w:separator/>
      </w:r>
    </w:p>
  </w:endnote>
  <w:endnote w:type="continuationSeparator" w:id="1">
    <w:p w:rsidR="001551B8" w:rsidRDefault="001551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halkboard">
    <w:altName w:val="Kristen ITC"/>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halet-LondonNineteenSixty">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B8" w:rsidRPr="005073E7" w:rsidRDefault="001551B8" w:rsidP="00C67654">
    <w:pPr>
      <w:pStyle w:val="Footer"/>
      <w:framePr w:wrap="auto" w:vAnchor="text" w:hAnchor="text" w:xAlign="outside" w:y="1"/>
      <w:rPr>
        <w:rStyle w:val="PageNumber"/>
        <w:rFonts w:ascii="Arial" w:hAnsi="Arial" w:cs="Arial"/>
        <w:b/>
        <w:bCs/>
        <w:color w:val="333399"/>
      </w:rPr>
    </w:pPr>
    <w:r w:rsidRPr="005073E7">
      <w:rPr>
        <w:rStyle w:val="PageNumber"/>
        <w:rFonts w:ascii="Arial" w:hAnsi="Arial" w:cs="Arial"/>
        <w:b/>
        <w:bCs/>
        <w:color w:val="333399"/>
      </w:rPr>
      <w:fldChar w:fldCharType="begin"/>
    </w:r>
    <w:r w:rsidRPr="005073E7">
      <w:rPr>
        <w:rStyle w:val="PageNumber"/>
        <w:rFonts w:ascii="Arial" w:hAnsi="Arial" w:cs="Arial"/>
        <w:b/>
        <w:bCs/>
        <w:color w:val="333399"/>
      </w:rPr>
      <w:instrText xml:space="preserve">PAGE  </w:instrText>
    </w:r>
    <w:r w:rsidRPr="005073E7">
      <w:rPr>
        <w:rStyle w:val="PageNumber"/>
        <w:rFonts w:ascii="Arial" w:hAnsi="Arial" w:cs="Arial"/>
        <w:b/>
        <w:bCs/>
        <w:color w:val="333399"/>
      </w:rPr>
      <w:fldChar w:fldCharType="separate"/>
    </w:r>
    <w:r>
      <w:rPr>
        <w:rStyle w:val="PageNumber"/>
        <w:rFonts w:ascii="Arial" w:hAnsi="Arial" w:cs="Arial"/>
        <w:b/>
        <w:bCs/>
        <w:noProof/>
        <w:color w:val="333399"/>
        <w:rtl/>
      </w:rPr>
      <w:t>14</w:t>
    </w:r>
    <w:r w:rsidRPr="005073E7">
      <w:rPr>
        <w:rStyle w:val="PageNumber"/>
        <w:rFonts w:ascii="Arial" w:hAnsi="Arial" w:cs="Arial"/>
        <w:b/>
        <w:bCs/>
        <w:color w:val="333399"/>
      </w:rPr>
      <w:fldChar w:fldCharType="end"/>
    </w:r>
  </w:p>
  <w:p w:rsidR="001551B8" w:rsidRPr="005073E7" w:rsidRDefault="001551B8" w:rsidP="00A92A5A">
    <w:pPr>
      <w:pStyle w:val="Footer"/>
      <w:tabs>
        <w:tab w:val="clear" w:pos="8640"/>
      </w:tabs>
      <w:bidi w:val="0"/>
      <w:ind w:right="26" w:firstLine="720"/>
      <w:rPr>
        <w:rFonts w:ascii="Arial" w:hAnsi="Arial" w:cs="Arial"/>
        <w:color w:val="333399"/>
      </w:rPr>
    </w:pPr>
    <w:r>
      <w:rPr>
        <w:noProof/>
      </w:rPr>
      <w:pict>
        <v:line id="Line 6" o:spid="_x0000_s2052" style="position:absolute;left:0;text-align:left;z-index:251657728;visibility:visible" from="25pt,-.8pt" to="480.25pt,-.8pt" strokecolor="#339" strokeweight="1.5pt"/>
      </w:pict>
    </w:r>
    <w:r w:rsidRPr="005073E7">
      <w:rPr>
        <w:rFonts w:ascii="Arial" w:hAnsi="Arial" w:cs="Arial"/>
        <w:color w:val="333399"/>
      </w:rPr>
      <w:t xml:space="preserve">Module </w:t>
    </w:r>
    <w:r>
      <w:rPr>
        <w:rFonts w:ascii="Arial" w:hAnsi="Arial" w:cs="Arial"/>
        <w:color w:val="333399"/>
      </w:rPr>
      <w:t>1</w:t>
    </w:r>
    <w:r w:rsidRPr="005073E7">
      <w:rPr>
        <w:rFonts w:ascii="Arial" w:hAnsi="Arial" w:cs="Arial"/>
        <w:color w:val="333399"/>
      </w:rPr>
      <w:t xml:space="preserve">: </w:t>
    </w:r>
    <w:r>
      <w:rPr>
        <w:rFonts w:ascii="Arial" w:hAnsi="Arial" w:cs="Arial"/>
        <w:color w:val="333399"/>
      </w:rPr>
      <w:t>Introduction to Simple Machines</w:t>
    </w:r>
    <w:r w:rsidRPr="005073E7">
      <w:rPr>
        <w:rFonts w:ascii="Arial" w:hAnsi="Arial" w:cs="Arial"/>
        <w:color w:val="333399"/>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B8" w:rsidRPr="005073E7" w:rsidRDefault="001551B8" w:rsidP="00C67654">
    <w:pPr>
      <w:pStyle w:val="Footer"/>
      <w:framePr w:wrap="auto" w:vAnchor="text" w:hAnchor="text" w:xAlign="outside" w:y="1"/>
      <w:rPr>
        <w:rStyle w:val="PageNumber"/>
        <w:rFonts w:ascii="Arial" w:hAnsi="Arial" w:cs="Arial"/>
        <w:b/>
        <w:bCs/>
        <w:color w:val="333399"/>
      </w:rPr>
    </w:pPr>
    <w:r w:rsidRPr="005073E7">
      <w:rPr>
        <w:rStyle w:val="PageNumber"/>
        <w:rFonts w:ascii="Arial" w:hAnsi="Arial" w:cs="Arial"/>
        <w:b/>
        <w:bCs/>
        <w:color w:val="333399"/>
      </w:rPr>
      <w:fldChar w:fldCharType="begin"/>
    </w:r>
    <w:r w:rsidRPr="005073E7">
      <w:rPr>
        <w:rStyle w:val="PageNumber"/>
        <w:rFonts w:ascii="Arial" w:hAnsi="Arial" w:cs="Arial"/>
        <w:b/>
        <w:bCs/>
        <w:color w:val="333399"/>
      </w:rPr>
      <w:instrText xml:space="preserve">PAGE  </w:instrText>
    </w:r>
    <w:r w:rsidRPr="005073E7">
      <w:rPr>
        <w:rStyle w:val="PageNumber"/>
        <w:rFonts w:ascii="Arial" w:hAnsi="Arial" w:cs="Arial"/>
        <w:b/>
        <w:bCs/>
        <w:color w:val="333399"/>
      </w:rPr>
      <w:fldChar w:fldCharType="separate"/>
    </w:r>
    <w:r>
      <w:rPr>
        <w:rStyle w:val="PageNumber"/>
        <w:rFonts w:ascii="Arial" w:hAnsi="Arial" w:cs="Arial"/>
        <w:b/>
        <w:bCs/>
        <w:noProof/>
        <w:color w:val="333399"/>
        <w:rtl/>
      </w:rPr>
      <w:t>15</w:t>
    </w:r>
    <w:r w:rsidRPr="005073E7">
      <w:rPr>
        <w:rStyle w:val="PageNumber"/>
        <w:rFonts w:ascii="Arial" w:hAnsi="Arial" w:cs="Arial"/>
        <w:b/>
        <w:bCs/>
        <w:color w:val="333399"/>
      </w:rPr>
      <w:fldChar w:fldCharType="end"/>
    </w:r>
  </w:p>
  <w:p w:rsidR="001551B8" w:rsidRPr="005073E7" w:rsidRDefault="001551B8" w:rsidP="00A92A5A">
    <w:pPr>
      <w:pStyle w:val="Footer"/>
      <w:tabs>
        <w:tab w:val="clear" w:pos="8640"/>
      </w:tabs>
      <w:bidi w:val="0"/>
      <w:ind w:right="26"/>
      <w:jc w:val="right"/>
      <w:rPr>
        <w:rFonts w:ascii="Arial" w:hAnsi="Arial" w:cs="Arial"/>
        <w:color w:val="333399"/>
      </w:rPr>
    </w:pPr>
    <w:r>
      <w:rPr>
        <w:noProof/>
      </w:rPr>
      <w:pict>
        <v:line id="Line 4" o:spid="_x0000_s2053" style="position:absolute;left:0;text-align:left;z-index:251656704;visibility:visible" from="-2.35pt,-.05pt" to="452.9pt,-.05pt" strokecolor="#339" strokeweight="1.5pt"/>
      </w:pict>
    </w:r>
    <w:r w:rsidRPr="005073E7">
      <w:rPr>
        <w:rFonts w:ascii="Arial" w:hAnsi="Arial" w:cs="Arial"/>
        <w:color w:val="333399"/>
      </w:rPr>
      <w:t xml:space="preserve">Module </w:t>
    </w:r>
    <w:r>
      <w:rPr>
        <w:rFonts w:ascii="Arial" w:hAnsi="Arial" w:cs="Arial"/>
        <w:color w:val="333399"/>
      </w:rPr>
      <w:t>1</w:t>
    </w:r>
    <w:r w:rsidRPr="005073E7">
      <w:rPr>
        <w:rFonts w:ascii="Arial" w:hAnsi="Arial" w:cs="Arial"/>
        <w:color w:val="333399"/>
      </w:rPr>
      <w:t xml:space="preserve">: </w:t>
    </w:r>
    <w:r>
      <w:rPr>
        <w:rFonts w:ascii="Arial" w:hAnsi="Arial" w:cs="Arial"/>
        <w:color w:val="333399"/>
      </w:rPr>
      <w:t>Introduction to Simple Machines</w:t>
    </w:r>
    <w:r w:rsidRPr="005073E7">
      <w:rPr>
        <w:rFonts w:ascii="Arial" w:hAnsi="Arial" w:cs="Arial"/>
        <w:color w:val="333399"/>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1B8" w:rsidRDefault="001551B8">
      <w:r>
        <w:separator/>
      </w:r>
    </w:p>
  </w:footnote>
  <w:footnote w:type="continuationSeparator" w:id="1">
    <w:p w:rsidR="001551B8" w:rsidRDefault="001551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B8" w:rsidRDefault="001551B8" w:rsidP="005073E7">
    <w:pPr>
      <w:pStyle w:val="Header"/>
      <w:bidi w:val="0"/>
      <w:rPr>
        <w:rFonts w:ascii="Arial" w:hAnsi="Arial" w:cs="Arial"/>
      </w:rPr>
    </w:pPr>
  </w:p>
  <w:p w:rsidR="001551B8" w:rsidRPr="00887F52" w:rsidRDefault="001551B8" w:rsidP="008215FA">
    <w:pPr>
      <w:pStyle w:val="Header"/>
      <w:bidi w:val="0"/>
      <w:spacing w:before="120"/>
      <w:rPr>
        <w:rFonts w:ascii="Arial" w:hAnsi="Arial" w:cs="Arial"/>
        <w:color w:val="333399"/>
      </w:rPr>
    </w:pPr>
    <w:r>
      <w:rPr>
        <w:noProof/>
      </w:rPr>
      <w:pict>
        <v:line id="Line 7" o:spid="_x0000_s2049" style="position:absolute;z-index:251658752;visibility:visible" from="-2.35pt,20.7pt" to="452.9pt,20.7pt" strokecolor="#339" strokeweight="1.5pt"/>
      </w:pict>
    </w:r>
    <w:r w:rsidRPr="005073E7">
      <w:rPr>
        <w:rFonts w:ascii="Arial" w:hAnsi="Arial" w:cs="Arial"/>
        <w:color w:val="333399"/>
      </w:rPr>
      <w:t>AT</w:t>
    </w:r>
    <w:r>
      <w:rPr>
        <w:rFonts w:ascii="Arial" w:hAnsi="Arial" w:cs="Arial"/>
        <w:color w:val="333399"/>
      </w:rPr>
      <w:t>M-0910 Technology Exploration-I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B8" w:rsidRPr="005073E7" w:rsidRDefault="001551B8" w:rsidP="008215FA">
    <w:pPr>
      <w:pStyle w:val="Header"/>
      <w:bidi w:val="0"/>
      <w:spacing w:before="120"/>
      <w:jc w:val="right"/>
      <w:rPr>
        <w:rFonts w:ascii="Arial" w:hAnsi="Arial" w:cs="Arial"/>
        <w:color w:val="333399"/>
      </w:rPr>
    </w:pPr>
    <w:r>
      <w:rPr>
        <w:noProof/>
      </w:rPr>
      <w:pict>
        <v:line id="Line 3" o:spid="_x0000_s2050" style="position:absolute;left:0;text-align:left;z-index:251655680;visibility:visible" from="-2.35pt,20.7pt" to="452.9pt,20.7pt" strokecolor="#339" strokeweight="1.5pt"/>
      </w:pict>
    </w:r>
    <w:r>
      <w:rPr>
        <w:noProof/>
      </w:rPr>
      <w:pict>
        <v:line id="Line 8" o:spid="_x0000_s2051" style="position:absolute;left:0;text-align:left;z-index:251659776;visibility:visible" from="-2.35pt,20.7pt" to="452.9pt,20.7pt" strokecolor="#339" strokeweight="1.5pt"/>
      </w:pict>
    </w:r>
    <w:r w:rsidRPr="00E370C6">
      <w:rPr>
        <w:rFonts w:ascii="Arial" w:hAnsi="Arial" w:cs="Arial"/>
        <w:color w:val="333399"/>
      </w:rPr>
      <w:t xml:space="preserve"> </w:t>
    </w:r>
    <w:r w:rsidRPr="005073E7">
      <w:rPr>
        <w:rFonts w:ascii="Arial" w:hAnsi="Arial" w:cs="Arial"/>
        <w:color w:val="333399"/>
      </w:rPr>
      <w:t>AT</w:t>
    </w:r>
    <w:r>
      <w:rPr>
        <w:rFonts w:ascii="Arial" w:hAnsi="Arial" w:cs="Arial"/>
        <w:color w:val="333399"/>
      </w:rPr>
      <w:t>M-0910 Technology Exploration-I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25D2"/>
    <w:multiLevelType w:val="hybridMultilevel"/>
    <w:tmpl w:val="2078266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8A67A96"/>
    <w:multiLevelType w:val="hybridMultilevel"/>
    <w:tmpl w:val="307C78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2D0D3E"/>
    <w:multiLevelType w:val="hybridMultilevel"/>
    <w:tmpl w:val="571097C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E76709E"/>
    <w:multiLevelType w:val="hybridMultilevel"/>
    <w:tmpl w:val="5D1EB1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09441A8"/>
    <w:multiLevelType w:val="hybridMultilevel"/>
    <w:tmpl w:val="0AA258F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2EA5F17"/>
    <w:multiLevelType w:val="hybridMultilevel"/>
    <w:tmpl w:val="7A16173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7721F5B"/>
    <w:multiLevelType w:val="hybridMultilevel"/>
    <w:tmpl w:val="CBCE3818"/>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nsid w:val="19312418"/>
    <w:multiLevelType w:val="hybridMultilevel"/>
    <w:tmpl w:val="D0A866D0"/>
    <w:lvl w:ilvl="0" w:tplc="CACA369E">
      <w:start w:val="1"/>
      <w:numFmt w:val="decimal"/>
      <w:lvlText w:val="%1."/>
      <w:lvlJc w:val="left"/>
      <w:pPr>
        <w:tabs>
          <w:tab w:val="num" w:pos="1008"/>
        </w:tabs>
        <w:ind w:left="936" w:hanging="792"/>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D8F2ED7"/>
    <w:multiLevelType w:val="hybridMultilevel"/>
    <w:tmpl w:val="1FC05E80"/>
    <w:lvl w:ilvl="0" w:tplc="CACA369E">
      <w:start w:val="1"/>
      <w:numFmt w:val="decimal"/>
      <w:lvlText w:val="%1."/>
      <w:lvlJc w:val="left"/>
      <w:pPr>
        <w:tabs>
          <w:tab w:val="num" w:pos="1008"/>
        </w:tabs>
        <w:ind w:left="936" w:hanging="792"/>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0F875A8"/>
    <w:multiLevelType w:val="multilevel"/>
    <w:tmpl w:val="F4169D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1B016F2"/>
    <w:multiLevelType w:val="hybridMultilevel"/>
    <w:tmpl w:val="568A6BDC"/>
    <w:lvl w:ilvl="0" w:tplc="926A78A4">
      <w:start w:val="1"/>
      <w:numFmt w:val="upperLetter"/>
      <w:lvlText w:val="%1)"/>
      <w:lvlJc w:val="left"/>
      <w:pPr>
        <w:tabs>
          <w:tab w:val="num" w:pos="1080"/>
        </w:tabs>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58D5059"/>
    <w:multiLevelType w:val="hybridMultilevel"/>
    <w:tmpl w:val="FD6CB4FC"/>
    <w:lvl w:ilvl="0" w:tplc="BBD6B4CA">
      <w:start w:val="1"/>
      <w:numFmt w:val="decimal"/>
      <w:lvlText w:val="%1."/>
      <w:lvlJc w:val="left"/>
      <w:pPr>
        <w:tabs>
          <w:tab w:val="num" w:pos="720"/>
        </w:tabs>
        <w:ind w:left="720" w:hanging="360"/>
      </w:pPr>
      <w:rPr>
        <w:rFonts w:ascii="Verdana" w:hAnsi="Verdana" w:cs="Times New Roman"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8F03093"/>
    <w:multiLevelType w:val="multilevel"/>
    <w:tmpl w:val="473659EA"/>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3">
    <w:nsid w:val="2A7F0EA7"/>
    <w:multiLevelType w:val="hybridMultilevel"/>
    <w:tmpl w:val="F594CBD2"/>
    <w:lvl w:ilvl="0" w:tplc="DEAE6EFC">
      <w:start w:val="2"/>
      <w:numFmt w:val="decimal"/>
      <w:lvlText w:val="%1."/>
      <w:lvlJc w:val="left"/>
      <w:pPr>
        <w:tabs>
          <w:tab w:val="num" w:pos="765"/>
        </w:tabs>
        <w:ind w:left="765" w:hanging="405"/>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CB96A94"/>
    <w:multiLevelType w:val="multilevel"/>
    <w:tmpl w:val="F92A5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EB93ADD"/>
    <w:multiLevelType w:val="multilevel"/>
    <w:tmpl w:val="DBE22928"/>
    <w:lvl w:ilvl="0">
      <w:start w:val="1"/>
      <w:numFmt w:val="decimal"/>
      <w:lvlText w:val="%1"/>
      <w:lvlJc w:val="left"/>
      <w:pPr>
        <w:ind w:left="720" w:hanging="7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6">
    <w:nsid w:val="357222F3"/>
    <w:multiLevelType w:val="hybridMultilevel"/>
    <w:tmpl w:val="F146AF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6AD5B42"/>
    <w:multiLevelType w:val="hybridMultilevel"/>
    <w:tmpl w:val="CBCE3818"/>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
    <w:nsid w:val="3908257F"/>
    <w:multiLevelType w:val="hybridMultilevel"/>
    <w:tmpl w:val="B5F2AB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3BAD0B32"/>
    <w:multiLevelType w:val="hybridMultilevel"/>
    <w:tmpl w:val="7AD49380"/>
    <w:lvl w:ilvl="0" w:tplc="926A78A4">
      <w:start w:val="1"/>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0">
    <w:nsid w:val="3CA83BE8"/>
    <w:multiLevelType w:val="hybridMultilevel"/>
    <w:tmpl w:val="22AA3F68"/>
    <w:lvl w:ilvl="0" w:tplc="6BEA7D8E">
      <w:start w:val="1"/>
      <w:numFmt w:val="lowerLetter"/>
      <w:lvlText w:val="(%1)"/>
      <w:lvlJc w:val="left"/>
      <w:pPr>
        <w:tabs>
          <w:tab w:val="num" w:pos="3372"/>
        </w:tabs>
        <w:ind w:left="3372" w:hanging="2505"/>
      </w:pPr>
      <w:rPr>
        <w:rFonts w:cs="Times New Roman" w:hint="default"/>
      </w:rPr>
    </w:lvl>
    <w:lvl w:ilvl="1" w:tplc="04090019">
      <w:start w:val="1"/>
      <w:numFmt w:val="lowerLetter"/>
      <w:lvlText w:val="%2."/>
      <w:lvlJc w:val="left"/>
      <w:pPr>
        <w:tabs>
          <w:tab w:val="num" w:pos="1947"/>
        </w:tabs>
        <w:ind w:left="1947" w:hanging="360"/>
      </w:pPr>
      <w:rPr>
        <w:rFonts w:cs="Times New Roman"/>
      </w:rPr>
    </w:lvl>
    <w:lvl w:ilvl="2" w:tplc="0409001B">
      <w:start w:val="1"/>
      <w:numFmt w:val="lowerRoman"/>
      <w:lvlText w:val="%3."/>
      <w:lvlJc w:val="right"/>
      <w:pPr>
        <w:tabs>
          <w:tab w:val="num" w:pos="2667"/>
        </w:tabs>
        <w:ind w:left="2667" w:hanging="180"/>
      </w:pPr>
      <w:rPr>
        <w:rFonts w:cs="Times New Roman"/>
      </w:rPr>
    </w:lvl>
    <w:lvl w:ilvl="3" w:tplc="0409000F">
      <w:start w:val="1"/>
      <w:numFmt w:val="decimal"/>
      <w:lvlText w:val="%4."/>
      <w:lvlJc w:val="left"/>
      <w:pPr>
        <w:tabs>
          <w:tab w:val="num" w:pos="3387"/>
        </w:tabs>
        <w:ind w:left="3387" w:hanging="360"/>
      </w:pPr>
      <w:rPr>
        <w:rFonts w:cs="Times New Roman"/>
      </w:rPr>
    </w:lvl>
    <w:lvl w:ilvl="4" w:tplc="04090019">
      <w:start w:val="1"/>
      <w:numFmt w:val="lowerLetter"/>
      <w:lvlText w:val="%5."/>
      <w:lvlJc w:val="left"/>
      <w:pPr>
        <w:tabs>
          <w:tab w:val="num" w:pos="4107"/>
        </w:tabs>
        <w:ind w:left="4107" w:hanging="360"/>
      </w:pPr>
      <w:rPr>
        <w:rFonts w:cs="Times New Roman"/>
      </w:rPr>
    </w:lvl>
    <w:lvl w:ilvl="5" w:tplc="0409001B">
      <w:start w:val="1"/>
      <w:numFmt w:val="lowerRoman"/>
      <w:lvlText w:val="%6."/>
      <w:lvlJc w:val="right"/>
      <w:pPr>
        <w:tabs>
          <w:tab w:val="num" w:pos="4827"/>
        </w:tabs>
        <w:ind w:left="4827" w:hanging="180"/>
      </w:pPr>
      <w:rPr>
        <w:rFonts w:cs="Times New Roman"/>
      </w:rPr>
    </w:lvl>
    <w:lvl w:ilvl="6" w:tplc="0409000F">
      <w:start w:val="1"/>
      <w:numFmt w:val="decimal"/>
      <w:lvlText w:val="%7."/>
      <w:lvlJc w:val="left"/>
      <w:pPr>
        <w:tabs>
          <w:tab w:val="num" w:pos="5547"/>
        </w:tabs>
        <w:ind w:left="5547" w:hanging="360"/>
      </w:pPr>
      <w:rPr>
        <w:rFonts w:cs="Times New Roman"/>
      </w:rPr>
    </w:lvl>
    <w:lvl w:ilvl="7" w:tplc="04090019">
      <w:start w:val="1"/>
      <w:numFmt w:val="lowerLetter"/>
      <w:lvlText w:val="%8."/>
      <w:lvlJc w:val="left"/>
      <w:pPr>
        <w:tabs>
          <w:tab w:val="num" w:pos="6267"/>
        </w:tabs>
        <w:ind w:left="6267" w:hanging="360"/>
      </w:pPr>
      <w:rPr>
        <w:rFonts w:cs="Times New Roman"/>
      </w:rPr>
    </w:lvl>
    <w:lvl w:ilvl="8" w:tplc="0409001B">
      <w:start w:val="1"/>
      <w:numFmt w:val="lowerRoman"/>
      <w:lvlText w:val="%9."/>
      <w:lvlJc w:val="right"/>
      <w:pPr>
        <w:tabs>
          <w:tab w:val="num" w:pos="6987"/>
        </w:tabs>
        <w:ind w:left="6987" w:hanging="180"/>
      </w:pPr>
      <w:rPr>
        <w:rFonts w:cs="Times New Roman"/>
      </w:rPr>
    </w:lvl>
  </w:abstractNum>
  <w:abstractNum w:abstractNumId="21">
    <w:nsid w:val="3DC20343"/>
    <w:multiLevelType w:val="hybridMultilevel"/>
    <w:tmpl w:val="8EC49FE6"/>
    <w:lvl w:ilvl="0" w:tplc="926A78A4">
      <w:start w:val="1"/>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2">
    <w:nsid w:val="3E162433"/>
    <w:multiLevelType w:val="hybridMultilevel"/>
    <w:tmpl w:val="4AEA876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44511AFF"/>
    <w:multiLevelType w:val="multilevel"/>
    <w:tmpl w:val="97D6725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4">
    <w:nsid w:val="4ACE76B0"/>
    <w:multiLevelType w:val="hybridMultilevel"/>
    <w:tmpl w:val="D018AB62"/>
    <w:lvl w:ilvl="0" w:tplc="7C20713E">
      <w:start w:val="1"/>
      <w:numFmt w:val="upperLetter"/>
      <w:lvlText w:val="%1)"/>
      <w:lvlJc w:val="left"/>
      <w:pPr>
        <w:tabs>
          <w:tab w:val="num" w:pos="1080"/>
        </w:tabs>
        <w:ind w:left="1080" w:hanging="72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4CA52ABD"/>
    <w:multiLevelType w:val="hybridMultilevel"/>
    <w:tmpl w:val="BA84E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1D81B09"/>
    <w:multiLevelType w:val="hybridMultilevel"/>
    <w:tmpl w:val="BCC42E50"/>
    <w:lvl w:ilvl="0" w:tplc="3CD637E2">
      <w:start w:val="1"/>
      <w:numFmt w:val="decimal"/>
      <w:lvlText w:val="%1."/>
      <w:lvlJc w:val="left"/>
      <w:pPr>
        <w:tabs>
          <w:tab w:val="num" w:pos="1080"/>
        </w:tabs>
        <w:ind w:left="1080" w:hanging="360"/>
      </w:pPr>
      <w:rPr>
        <w:rFonts w:ascii="Verdana" w:hAnsi="Verdana" w:cs="Times New Roman" w:hint="default"/>
        <w:b w:val="0"/>
        <w:b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7">
    <w:nsid w:val="55555A0D"/>
    <w:multiLevelType w:val="hybridMultilevel"/>
    <w:tmpl w:val="2F6479B4"/>
    <w:lvl w:ilvl="0" w:tplc="926A78A4">
      <w:start w:val="1"/>
      <w:numFmt w:val="upperLetter"/>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5D525360"/>
    <w:multiLevelType w:val="hybridMultilevel"/>
    <w:tmpl w:val="5DC6EF2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602F24A4"/>
    <w:multiLevelType w:val="hybridMultilevel"/>
    <w:tmpl w:val="E0D03A0E"/>
    <w:lvl w:ilvl="0" w:tplc="9CA87C32">
      <w:start w:val="1"/>
      <w:numFmt w:val="decimal"/>
      <w:lvlText w:val="%1."/>
      <w:lvlJc w:val="left"/>
      <w:pPr>
        <w:ind w:left="360" w:hanging="360"/>
      </w:pPr>
      <w:rPr>
        <w:rFonts w:ascii="Calibri" w:hAnsi="Calibri" w:cs="Times New Roman" w:hint="default"/>
        <w:b w:val="0"/>
        <w:bCs w:val="0"/>
        <w:sz w:val="28"/>
        <w:szCs w:val="28"/>
      </w:rPr>
    </w:lvl>
    <w:lvl w:ilvl="1" w:tplc="A372DC74">
      <w:start w:val="1"/>
      <w:numFmt w:val="lowerLetter"/>
      <w:lvlText w:val="%2."/>
      <w:lvlJc w:val="left"/>
      <w:pPr>
        <w:ind w:left="1080" w:hanging="360"/>
      </w:pPr>
      <w:rPr>
        <w:rFonts w:cs="Times New Roman"/>
        <w:b w:val="0"/>
        <w:bCs w:val="0"/>
        <w:sz w:val="28"/>
        <w:szCs w:val="28"/>
      </w:rPr>
    </w:lvl>
    <w:lvl w:ilvl="2" w:tplc="0409001B">
      <w:start w:val="1"/>
      <w:numFmt w:val="lowerRoman"/>
      <w:lvlText w:val="%3."/>
      <w:lvlJc w:val="right"/>
      <w:pPr>
        <w:ind w:left="153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0">
    <w:nsid w:val="65D6113B"/>
    <w:multiLevelType w:val="hybridMultilevel"/>
    <w:tmpl w:val="69C6367C"/>
    <w:lvl w:ilvl="0" w:tplc="04090005">
      <w:start w:val="1"/>
      <w:numFmt w:val="bullet"/>
      <w:lvlText w:val=""/>
      <w:lvlJc w:val="left"/>
      <w:pPr>
        <w:tabs>
          <w:tab w:val="num" w:pos="1080"/>
        </w:tabs>
        <w:ind w:left="1080" w:hanging="360"/>
      </w:pPr>
      <w:rPr>
        <w:rFonts w:ascii="Wingdings" w:hAnsi="Wingdings"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1">
    <w:nsid w:val="6B405496"/>
    <w:multiLevelType w:val="hybridMultilevel"/>
    <w:tmpl w:val="A8FEA028"/>
    <w:lvl w:ilvl="0" w:tplc="04090005">
      <w:start w:val="1"/>
      <w:numFmt w:val="bullet"/>
      <w:lvlText w:val=""/>
      <w:lvlJc w:val="left"/>
      <w:pPr>
        <w:tabs>
          <w:tab w:val="num" w:pos="1080"/>
        </w:tabs>
        <w:ind w:left="1080" w:hanging="360"/>
      </w:pPr>
      <w:rPr>
        <w:rFonts w:ascii="Wingdings" w:hAnsi="Wingdings"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2">
    <w:nsid w:val="72B60119"/>
    <w:multiLevelType w:val="hybridMultilevel"/>
    <w:tmpl w:val="7E2A8D7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7AAE2B68"/>
    <w:multiLevelType w:val="hybridMultilevel"/>
    <w:tmpl w:val="D7A21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27"/>
  </w:num>
  <w:num w:numId="5">
    <w:abstractNumId w:val="24"/>
  </w:num>
  <w:num w:numId="6">
    <w:abstractNumId w:val="8"/>
  </w:num>
  <w:num w:numId="7">
    <w:abstractNumId w:val="7"/>
  </w:num>
  <w:num w:numId="8">
    <w:abstractNumId w:val="26"/>
  </w:num>
  <w:num w:numId="9">
    <w:abstractNumId w:val="10"/>
  </w:num>
  <w:num w:numId="10">
    <w:abstractNumId w:val="21"/>
  </w:num>
  <w:num w:numId="11">
    <w:abstractNumId w:val="19"/>
  </w:num>
  <w:num w:numId="12">
    <w:abstractNumId w:val="1"/>
  </w:num>
  <w:num w:numId="13">
    <w:abstractNumId w:val="20"/>
  </w:num>
  <w:num w:numId="14">
    <w:abstractNumId w:val="13"/>
  </w:num>
  <w:num w:numId="15">
    <w:abstractNumId w:val="9"/>
  </w:num>
  <w:num w:numId="16">
    <w:abstractNumId w:val="33"/>
  </w:num>
  <w:num w:numId="17">
    <w:abstractNumId w:val="22"/>
  </w:num>
  <w:num w:numId="18">
    <w:abstractNumId w:val="2"/>
  </w:num>
  <w:num w:numId="19">
    <w:abstractNumId w:val="18"/>
  </w:num>
  <w:num w:numId="20">
    <w:abstractNumId w:val="5"/>
  </w:num>
  <w:num w:numId="21">
    <w:abstractNumId w:val="16"/>
  </w:num>
  <w:num w:numId="22">
    <w:abstractNumId w:val="4"/>
  </w:num>
  <w:num w:numId="23">
    <w:abstractNumId w:val="31"/>
  </w:num>
  <w:num w:numId="24">
    <w:abstractNumId w:val="30"/>
  </w:num>
  <w:num w:numId="25">
    <w:abstractNumId w:val="14"/>
  </w:num>
  <w:num w:numId="26">
    <w:abstractNumId w:val="32"/>
  </w:num>
  <w:num w:numId="27">
    <w:abstractNumId w:val="23"/>
  </w:num>
  <w:num w:numId="28">
    <w:abstractNumId w:val="12"/>
  </w:num>
  <w:num w:numId="29">
    <w:abstractNumId w:val="25"/>
  </w:num>
  <w:num w:numId="30">
    <w:abstractNumId w:val="15"/>
  </w:num>
  <w:num w:numId="31">
    <w:abstractNumId w:val="6"/>
  </w:num>
  <w:num w:numId="32">
    <w:abstractNumId w:val="17"/>
  </w:num>
  <w:num w:numId="33">
    <w:abstractNumId w:val="28"/>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20"/>
  <w:doNotHyphenateCaps/>
  <w:evenAndOddHeaders/>
  <w:characterSpacingControl w:val="doNotCompress"/>
  <w:doNotValidateAgainstSchema/>
  <w:doNotDemarcateInvalidXml/>
  <w:hdrShapeDefaults>
    <o:shapedefaults v:ext="edit" spidmax="205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5A18"/>
    <w:rsid w:val="00003363"/>
    <w:rsid w:val="0000356B"/>
    <w:rsid w:val="0000372E"/>
    <w:rsid w:val="000037CA"/>
    <w:rsid w:val="000038B9"/>
    <w:rsid w:val="00003B8F"/>
    <w:rsid w:val="00003BAA"/>
    <w:rsid w:val="00003CFA"/>
    <w:rsid w:val="0000550A"/>
    <w:rsid w:val="00005704"/>
    <w:rsid w:val="00006D29"/>
    <w:rsid w:val="00007A07"/>
    <w:rsid w:val="00010B93"/>
    <w:rsid w:val="00012947"/>
    <w:rsid w:val="000137C0"/>
    <w:rsid w:val="00014B1B"/>
    <w:rsid w:val="000162BB"/>
    <w:rsid w:val="00017A4B"/>
    <w:rsid w:val="00017DD9"/>
    <w:rsid w:val="0002298E"/>
    <w:rsid w:val="00025CEE"/>
    <w:rsid w:val="00026554"/>
    <w:rsid w:val="00027D25"/>
    <w:rsid w:val="00030193"/>
    <w:rsid w:val="00030DDD"/>
    <w:rsid w:val="0003203C"/>
    <w:rsid w:val="00033B77"/>
    <w:rsid w:val="00033CC6"/>
    <w:rsid w:val="00034458"/>
    <w:rsid w:val="00035F29"/>
    <w:rsid w:val="000379A3"/>
    <w:rsid w:val="00037FCE"/>
    <w:rsid w:val="00040ABE"/>
    <w:rsid w:val="0004139E"/>
    <w:rsid w:val="000415B7"/>
    <w:rsid w:val="0004185D"/>
    <w:rsid w:val="000419DF"/>
    <w:rsid w:val="00042143"/>
    <w:rsid w:val="00043311"/>
    <w:rsid w:val="0004407F"/>
    <w:rsid w:val="00044759"/>
    <w:rsid w:val="00045A77"/>
    <w:rsid w:val="00047BAE"/>
    <w:rsid w:val="0005048F"/>
    <w:rsid w:val="00050496"/>
    <w:rsid w:val="000513D9"/>
    <w:rsid w:val="00051DA5"/>
    <w:rsid w:val="00052AF1"/>
    <w:rsid w:val="00052D06"/>
    <w:rsid w:val="00053925"/>
    <w:rsid w:val="000545FA"/>
    <w:rsid w:val="00060BBE"/>
    <w:rsid w:val="00060E9E"/>
    <w:rsid w:val="0006156B"/>
    <w:rsid w:val="00061B4C"/>
    <w:rsid w:val="00061E49"/>
    <w:rsid w:val="000634D6"/>
    <w:rsid w:val="00063610"/>
    <w:rsid w:val="00063BE2"/>
    <w:rsid w:val="00063D96"/>
    <w:rsid w:val="00064FAC"/>
    <w:rsid w:val="00065191"/>
    <w:rsid w:val="0006538A"/>
    <w:rsid w:val="0006541C"/>
    <w:rsid w:val="00066026"/>
    <w:rsid w:val="0006637B"/>
    <w:rsid w:val="00066755"/>
    <w:rsid w:val="0007034F"/>
    <w:rsid w:val="000703CB"/>
    <w:rsid w:val="000720EB"/>
    <w:rsid w:val="00072C86"/>
    <w:rsid w:val="0007342E"/>
    <w:rsid w:val="00073937"/>
    <w:rsid w:val="00073CED"/>
    <w:rsid w:val="00073D91"/>
    <w:rsid w:val="00074296"/>
    <w:rsid w:val="0007436A"/>
    <w:rsid w:val="00074416"/>
    <w:rsid w:val="000764DB"/>
    <w:rsid w:val="00076942"/>
    <w:rsid w:val="0007741B"/>
    <w:rsid w:val="00080308"/>
    <w:rsid w:val="00080EB9"/>
    <w:rsid w:val="00081120"/>
    <w:rsid w:val="00081691"/>
    <w:rsid w:val="000817AE"/>
    <w:rsid w:val="00081B94"/>
    <w:rsid w:val="00082804"/>
    <w:rsid w:val="00083A8A"/>
    <w:rsid w:val="00084585"/>
    <w:rsid w:val="000847DF"/>
    <w:rsid w:val="000849F8"/>
    <w:rsid w:val="00085396"/>
    <w:rsid w:val="00086578"/>
    <w:rsid w:val="000866CA"/>
    <w:rsid w:val="00086D7E"/>
    <w:rsid w:val="000870B1"/>
    <w:rsid w:val="00087264"/>
    <w:rsid w:val="00087959"/>
    <w:rsid w:val="00090AED"/>
    <w:rsid w:val="0009210D"/>
    <w:rsid w:val="00093BB3"/>
    <w:rsid w:val="00093FA5"/>
    <w:rsid w:val="0009400F"/>
    <w:rsid w:val="000945F8"/>
    <w:rsid w:val="00094A36"/>
    <w:rsid w:val="00094D0B"/>
    <w:rsid w:val="00095000"/>
    <w:rsid w:val="00097659"/>
    <w:rsid w:val="000A0700"/>
    <w:rsid w:val="000A1DF2"/>
    <w:rsid w:val="000A2846"/>
    <w:rsid w:val="000A28F3"/>
    <w:rsid w:val="000A3785"/>
    <w:rsid w:val="000A43AD"/>
    <w:rsid w:val="000A56F6"/>
    <w:rsid w:val="000A5D9B"/>
    <w:rsid w:val="000A5EBE"/>
    <w:rsid w:val="000A7127"/>
    <w:rsid w:val="000B17CA"/>
    <w:rsid w:val="000B1E38"/>
    <w:rsid w:val="000B2425"/>
    <w:rsid w:val="000B2C37"/>
    <w:rsid w:val="000B2CA1"/>
    <w:rsid w:val="000B2CD2"/>
    <w:rsid w:val="000B30AB"/>
    <w:rsid w:val="000B34AC"/>
    <w:rsid w:val="000B3723"/>
    <w:rsid w:val="000B3DD1"/>
    <w:rsid w:val="000B40BE"/>
    <w:rsid w:val="000B50A5"/>
    <w:rsid w:val="000B59B8"/>
    <w:rsid w:val="000B61E3"/>
    <w:rsid w:val="000B6CBA"/>
    <w:rsid w:val="000B6E4E"/>
    <w:rsid w:val="000B75D7"/>
    <w:rsid w:val="000C02C2"/>
    <w:rsid w:val="000C041C"/>
    <w:rsid w:val="000C044E"/>
    <w:rsid w:val="000C078C"/>
    <w:rsid w:val="000C2754"/>
    <w:rsid w:val="000C3009"/>
    <w:rsid w:val="000C3A0B"/>
    <w:rsid w:val="000C3D13"/>
    <w:rsid w:val="000C4A54"/>
    <w:rsid w:val="000C5930"/>
    <w:rsid w:val="000C5D6F"/>
    <w:rsid w:val="000C5DF6"/>
    <w:rsid w:val="000C6397"/>
    <w:rsid w:val="000D0542"/>
    <w:rsid w:val="000D1AAA"/>
    <w:rsid w:val="000D2488"/>
    <w:rsid w:val="000D259F"/>
    <w:rsid w:val="000D276D"/>
    <w:rsid w:val="000D3B4F"/>
    <w:rsid w:val="000D4590"/>
    <w:rsid w:val="000D480C"/>
    <w:rsid w:val="000D58E7"/>
    <w:rsid w:val="000D5E2B"/>
    <w:rsid w:val="000D6476"/>
    <w:rsid w:val="000D6EB0"/>
    <w:rsid w:val="000D7A33"/>
    <w:rsid w:val="000E003E"/>
    <w:rsid w:val="000E052B"/>
    <w:rsid w:val="000E0A29"/>
    <w:rsid w:val="000E2148"/>
    <w:rsid w:val="000E26B5"/>
    <w:rsid w:val="000E26BD"/>
    <w:rsid w:val="000E3495"/>
    <w:rsid w:val="000E48A3"/>
    <w:rsid w:val="000E4EDF"/>
    <w:rsid w:val="000E5BBF"/>
    <w:rsid w:val="000E7F4A"/>
    <w:rsid w:val="000F0DD6"/>
    <w:rsid w:val="000F26DD"/>
    <w:rsid w:val="000F297A"/>
    <w:rsid w:val="000F31CD"/>
    <w:rsid w:val="000F3DAC"/>
    <w:rsid w:val="000F4718"/>
    <w:rsid w:val="000F4804"/>
    <w:rsid w:val="00100461"/>
    <w:rsid w:val="00100D2E"/>
    <w:rsid w:val="00101AA2"/>
    <w:rsid w:val="00101BB2"/>
    <w:rsid w:val="001042E3"/>
    <w:rsid w:val="00104569"/>
    <w:rsid w:val="0010533D"/>
    <w:rsid w:val="001058EC"/>
    <w:rsid w:val="001101FE"/>
    <w:rsid w:val="00110890"/>
    <w:rsid w:val="00111305"/>
    <w:rsid w:val="00111470"/>
    <w:rsid w:val="0011187C"/>
    <w:rsid w:val="00112D7B"/>
    <w:rsid w:val="001135F3"/>
    <w:rsid w:val="00113768"/>
    <w:rsid w:val="00113FBD"/>
    <w:rsid w:val="00115B92"/>
    <w:rsid w:val="00117795"/>
    <w:rsid w:val="001177E7"/>
    <w:rsid w:val="00117964"/>
    <w:rsid w:val="00120FA7"/>
    <w:rsid w:val="001227F3"/>
    <w:rsid w:val="00123D14"/>
    <w:rsid w:val="0012547B"/>
    <w:rsid w:val="0012675B"/>
    <w:rsid w:val="0013110F"/>
    <w:rsid w:val="001319B6"/>
    <w:rsid w:val="00132049"/>
    <w:rsid w:val="001329BF"/>
    <w:rsid w:val="00133205"/>
    <w:rsid w:val="00133C9E"/>
    <w:rsid w:val="00133FE3"/>
    <w:rsid w:val="00135F66"/>
    <w:rsid w:val="0013705A"/>
    <w:rsid w:val="001372F1"/>
    <w:rsid w:val="00140006"/>
    <w:rsid w:val="00140355"/>
    <w:rsid w:val="00141F94"/>
    <w:rsid w:val="00143375"/>
    <w:rsid w:val="00143CE8"/>
    <w:rsid w:val="001442A2"/>
    <w:rsid w:val="001444EA"/>
    <w:rsid w:val="001444F9"/>
    <w:rsid w:val="001456CC"/>
    <w:rsid w:val="00145E20"/>
    <w:rsid w:val="00146DA2"/>
    <w:rsid w:val="00146F20"/>
    <w:rsid w:val="001473B7"/>
    <w:rsid w:val="00147FCF"/>
    <w:rsid w:val="00150018"/>
    <w:rsid w:val="00150DAF"/>
    <w:rsid w:val="0015125C"/>
    <w:rsid w:val="0015397F"/>
    <w:rsid w:val="00154D83"/>
    <w:rsid w:val="001551B8"/>
    <w:rsid w:val="00155305"/>
    <w:rsid w:val="00155A9C"/>
    <w:rsid w:val="00156381"/>
    <w:rsid w:val="00157FDD"/>
    <w:rsid w:val="001627A9"/>
    <w:rsid w:val="00162D78"/>
    <w:rsid w:val="00163E2C"/>
    <w:rsid w:val="00163E72"/>
    <w:rsid w:val="001648F0"/>
    <w:rsid w:val="001656FC"/>
    <w:rsid w:val="00165DD3"/>
    <w:rsid w:val="00167285"/>
    <w:rsid w:val="00170BC6"/>
    <w:rsid w:val="001712D5"/>
    <w:rsid w:val="00171E9A"/>
    <w:rsid w:val="00172234"/>
    <w:rsid w:val="0017299A"/>
    <w:rsid w:val="00172CD5"/>
    <w:rsid w:val="001749E8"/>
    <w:rsid w:val="00174B25"/>
    <w:rsid w:val="00175607"/>
    <w:rsid w:val="00175B71"/>
    <w:rsid w:val="00175BBD"/>
    <w:rsid w:val="0017623A"/>
    <w:rsid w:val="00176DC9"/>
    <w:rsid w:val="00176F7D"/>
    <w:rsid w:val="00180028"/>
    <w:rsid w:val="0018104C"/>
    <w:rsid w:val="001814AA"/>
    <w:rsid w:val="001819BC"/>
    <w:rsid w:val="001819E7"/>
    <w:rsid w:val="00181EA6"/>
    <w:rsid w:val="00182A6B"/>
    <w:rsid w:val="00182EC4"/>
    <w:rsid w:val="0018307B"/>
    <w:rsid w:val="00183422"/>
    <w:rsid w:val="0018473B"/>
    <w:rsid w:val="00184D90"/>
    <w:rsid w:val="00184DA4"/>
    <w:rsid w:val="00185B53"/>
    <w:rsid w:val="00185BDE"/>
    <w:rsid w:val="00186528"/>
    <w:rsid w:val="00186E18"/>
    <w:rsid w:val="00190751"/>
    <w:rsid w:val="00190941"/>
    <w:rsid w:val="00191C0B"/>
    <w:rsid w:val="00192B01"/>
    <w:rsid w:val="00192DFE"/>
    <w:rsid w:val="0019340A"/>
    <w:rsid w:val="00193EFF"/>
    <w:rsid w:val="0019674F"/>
    <w:rsid w:val="00196AD4"/>
    <w:rsid w:val="0019713F"/>
    <w:rsid w:val="001A0329"/>
    <w:rsid w:val="001A058B"/>
    <w:rsid w:val="001A07FA"/>
    <w:rsid w:val="001A110F"/>
    <w:rsid w:val="001A11C5"/>
    <w:rsid w:val="001A26BF"/>
    <w:rsid w:val="001A2C3B"/>
    <w:rsid w:val="001A39E3"/>
    <w:rsid w:val="001A39FA"/>
    <w:rsid w:val="001A5208"/>
    <w:rsid w:val="001A5FCB"/>
    <w:rsid w:val="001A60A1"/>
    <w:rsid w:val="001A635C"/>
    <w:rsid w:val="001A6469"/>
    <w:rsid w:val="001A6EA5"/>
    <w:rsid w:val="001A7833"/>
    <w:rsid w:val="001A7BA7"/>
    <w:rsid w:val="001B1E3A"/>
    <w:rsid w:val="001B266B"/>
    <w:rsid w:val="001B3ECE"/>
    <w:rsid w:val="001B43E2"/>
    <w:rsid w:val="001B4902"/>
    <w:rsid w:val="001B56E7"/>
    <w:rsid w:val="001B57CB"/>
    <w:rsid w:val="001B59FA"/>
    <w:rsid w:val="001B627B"/>
    <w:rsid w:val="001C09CD"/>
    <w:rsid w:val="001C173E"/>
    <w:rsid w:val="001C2C60"/>
    <w:rsid w:val="001C37A5"/>
    <w:rsid w:val="001C3C28"/>
    <w:rsid w:val="001C3F23"/>
    <w:rsid w:val="001C44AE"/>
    <w:rsid w:val="001C4EF1"/>
    <w:rsid w:val="001C4F49"/>
    <w:rsid w:val="001C531C"/>
    <w:rsid w:val="001C566C"/>
    <w:rsid w:val="001C594E"/>
    <w:rsid w:val="001C5E46"/>
    <w:rsid w:val="001C6C8D"/>
    <w:rsid w:val="001C703A"/>
    <w:rsid w:val="001C79E9"/>
    <w:rsid w:val="001D0845"/>
    <w:rsid w:val="001D24F8"/>
    <w:rsid w:val="001D2AFA"/>
    <w:rsid w:val="001D2FBC"/>
    <w:rsid w:val="001D5BCE"/>
    <w:rsid w:val="001D6A9F"/>
    <w:rsid w:val="001D71A9"/>
    <w:rsid w:val="001D7B88"/>
    <w:rsid w:val="001E0E20"/>
    <w:rsid w:val="001E3DA9"/>
    <w:rsid w:val="001E4198"/>
    <w:rsid w:val="001E5422"/>
    <w:rsid w:val="001E5A18"/>
    <w:rsid w:val="001E7E68"/>
    <w:rsid w:val="001F0432"/>
    <w:rsid w:val="001F0ECD"/>
    <w:rsid w:val="001F1D0F"/>
    <w:rsid w:val="001F2356"/>
    <w:rsid w:val="001F38A5"/>
    <w:rsid w:val="001F4EBB"/>
    <w:rsid w:val="001F6C48"/>
    <w:rsid w:val="002023E4"/>
    <w:rsid w:val="002024A9"/>
    <w:rsid w:val="00202A62"/>
    <w:rsid w:val="0020316D"/>
    <w:rsid w:val="00203835"/>
    <w:rsid w:val="002055D5"/>
    <w:rsid w:val="002060D8"/>
    <w:rsid w:val="002061D5"/>
    <w:rsid w:val="00206207"/>
    <w:rsid w:val="002069F9"/>
    <w:rsid w:val="00207AFA"/>
    <w:rsid w:val="0021189E"/>
    <w:rsid w:val="00212ECB"/>
    <w:rsid w:val="00213B88"/>
    <w:rsid w:val="00213F8C"/>
    <w:rsid w:val="00214A39"/>
    <w:rsid w:val="0021528E"/>
    <w:rsid w:val="002155EF"/>
    <w:rsid w:val="00215F64"/>
    <w:rsid w:val="0021637A"/>
    <w:rsid w:val="00216EF0"/>
    <w:rsid w:val="00217383"/>
    <w:rsid w:val="00217DC7"/>
    <w:rsid w:val="00220ED1"/>
    <w:rsid w:val="002216DC"/>
    <w:rsid w:val="00221E64"/>
    <w:rsid w:val="00222A72"/>
    <w:rsid w:val="00224560"/>
    <w:rsid w:val="00225575"/>
    <w:rsid w:val="00225672"/>
    <w:rsid w:val="0022586F"/>
    <w:rsid w:val="00226C87"/>
    <w:rsid w:val="00227187"/>
    <w:rsid w:val="00230366"/>
    <w:rsid w:val="00230825"/>
    <w:rsid w:val="002322EB"/>
    <w:rsid w:val="0023383C"/>
    <w:rsid w:val="00233C5F"/>
    <w:rsid w:val="0023660C"/>
    <w:rsid w:val="00236E8B"/>
    <w:rsid w:val="002372F1"/>
    <w:rsid w:val="002379AF"/>
    <w:rsid w:val="002408F4"/>
    <w:rsid w:val="00241771"/>
    <w:rsid w:val="00241B43"/>
    <w:rsid w:val="00243F63"/>
    <w:rsid w:val="00245E88"/>
    <w:rsid w:val="0024629F"/>
    <w:rsid w:val="00246E8F"/>
    <w:rsid w:val="00247713"/>
    <w:rsid w:val="00247F74"/>
    <w:rsid w:val="002508E7"/>
    <w:rsid w:val="002509B1"/>
    <w:rsid w:val="00250E36"/>
    <w:rsid w:val="00251431"/>
    <w:rsid w:val="0025166B"/>
    <w:rsid w:val="002517DB"/>
    <w:rsid w:val="002528AC"/>
    <w:rsid w:val="0025320D"/>
    <w:rsid w:val="00253333"/>
    <w:rsid w:val="0025367C"/>
    <w:rsid w:val="00253F51"/>
    <w:rsid w:val="00254ECC"/>
    <w:rsid w:val="00255163"/>
    <w:rsid w:val="002551FE"/>
    <w:rsid w:val="00255CD4"/>
    <w:rsid w:val="0025656E"/>
    <w:rsid w:val="00256793"/>
    <w:rsid w:val="00257042"/>
    <w:rsid w:val="0026089C"/>
    <w:rsid w:val="00260955"/>
    <w:rsid w:val="00260CF0"/>
    <w:rsid w:val="00260D1D"/>
    <w:rsid w:val="00260D30"/>
    <w:rsid w:val="002614D6"/>
    <w:rsid w:val="00262D8E"/>
    <w:rsid w:val="00263626"/>
    <w:rsid w:val="0026389D"/>
    <w:rsid w:val="0026411B"/>
    <w:rsid w:val="00264220"/>
    <w:rsid w:val="0026442E"/>
    <w:rsid w:val="00264451"/>
    <w:rsid w:val="002644B6"/>
    <w:rsid w:val="002644EE"/>
    <w:rsid w:val="0026549C"/>
    <w:rsid w:val="002660AC"/>
    <w:rsid w:val="002663E9"/>
    <w:rsid w:val="00271629"/>
    <w:rsid w:val="00271E75"/>
    <w:rsid w:val="0027290F"/>
    <w:rsid w:val="002738D2"/>
    <w:rsid w:val="00274260"/>
    <w:rsid w:val="002747F9"/>
    <w:rsid w:val="00275D17"/>
    <w:rsid w:val="00277AD3"/>
    <w:rsid w:val="002827B2"/>
    <w:rsid w:val="00283374"/>
    <w:rsid w:val="00284576"/>
    <w:rsid w:val="00285782"/>
    <w:rsid w:val="0028693F"/>
    <w:rsid w:val="00286C1A"/>
    <w:rsid w:val="0028795F"/>
    <w:rsid w:val="00287A07"/>
    <w:rsid w:val="00291EA4"/>
    <w:rsid w:val="002932CA"/>
    <w:rsid w:val="00293DE6"/>
    <w:rsid w:val="00293E04"/>
    <w:rsid w:val="00295266"/>
    <w:rsid w:val="00295821"/>
    <w:rsid w:val="002964E5"/>
    <w:rsid w:val="00296B76"/>
    <w:rsid w:val="00296F0D"/>
    <w:rsid w:val="002979DF"/>
    <w:rsid w:val="002A03AF"/>
    <w:rsid w:val="002A09F5"/>
    <w:rsid w:val="002A1BD5"/>
    <w:rsid w:val="002A1DCB"/>
    <w:rsid w:val="002A2119"/>
    <w:rsid w:val="002A2878"/>
    <w:rsid w:val="002A3481"/>
    <w:rsid w:val="002A36F8"/>
    <w:rsid w:val="002A4FAB"/>
    <w:rsid w:val="002A52B8"/>
    <w:rsid w:val="002A5ED7"/>
    <w:rsid w:val="002A6E2E"/>
    <w:rsid w:val="002A7A26"/>
    <w:rsid w:val="002B0432"/>
    <w:rsid w:val="002B0592"/>
    <w:rsid w:val="002B0EA7"/>
    <w:rsid w:val="002B2BC4"/>
    <w:rsid w:val="002B3AFB"/>
    <w:rsid w:val="002B4107"/>
    <w:rsid w:val="002B5193"/>
    <w:rsid w:val="002B51F8"/>
    <w:rsid w:val="002B5CA9"/>
    <w:rsid w:val="002B63D1"/>
    <w:rsid w:val="002B7CA7"/>
    <w:rsid w:val="002B7D90"/>
    <w:rsid w:val="002B7EE3"/>
    <w:rsid w:val="002C19F2"/>
    <w:rsid w:val="002C2034"/>
    <w:rsid w:val="002C28F1"/>
    <w:rsid w:val="002C29AF"/>
    <w:rsid w:val="002C3755"/>
    <w:rsid w:val="002C375E"/>
    <w:rsid w:val="002C3AD8"/>
    <w:rsid w:val="002C3AF0"/>
    <w:rsid w:val="002C3B95"/>
    <w:rsid w:val="002C3CF2"/>
    <w:rsid w:val="002C45E9"/>
    <w:rsid w:val="002C4851"/>
    <w:rsid w:val="002C57CD"/>
    <w:rsid w:val="002C686A"/>
    <w:rsid w:val="002C69BA"/>
    <w:rsid w:val="002C7699"/>
    <w:rsid w:val="002D06A6"/>
    <w:rsid w:val="002D0D0B"/>
    <w:rsid w:val="002D331F"/>
    <w:rsid w:val="002D3A02"/>
    <w:rsid w:val="002D3CDF"/>
    <w:rsid w:val="002D4ADF"/>
    <w:rsid w:val="002D5A07"/>
    <w:rsid w:val="002D5BA7"/>
    <w:rsid w:val="002D763A"/>
    <w:rsid w:val="002D7830"/>
    <w:rsid w:val="002D7B14"/>
    <w:rsid w:val="002E3116"/>
    <w:rsid w:val="002E33BC"/>
    <w:rsid w:val="002E4687"/>
    <w:rsid w:val="002E4837"/>
    <w:rsid w:val="002E49BE"/>
    <w:rsid w:val="002E4C0E"/>
    <w:rsid w:val="002E556F"/>
    <w:rsid w:val="002E5D9F"/>
    <w:rsid w:val="002E6065"/>
    <w:rsid w:val="002E6293"/>
    <w:rsid w:val="002E6C00"/>
    <w:rsid w:val="002E6D06"/>
    <w:rsid w:val="002E7A7C"/>
    <w:rsid w:val="002F0906"/>
    <w:rsid w:val="002F112A"/>
    <w:rsid w:val="002F151B"/>
    <w:rsid w:val="002F3390"/>
    <w:rsid w:val="002F3BF0"/>
    <w:rsid w:val="002F57B9"/>
    <w:rsid w:val="002F74F4"/>
    <w:rsid w:val="002F7855"/>
    <w:rsid w:val="002F7C72"/>
    <w:rsid w:val="00300C7C"/>
    <w:rsid w:val="00300ECF"/>
    <w:rsid w:val="00302400"/>
    <w:rsid w:val="00302647"/>
    <w:rsid w:val="00302AAA"/>
    <w:rsid w:val="003046E8"/>
    <w:rsid w:val="00305070"/>
    <w:rsid w:val="00305A2C"/>
    <w:rsid w:val="00306458"/>
    <w:rsid w:val="00307DD6"/>
    <w:rsid w:val="00310052"/>
    <w:rsid w:val="00310084"/>
    <w:rsid w:val="00311347"/>
    <w:rsid w:val="00311DB0"/>
    <w:rsid w:val="00312095"/>
    <w:rsid w:val="0031275A"/>
    <w:rsid w:val="00312D8A"/>
    <w:rsid w:val="00312FBD"/>
    <w:rsid w:val="0031344C"/>
    <w:rsid w:val="00313905"/>
    <w:rsid w:val="00313A9A"/>
    <w:rsid w:val="00314BC8"/>
    <w:rsid w:val="00314EBA"/>
    <w:rsid w:val="003155D3"/>
    <w:rsid w:val="003159A4"/>
    <w:rsid w:val="00315BD6"/>
    <w:rsid w:val="00315C7D"/>
    <w:rsid w:val="00315CC4"/>
    <w:rsid w:val="00315F61"/>
    <w:rsid w:val="0031639A"/>
    <w:rsid w:val="003163D3"/>
    <w:rsid w:val="003170A7"/>
    <w:rsid w:val="00317203"/>
    <w:rsid w:val="00317DC0"/>
    <w:rsid w:val="00320225"/>
    <w:rsid w:val="00320B68"/>
    <w:rsid w:val="00320F86"/>
    <w:rsid w:val="00321E95"/>
    <w:rsid w:val="00322380"/>
    <w:rsid w:val="00323C3C"/>
    <w:rsid w:val="00324ACB"/>
    <w:rsid w:val="0032606F"/>
    <w:rsid w:val="003265C5"/>
    <w:rsid w:val="003270B5"/>
    <w:rsid w:val="00330CCA"/>
    <w:rsid w:val="0033132A"/>
    <w:rsid w:val="0033162A"/>
    <w:rsid w:val="003320CA"/>
    <w:rsid w:val="0033418F"/>
    <w:rsid w:val="003350FF"/>
    <w:rsid w:val="00335201"/>
    <w:rsid w:val="00335B43"/>
    <w:rsid w:val="00336653"/>
    <w:rsid w:val="00337180"/>
    <w:rsid w:val="003402F2"/>
    <w:rsid w:val="0034036F"/>
    <w:rsid w:val="003408AD"/>
    <w:rsid w:val="00340BD4"/>
    <w:rsid w:val="00340F8C"/>
    <w:rsid w:val="003426D8"/>
    <w:rsid w:val="00342A88"/>
    <w:rsid w:val="00343142"/>
    <w:rsid w:val="00344514"/>
    <w:rsid w:val="00345AEC"/>
    <w:rsid w:val="00345E1D"/>
    <w:rsid w:val="00346883"/>
    <w:rsid w:val="00347B03"/>
    <w:rsid w:val="003503EE"/>
    <w:rsid w:val="003515AA"/>
    <w:rsid w:val="003530D0"/>
    <w:rsid w:val="00353E4C"/>
    <w:rsid w:val="00353F74"/>
    <w:rsid w:val="0035494A"/>
    <w:rsid w:val="00354E52"/>
    <w:rsid w:val="003567C9"/>
    <w:rsid w:val="00357698"/>
    <w:rsid w:val="0036060B"/>
    <w:rsid w:val="0036320F"/>
    <w:rsid w:val="00365BD4"/>
    <w:rsid w:val="003661E0"/>
    <w:rsid w:val="0036707A"/>
    <w:rsid w:val="0037150B"/>
    <w:rsid w:val="00372133"/>
    <w:rsid w:val="00373333"/>
    <w:rsid w:val="00373842"/>
    <w:rsid w:val="00373A47"/>
    <w:rsid w:val="00376132"/>
    <w:rsid w:val="00377260"/>
    <w:rsid w:val="00381B04"/>
    <w:rsid w:val="00383A47"/>
    <w:rsid w:val="00384C16"/>
    <w:rsid w:val="00384D3D"/>
    <w:rsid w:val="00387148"/>
    <w:rsid w:val="0038771F"/>
    <w:rsid w:val="0038799E"/>
    <w:rsid w:val="00387E15"/>
    <w:rsid w:val="00391745"/>
    <w:rsid w:val="0039260C"/>
    <w:rsid w:val="0039296E"/>
    <w:rsid w:val="00393D21"/>
    <w:rsid w:val="0039526E"/>
    <w:rsid w:val="0039530C"/>
    <w:rsid w:val="003956BE"/>
    <w:rsid w:val="0039793D"/>
    <w:rsid w:val="00397F16"/>
    <w:rsid w:val="003A0FF8"/>
    <w:rsid w:val="003A1C37"/>
    <w:rsid w:val="003A2812"/>
    <w:rsid w:val="003A4075"/>
    <w:rsid w:val="003A4371"/>
    <w:rsid w:val="003A4D71"/>
    <w:rsid w:val="003A6092"/>
    <w:rsid w:val="003A718B"/>
    <w:rsid w:val="003A7997"/>
    <w:rsid w:val="003B0B43"/>
    <w:rsid w:val="003B1D98"/>
    <w:rsid w:val="003B31D8"/>
    <w:rsid w:val="003B3850"/>
    <w:rsid w:val="003B4650"/>
    <w:rsid w:val="003B4A6F"/>
    <w:rsid w:val="003C02A3"/>
    <w:rsid w:val="003C03DF"/>
    <w:rsid w:val="003C1AC8"/>
    <w:rsid w:val="003C1E57"/>
    <w:rsid w:val="003C24BA"/>
    <w:rsid w:val="003C2683"/>
    <w:rsid w:val="003C51FE"/>
    <w:rsid w:val="003C573F"/>
    <w:rsid w:val="003C603D"/>
    <w:rsid w:val="003C71CE"/>
    <w:rsid w:val="003C7715"/>
    <w:rsid w:val="003D0C9B"/>
    <w:rsid w:val="003D132D"/>
    <w:rsid w:val="003D262E"/>
    <w:rsid w:val="003D3507"/>
    <w:rsid w:val="003D3A5A"/>
    <w:rsid w:val="003D3D76"/>
    <w:rsid w:val="003D50B4"/>
    <w:rsid w:val="003D5380"/>
    <w:rsid w:val="003D5CDE"/>
    <w:rsid w:val="003D6C86"/>
    <w:rsid w:val="003D719D"/>
    <w:rsid w:val="003D7232"/>
    <w:rsid w:val="003D778F"/>
    <w:rsid w:val="003E0D78"/>
    <w:rsid w:val="003E1245"/>
    <w:rsid w:val="003E126A"/>
    <w:rsid w:val="003E1E4E"/>
    <w:rsid w:val="003E23FF"/>
    <w:rsid w:val="003E3C32"/>
    <w:rsid w:val="003E407C"/>
    <w:rsid w:val="003E6B12"/>
    <w:rsid w:val="003E7179"/>
    <w:rsid w:val="003E77A2"/>
    <w:rsid w:val="003F0A19"/>
    <w:rsid w:val="003F2473"/>
    <w:rsid w:val="003F27F8"/>
    <w:rsid w:val="003F2B13"/>
    <w:rsid w:val="003F3A92"/>
    <w:rsid w:val="003F47F4"/>
    <w:rsid w:val="003F6881"/>
    <w:rsid w:val="003F75FD"/>
    <w:rsid w:val="003F782A"/>
    <w:rsid w:val="004020DE"/>
    <w:rsid w:val="00402250"/>
    <w:rsid w:val="004027DC"/>
    <w:rsid w:val="00404D52"/>
    <w:rsid w:val="00406A6A"/>
    <w:rsid w:val="00406C7A"/>
    <w:rsid w:val="004075FA"/>
    <w:rsid w:val="0040798B"/>
    <w:rsid w:val="00407AE0"/>
    <w:rsid w:val="00410DCE"/>
    <w:rsid w:val="004113BC"/>
    <w:rsid w:val="004142AA"/>
    <w:rsid w:val="00414AC6"/>
    <w:rsid w:val="00415097"/>
    <w:rsid w:val="00415319"/>
    <w:rsid w:val="00415531"/>
    <w:rsid w:val="004157B5"/>
    <w:rsid w:val="0041712E"/>
    <w:rsid w:val="004202DD"/>
    <w:rsid w:val="00420E7D"/>
    <w:rsid w:val="00422342"/>
    <w:rsid w:val="00422F75"/>
    <w:rsid w:val="0042461C"/>
    <w:rsid w:val="00432D1B"/>
    <w:rsid w:val="00432EC2"/>
    <w:rsid w:val="004337F6"/>
    <w:rsid w:val="004339A1"/>
    <w:rsid w:val="00433C2B"/>
    <w:rsid w:val="00434CC1"/>
    <w:rsid w:val="00435C56"/>
    <w:rsid w:val="0043676C"/>
    <w:rsid w:val="00436893"/>
    <w:rsid w:val="00436FAD"/>
    <w:rsid w:val="00440F72"/>
    <w:rsid w:val="00442989"/>
    <w:rsid w:val="0044680D"/>
    <w:rsid w:val="00450003"/>
    <w:rsid w:val="00450205"/>
    <w:rsid w:val="00450948"/>
    <w:rsid w:val="004514E4"/>
    <w:rsid w:val="004515F2"/>
    <w:rsid w:val="004520D1"/>
    <w:rsid w:val="00452CF8"/>
    <w:rsid w:val="00453201"/>
    <w:rsid w:val="0045342E"/>
    <w:rsid w:val="00453B70"/>
    <w:rsid w:val="00454413"/>
    <w:rsid w:val="00454607"/>
    <w:rsid w:val="00454BC7"/>
    <w:rsid w:val="00454DB4"/>
    <w:rsid w:val="00454E91"/>
    <w:rsid w:val="0045634A"/>
    <w:rsid w:val="00456459"/>
    <w:rsid w:val="00456AB9"/>
    <w:rsid w:val="0045783B"/>
    <w:rsid w:val="004620FB"/>
    <w:rsid w:val="00462AF2"/>
    <w:rsid w:val="00464495"/>
    <w:rsid w:val="004652C6"/>
    <w:rsid w:val="004671DD"/>
    <w:rsid w:val="00470A2E"/>
    <w:rsid w:val="00471009"/>
    <w:rsid w:val="0047192F"/>
    <w:rsid w:val="00471B6C"/>
    <w:rsid w:val="004721DD"/>
    <w:rsid w:val="004729F1"/>
    <w:rsid w:val="00473806"/>
    <w:rsid w:val="00474283"/>
    <w:rsid w:val="004750A5"/>
    <w:rsid w:val="00476BA5"/>
    <w:rsid w:val="00477691"/>
    <w:rsid w:val="0048065D"/>
    <w:rsid w:val="00480B6B"/>
    <w:rsid w:val="0048120A"/>
    <w:rsid w:val="00483169"/>
    <w:rsid w:val="00483646"/>
    <w:rsid w:val="004843D1"/>
    <w:rsid w:val="004844C1"/>
    <w:rsid w:val="00484C19"/>
    <w:rsid w:val="00484C52"/>
    <w:rsid w:val="00485021"/>
    <w:rsid w:val="004854F7"/>
    <w:rsid w:val="00485B80"/>
    <w:rsid w:val="00487A9F"/>
    <w:rsid w:val="00490B9F"/>
    <w:rsid w:val="004913EB"/>
    <w:rsid w:val="00492034"/>
    <w:rsid w:val="00492AEE"/>
    <w:rsid w:val="00493778"/>
    <w:rsid w:val="00494584"/>
    <w:rsid w:val="0049462D"/>
    <w:rsid w:val="00494F8B"/>
    <w:rsid w:val="00496263"/>
    <w:rsid w:val="00496D83"/>
    <w:rsid w:val="004970EF"/>
    <w:rsid w:val="0049746B"/>
    <w:rsid w:val="0049776B"/>
    <w:rsid w:val="004977DF"/>
    <w:rsid w:val="004978F3"/>
    <w:rsid w:val="004A0D31"/>
    <w:rsid w:val="004A0F89"/>
    <w:rsid w:val="004A1045"/>
    <w:rsid w:val="004A1222"/>
    <w:rsid w:val="004A1673"/>
    <w:rsid w:val="004A1FE6"/>
    <w:rsid w:val="004A201E"/>
    <w:rsid w:val="004A2633"/>
    <w:rsid w:val="004A3915"/>
    <w:rsid w:val="004A4F3E"/>
    <w:rsid w:val="004A6109"/>
    <w:rsid w:val="004A7464"/>
    <w:rsid w:val="004B020B"/>
    <w:rsid w:val="004B0369"/>
    <w:rsid w:val="004B08D0"/>
    <w:rsid w:val="004B0999"/>
    <w:rsid w:val="004B2015"/>
    <w:rsid w:val="004B2F62"/>
    <w:rsid w:val="004B41FE"/>
    <w:rsid w:val="004B4A36"/>
    <w:rsid w:val="004B5048"/>
    <w:rsid w:val="004B51B6"/>
    <w:rsid w:val="004B614B"/>
    <w:rsid w:val="004B777A"/>
    <w:rsid w:val="004B7F13"/>
    <w:rsid w:val="004C0AAD"/>
    <w:rsid w:val="004C0DBE"/>
    <w:rsid w:val="004C187F"/>
    <w:rsid w:val="004C50D6"/>
    <w:rsid w:val="004C530F"/>
    <w:rsid w:val="004C59AF"/>
    <w:rsid w:val="004C5C8B"/>
    <w:rsid w:val="004C5D05"/>
    <w:rsid w:val="004C6BB7"/>
    <w:rsid w:val="004C7416"/>
    <w:rsid w:val="004C751A"/>
    <w:rsid w:val="004C7535"/>
    <w:rsid w:val="004C7844"/>
    <w:rsid w:val="004D03C2"/>
    <w:rsid w:val="004D03CE"/>
    <w:rsid w:val="004D0436"/>
    <w:rsid w:val="004D0E1C"/>
    <w:rsid w:val="004D1834"/>
    <w:rsid w:val="004D2279"/>
    <w:rsid w:val="004D30B8"/>
    <w:rsid w:val="004D3682"/>
    <w:rsid w:val="004D36D3"/>
    <w:rsid w:val="004D5585"/>
    <w:rsid w:val="004D5CCB"/>
    <w:rsid w:val="004D663A"/>
    <w:rsid w:val="004D685E"/>
    <w:rsid w:val="004D6D91"/>
    <w:rsid w:val="004D73E5"/>
    <w:rsid w:val="004D746F"/>
    <w:rsid w:val="004D7981"/>
    <w:rsid w:val="004E02E3"/>
    <w:rsid w:val="004E0400"/>
    <w:rsid w:val="004E0623"/>
    <w:rsid w:val="004E0767"/>
    <w:rsid w:val="004E1526"/>
    <w:rsid w:val="004E1EE4"/>
    <w:rsid w:val="004E1FF0"/>
    <w:rsid w:val="004E2570"/>
    <w:rsid w:val="004E279F"/>
    <w:rsid w:val="004E31F1"/>
    <w:rsid w:val="004E374D"/>
    <w:rsid w:val="004E3D91"/>
    <w:rsid w:val="004E3F33"/>
    <w:rsid w:val="004E608F"/>
    <w:rsid w:val="004E67D7"/>
    <w:rsid w:val="004E6DDE"/>
    <w:rsid w:val="004E747F"/>
    <w:rsid w:val="004E76FA"/>
    <w:rsid w:val="004F0355"/>
    <w:rsid w:val="004F1599"/>
    <w:rsid w:val="004F1B8F"/>
    <w:rsid w:val="004F213E"/>
    <w:rsid w:val="004F3CBC"/>
    <w:rsid w:val="004F5062"/>
    <w:rsid w:val="004F632C"/>
    <w:rsid w:val="004F6FED"/>
    <w:rsid w:val="004F72E6"/>
    <w:rsid w:val="00500127"/>
    <w:rsid w:val="0050129F"/>
    <w:rsid w:val="00502565"/>
    <w:rsid w:val="00502BCF"/>
    <w:rsid w:val="005032B4"/>
    <w:rsid w:val="005032D3"/>
    <w:rsid w:val="005073E7"/>
    <w:rsid w:val="00507890"/>
    <w:rsid w:val="005105BD"/>
    <w:rsid w:val="005109BA"/>
    <w:rsid w:val="00512232"/>
    <w:rsid w:val="00512790"/>
    <w:rsid w:val="00514249"/>
    <w:rsid w:val="00514543"/>
    <w:rsid w:val="005155BD"/>
    <w:rsid w:val="00516B79"/>
    <w:rsid w:val="00517554"/>
    <w:rsid w:val="005211CB"/>
    <w:rsid w:val="005218F6"/>
    <w:rsid w:val="00521E5D"/>
    <w:rsid w:val="00523553"/>
    <w:rsid w:val="005238D9"/>
    <w:rsid w:val="00523CD9"/>
    <w:rsid w:val="0052463E"/>
    <w:rsid w:val="005248A0"/>
    <w:rsid w:val="0052791C"/>
    <w:rsid w:val="00530F58"/>
    <w:rsid w:val="00531B16"/>
    <w:rsid w:val="005323A1"/>
    <w:rsid w:val="005341C3"/>
    <w:rsid w:val="00536001"/>
    <w:rsid w:val="005370C8"/>
    <w:rsid w:val="00537254"/>
    <w:rsid w:val="005375AA"/>
    <w:rsid w:val="00537BC5"/>
    <w:rsid w:val="005405BD"/>
    <w:rsid w:val="00540EC6"/>
    <w:rsid w:val="00541A7B"/>
    <w:rsid w:val="00541F9F"/>
    <w:rsid w:val="005445D4"/>
    <w:rsid w:val="005446AE"/>
    <w:rsid w:val="00546DE1"/>
    <w:rsid w:val="00547C22"/>
    <w:rsid w:val="00550890"/>
    <w:rsid w:val="00552003"/>
    <w:rsid w:val="00552045"/>
    <w:rsid w:val="00552A36"/>
    <w:rsid w:val="00554AEC"/>
    <w:rsid w:val="00554C26"/>
    <w:rsid w:val="00554EEF"/>
    <w:rsid w:val="00557737"/>
    <w:rsid w:val="005602C3"/>
    <w:rsid w:val="00560566"/>
    <w:rsid w:val="00560EE6"/>
    <w:rsid w:val="0056149C"/>
    <w:rsid w:val="00561CAF"/>
    <w:rsid w:val="00562248"/>
    <w:rsid w:val="005623CA"/>
    <w:rsid w:val="0056299B"/>
    <w:rsid w:val="005629DB"/>
    <w:rsid w:val="00562BD6"/>
    <w:rsid w:val="00562EBD"/>
    <w:rsid w:val="00563E1F"/>
    <w:rsid w:val="0056561B"/>
    <w:rsid w:val="00565BF9"/>
    <w:rsid w:val="00566369"/>
    <w:rsid w:val="00566A1D"/>
    <w:rsid w:val="005713C8"/>
    <w:rsid w:val="0057245C"/>
    <w:rsid w:val="005727A1"/>
    <w:rsid w:val="00572A94"/>
    <w:rsid w:val="00572C0B"/>
    <w:rsid w:val="00575833"/>
    <w:rsid w:val="00575BD2"/>
    <w:rsid w:val="00576086"/>
    <w:rsid w:val="00577959"/>
    <w:rsid w:val="0058027B"/>
    <w:rsid w:val="00581379"/>
    <w:rsid w:val="005816F7"/>
    <w:rsid w:val="00582A74"/>
    <w:rsid w:val="00582DF1"/>
    <w:rsid w:val="00585964"/>
    <w:rsid w:val="005859DE"/>
    <w:rsid w:val="00590106"/>
    <w:rsid w:val="0059038C"/>
    <w:rsid w:val="005905D9"/>
    <w:rsid w:val="00590AD7"/>
    <w:rsid w:val="00590E05"/>
    <w:rsid w:val="00590E0E"/>
    <w:rsid w:val="0059366B"/>
    <w:rsid w:val="005936CD"/>
    <w:rsid w:val="00594277"/>
    <w:rsid w:val="00594D21"/>
    <w:rsid w:val="00594EFF"/>
    <w:rsid w:val="005961B3"/>
    <w:rsid w:val="00596E4B"/>
    <w:rsid w:val="00597295"/>
    <w:rsid w:val="0059743A"/>
    <w:rsid w:val="005A0B2B"/>
    <w:rsid w:val="005A2943"/>
    <w:rsid w:val="005A2B9C"/>
    <w:rsid w:val="005A550A"/>
    <w:rsid w:val="005A60CE"/>
    <w:rsid w:val="005A65CF"/>
    <w:rsid w:val="005B020E"/>
    <w:rsid w:val="005B0699"/>
    <w:rsid w:val="005B0797"/>
    <w:rsid w:val="005B0D02"/>
    <w:rsid w:val="005B1D66"/>
    <w:rsid w:val="005B1DA3"/>
    <w:rsid w:val="005B252B"/>
    <w:rsid w:val="005B2586"/>
    <w:rsid w:val="005B4997"/>
    <w:rsid w:val="005B4D9D"/>
    <w:rsid w:val="005B5658"/>
    <w:rsid w:val="005B58BF"/>
    <w:rsid w:val="005B7A25"/>
    <w:rsid w:val="005C02F3"/>
    <w:rsid w:val="005C190F"/>
    <w:rsid w:val="005C1D9A"/>
    <w:rsid w:val="005C1DA0"/>
    <w:rsid w:val="005C2EF3"/>
    <w:rsid w:val="005C3214"/>
    <w:rsid w:val="005C33E5"/>
    <w:rsid w:val="005C432F"/>
    <w:rsid w:val="005C4D4B"/>
    <w:rsid w:val="005C6F62"/>
    <w:rsid w:val="005D0C37"/>
    <w:rsid w:val="005D29E9"/>
    <w:rsid w:val="005D2AE4"/>
    <w:rsid w:val="005D2B39"/>
    <w:rsid w:val="005D317E"/>
    <w:rsid w:val="005D3F62"/>
    <w:rsid w:val="005D4440"/>
    <w:rsid w:val="005D67EB"/>
    <w:rsid w:val="005D732D"/>
    <w:rsid w:val="005D7FE1"/>
    <w:rsid w:val="005E186D"/>
    <w:rsid w:val="005E1873"/>
    <w:rsid w:val="005E1BE7"/>
    <w:rsid w:val="005E1D2E"/>
    <w:rsid w:val="005E1D5A"/>
    <w:rsid w:val="005E2A2A"/>
    <w:rsid w:val="005E4D5D"/>
    <w:rsid w:val="005E56A0"/>
    <w:rsid w:val="005E62D6"/>
    <w:rsid w:val="005E64FA"/>
    <w:rsid w:val="005E673D"/>
    <w:rsid w:val="005F01F7"/>
    <w:rsid w:val="005F033E"/>
    <w:rsid w:val="005F05CD"/>
    <w:rsid w:val="005F0BF7"/>
    <w:rsid w:val="005F1189"/>
    <w:rsid w:val="005F1F8C"/>
    <w:rsid w:val="005F2768"/>
    <w:rsid w:val="005F4416"/>
    <w:rsid w:val="005F5451"/>
    <w:rsid w:val="005F54A6"/>
    <w:rsid w:val="005F5993"/>
    <w:rsid w:val="005F5AB6"/>
    <w:rsid w:val="005F7417"/>
    <w:rsid w:val="00600F3A"/>
    <w:rsid w:val="0060128A"/>
    <w:rsid w:val="0060136B"/>
    <w:rsid w:val="006015F2"/>
    <w:rsid w:val="006038FF"/>
    <w:rsid w:val="006042DA"/>
    <w:rsid w:val="00604F10"/>
    <w:rsid w:val="00605F02"/>
    <w:rsid w:val="00606434"/>
    <w:rsid w:val="006064A9"/>
    <w:rsid w:val="00606C52"/>
    <w:rsid w:val="00606F9D"/>
    <w:rsid w:val="00607090"/>
    <w:rsid w:val="0061144D"/>
    <w:rsid w:val="00611957"/>
    <w:rsid w:val="00611A4C"/>
    <w:rsid w:val="0061275E"/>
    <w:rsid w:val="00613F3D"/>
    <w:rsid w:val="00613FE1"/>
    <w:rsid w:val="0061474F"/>
    <w:rsid w:val="00614ADA"/>
    <w:rsid w:val="00617B30"/>
    <w:rsid w:val="0062104B"/>
    <w:rsid w:val="00621226"/>
    <w:rsid w:val="00621F89"/>
    <w:rsid w:val="00623DAD"/>
    <w:rsid w:val="00624B44"/>
    <w:rsid w:val="00625DF7"/>
    <w:rsid w:val="00626B68"/>
    <w:rsid w:val="00626BFC"/>
    <w:rsid w:val="00626DAB"/>
    <w:rsid w:val="006302F1"/>
    <w:rsid w:val="00631008"/>
    <w:rsid w:val="0063100F"/>
    <w:rsid w:val="00631F07"/>
    <w:rsid w:val="00633649"/>
    <w:rsid w:val="00634C7C"/>
    <w:rsid w:val="00636719"/>
    <w:rsid w:val="006369FD"/>
    <w:rsid w:val="00636F75"/>
    <w:rsid w:val="00640361"/>
    <w:rsid w:val="006411E1"/>
    <w:rsid w:val="006414E3"/>
    <w:rsid w:val="00641B3A"/>
    <w:rsid w:val="0064279C"/>
    <w:rsid w:val="00642FFE"/>
    <w:rsid w:val="0064304B"/>
    <w:rsid w:val="00643244"/>
    <w:rsid w:val="00644B90"/>
    <w:rsid w:val="00645105"/>
    <w:rsid w:val="00645C8C"/>
    <w:rsid w:val="00645DE8"/>
    <w:rsid w:val="00646ADE"/>
    <w:rsid w:val="00650484"/>
    <w:rsid w:val="0065088B"/>
    <w:rsid w:val="006510ED"/>
    <w:rsid w:val="006540F7"/>
    <w:rsid w:val="006541CF"/>
    <w:rsid w:val="00655015"/>
    <w:rsid w:val="00656421"/>
    <w:rsid w:val="0065667A"/>
    <w:rsid w:val="00662EA3"/>
    <w:rsid w:val="00663489"/>
    <w:rsid w:val="006642FA"/>
    <w:rsid w:val="00664B19"/>
    <w:rsid w:val="00664FA0"/>
    <w:rsid w:val="00665523"/>
    <w:rsid w:val="0066553B"/>
    <w:rsid w:val="006659EB"/>
    <w:rsid w:val="0066701E"/>
    <w:rsid w:val="006670F2"/>
    <w:rsid w:val="0067109E"/>
    <w:rsid w:val="006717D9"/>
    <w:rsid w:val="006720E3"/>
    <w:rsid w:val="00672A0A"/>
    <w:rsid w:val="00673484"/>
    <w:rsid w:val="00674D2A"/>
    <w:rsid w:val="0067543B"/>
    <w:rsid w:val="00676FA5"/>
    <w:rsid w:val="0068037C"/>
    <w:rsid w:val="006817D1"/>
    <w:rsid w:val="006821F6"/>
    <w:rsid w:val="00682578"/>
    <w:rsid w:val="00683416"/>
    <w:rsid w:val="00683489"/>
    <w:rsid w:val="0068368E"/>
    <w:rsid w:val="00684569"/>
    <w:rsid w:val="006856CD"/>
    <w:rsid w:val="00686185"/>
    <w:rsid w:val="00686EB5"/>
    <w:rsid w:val="00691717"/>
    <w:rsid w:val="00691C1D"/>
    <w:rsid w:val="00695484"/>
    <w:rsid w:val="006972A3"/>
    <w:rsid w:val="00697755"/>
    <w:rsid w:val="006A1D1C"/>
    <w:rsid w:val="006A29DD"/>
    <w:rsid w:val="006A2ECD"/>
    <w:rsid w:val="006A459F"/>
    <w:rsid w:val="006A5831"/>
    <w:rsid w:val="006A7074"/>
    <w:rsid w:val="006A70E0"/>
    <w:rsid w:val="006A76F8"/>
    <w:rsid w:val="006A7825"/>
    <w:rsid w:val="006A7FA2"/>
    <w:rsid w:val="006B1152"/>
    <w:rsid w:val="006B16CD"/>
    <w:rsid w:val="006B231F"/>
    <w:rsid w:val="006B3598"/>
    <w:rsid w:val="006B39B8"/>
    <w:rsid w:val="006B4DBE"/>
    <w:rsid w:val="006B5EAD"/>
    <w:rsid w:val="006B642A"/>
    <w:rsid w:val="006B689D"/>
    <w:rsid w:val="006B790D"/>
    <w:rsid w:val="006C12DF"/>
    <w:rsid w:val="006C1894"/>
    <w:rsid w:val="006C3DE7"/>
    <w:rsid w:val="006C5489"/>
    <w:rsid w:val="006C6046"/>
    <w:rsid w:val="006C665D"/>
    <w:rsid w:val="006C777F"/>
    <w:rsid w:val="006C7F1D"/>
    <w:rsid w:val="006D0F98"/>
    <w:rsid w:val="006D2043"/>
    <w:rsid w:val="006D20E4"/>
    <w:rsid w:val="006D210D"/>
    <w:rsid w:val="006D2186"/>
    <w:rsid w:val="006D2FF2"/>
    <w:rsid w:val="006D3352"/>
    <w:rsid w:val="006D3DA1"/>
    <w:rsid w:val="006D3DAB"/>
    <w:rsid w:val="006D4D12"/>
    <w:rsid w:val="006D528D"/>
    <w:rsid w:val="006D5CDF"/>
    <w:rsid w:val="006D5D18"/>
    <w:rsid w:val="006D6015"/>
    <w:rsid w:val="006D61E3"/>
    <w:rsid w:val="006D7F57"/>
    <w:rsid w:val="006E0E5D"/>
    <w:rsid w:val="006E1003"/>
    <w:rsid w:val="006E3318"/>
    <w:rsid w:val="006E65C5"/>
    <w:rsid w:val="006F0256"/>
    <w:rsid w:val="006F09A0"/>
    <w:rsid w:val="006F0A73"/>
    <w:rsid w:val="006F0D3F"/>
    <w:rsid w:val="006F0E63"/>
    <w:rsid w:val="006F0FFE"/>
    <w:rsid w:val="006F1116"/>
    <w:rsid w:val="006F1136"/>
    <w:rsid w:val="006F13AC"/>
    <w:rsid w:val="006F152B"/>
    <w:rsid w:val="006F166D"/>
    <w:rsid w:val="006F3046"/>
    <w:rsid w:val="006F3BE3"/>
    <w:rsid w:val="006F4472"/>
    <w:rsid w:val="006F4CF2"/>
    <w:rsid w:val="006F5084"/>
    <w:rsid w:val="006F520C"/>
    <w:rsid w:val="006F539F"/>
    <w:rsid w:val="006F54EF"/>
    <w:rsid w:val="006F6E82"/>
    <w:rsid w:val="006F78D6"/>
    <w:rsid w:val="006F7B26"/>
    <w:rsid w:val="0070035F"/>
    <w:rsid w:val="00700576"/>
    <w:rsid w:val="00700824"/>
    <w:rsid w:val="00700839"/>
    <w:rsid w:val="00701031"/>
    <w:rsid w:val="0070221D"/>
    <w:rsid w:val="00703100"/>
    <w:rsid w:val="00704F01"/>
    <w:rsid w:val="00706BC0"/>
    <w:rsid w:val="00706FF3"/>
    <w:rsid w:val="00707F27"/>
    <w:rsid w:val="007109BE"/>
    <w:rsid w:val="00711E3B"/>
    <w:rsid w:val="0071217C"/>
    <w:rsid w:val="007126D2"/>
    <w:rsid w:val="00713316"/>
    <w:rsid w:val="00713362"/>
    <w:rsid w:val="007135C2"/>
    <w:rsid w:val="007137B6"/>
    <w:rsid w:val="00713B92"/>
    <w:rsid w:val="007141A7"/>
    <w:rsid w:val="00714B69"/>
    <w:rsid w:val="0071687B"/>
    <w:rsid w:val="00717955"/>
    <w:rsid w:val="00717CEE"/>
    <w:rsid w:val="0072241A"/>
    <w:rsid w:val="00722D81"/>
    <w:rsid w:val="007232DA"/>
    <w:rsid w:val="00723337"/>
    <w:rsid w:val="00723C1A"/>
    <w:rsid w:val="007253F3"/>
    <w:rsid w:val="00725E4E"/>
    <w:rsid w:val="00725F43"/>
    <w:rsid w:val="0072616B"/>
    <w:rsid w:val="007304CA"/>
    <w:rsid w:val="00731D1A"/>
    <w:rsid w:val="00732935"/>
    <w:rsid w:val="00733B80"/>
    <w:rsid w:val="00733CEF"/>
    <w:rsid w:val="00734791"/>
    <w:rsid w:val="0073505D"/>
    <w:rsid w:val="0073519C"/>
    <w:rsid w:val="007362FE"/>
    <w:rsid w:val="00736885"/>
    <w:rsid w:val="00736E30"/>
    <w:rsid w:val="007378B1"/>
    <w:rsid w:val="00740F2A"/>
    <w:rsid w:val="00740FF1"/>
    <w:rsid w:val="007410CB"/>
    <w:rsid w:val="0074110E"/>
    <w:rsid w:val="00741EB3"/>
    <w:rsid w:val="007422B8"/>
    <w:rsid w:val="00744169"/>
    <w:rsid w:val="00744558"/>
    <w:rsid w:val="007448FC"/>
    <w:rsid w:val="0074735D"/>
    <w:rsid w:val="007476C4"/>
    <w:rsid w:val="00750BD6"/>
    <w:rsid w:val="00751560"/>
    <w:rsid w:val="00751F1C"/>
    <w:rsid w:val="007525E7"/>
    <w:rsid w:val="00752EAE"/>
    <w:rsid w:val="0075327F"/>
    <w:rsid w:val="00754F3C"/>
    <w:rsid w:val="0075625B"/>
    <w:rsid w:val="00756659"/>
    <w:rsid w:val="007570E9"/>
    <w:rsid w:val="0075752F"/>
    <w:rsid w:val="00757B03"/>
    <w:rsid w:val="00757CF4"/>
    <w:rsid w:val="00757F9A"/>
    <w:rsid w:val="0076047F"/>
    <w:rsid w:val="007611AD"/>
    <w:rsid w:val="0076185D"/>
    <w:rsid w:val="00761A98"/>
    <w:rsid w:val="00761AF7"/>
    <w:rsid w:val="00763594"/>
    <w:rsid w:val="00763AEB"/>
    <w:rsid w:val="00765536"/>
    <w:rsid w:val="007658BE"/>
    <w:rsid w:val="007674B2"/>
    <w:rsid w:val="007675CD"/>
    <w:rsid w:val="007679B4"/>
    <w:rsid w:val="0077102D"/>
    <w:rsid w:val="007723CC"/>
    <w:rsid w:val="00772D71"/>
    <w:rsid w:val="00772DE5"/>
    <w:rsid w:val="00772E54"/>
    <w:rsid w:val="00772F37"/>
    <w:rsid w:val="0077387B"/>
    <w:rsid w:val="00775F57"/>
    <w:rsid w:val="00776852"/>
    <w:rsid w:val="007769CD"/>
    <w:rsid w:val="00777152"/>
    <w:rsid w:val="00777B90"/>
    <w:rsid w:val="0078015E"/>
    <w:rsid w:val="00780E21"/>
    <w:rsid w:val="00781212"/>
    <w:rsid w:val="00781688"/>
    <w:rsid w:val="007820BA"/>
    <w:rsid w:val="00782348"/>
    <w:rsid w:val="00782629"/>
    <w:rsid w:val="00783B48"/>
    <w:rsid w:val="00786D25"/>
    <w:rsid w:val="00787A1E"/>
    <w:rsid w:val="00787AAA"/>
    <w:rsid w:val="00790180"/>
    <w:rsid w:val="0079044C"/>
    <w:rsid w:val="00790EFB"/>
    <w:rsid w:val="00794112"/>
    <w:rsid w:val="007942B3"/>
    <w:rsid w:val="0079533A"/>
    <w:rsid w:val="00795C0D"/>
    <w:rsid w:val="00795F73"/>
    <w:rsid w:val="00796150"/>
    <w:rsid w:val="00796DA6"/>
    <w:rsid w:val="00797150"/>
    <w:rsid w:val="00797503"/>
    <w:rsid w:val="0079783B"/>
    <w:rsid w:val="007A0916"/>
    <w:rsid w:val="007A0EB7"/>
    <w:rsid w:val="007A2FFA"/>
    <w:rsid w:val="007A3856"/>
    <w:rsid w:val="007A3F1B"/>
    <w:rsid w:val="007A4667"/>
    <w:rsid w:val="007A5B33"/>
    <w:rsid w:val="007A63DF"/>
    <w:rsid w:val="007A762D"/>
    <w:rsid w:val="007B0D2C"/>
    <w:rsid w:val="007B1A3B"/>
    <w:rsid w:val="007B1C8E"/>
    <w:rsid w:val="007B3A81"/>
    <w:rsid w:val="007B464F"/>
    <w:rsid w:val="007B66AA"/>
    <w:rsid w:val="007B6982"/>
    <w:rsid w:val="007B71FD"/>
    <w:rsid w:val="007B7624"/>
    <w:rsid w:val="007B775B"/>
    <w:rsid w:val="007B77C9"/>
    <w:rsid w:val="007B7D34"/>
    <w:rsid w:val="007B7FF3"/>
    <w:rsid w:val="007C066E"/>
    <w:rsid w:val="007C0A9C"/>
    <w:rsid w:val="007C0EEC"/>
    <w:rsid w:val="007C17DA"/>
    <w:rsid w:val="007C2820"/>
    <w:rsid w:val="007C30D5"/>
    <w:rsid w:val="007C3195"/>
    <w:rsid w:val="007C37B0"/>
    <w:rsid w:val="007C3B62"/>
    <w:rsid w:val="007C3ECE"/>
    <w:rsid w:val="007C496E"/>
    <w:rsid w:val="007C68E1"/>
    <w:rsid w:val="007C6CD9"/>
    <w:rsid w:val="007C73A0"/>
    <w:rsid w:val="007D0443"/>
    <w:rsid w:val="007D1588"/>
    <w:rsid w:val="007D2CBF"/>
    <w:rsid w:val="007D2DD0"/>
    <w:rsid w:val="007D328B"/>
    <w:rsid w:val="007D34A1"/>
    <w:rsid w:val="007D4564"/>
    <w:rsid w:val="007D4AC2"/>
    <w:rsid w:val="007D58E0"/>
    <w:rsid w:val="007D59A0"/>
    <w:rsid w:val="007D5BF6"/>
    <w:rsid w:val="007D5E97"/>
    <w:rsid w:val="007D617F"/>
    <w:rsid w:val="007D654F"/>
    <w:rsid w:val="007D6722"/>
    <w:rsid w:val="007D6E8F"/>
    <w:rsid w:val="007E0162"/>
    <w:rsid w:val="007E209A"/>
    <w:rsid w:val="007E31C3"/>
    <w:rsid w:val="007E394C"/>
    <w:rsid w:val="007E4F0B"/>
    <w:rsid w:val="007E54DA"/>
    <w:rsid w:val="007E690D"/>
    <w:rsid w:val="007E6DA4"/>
    <w:rsid w:val="007E71A4"/>
    <w:rsid w:val="007F37AA"/>
    <w:rsid w:val="007F468A"/>
    <w:rsid w:val="007F495D"/>
    <w:rsid w:val="007F5535"/>
    <w:rsid w:val="007F56E8"/>
    <w:rsid w:val="007F5CD3"/>
    <w:rsid w:val="007F63B9"/>
    <w:rsid w:val="008008E1"/>
    <w:rsid w:val="00803983"/>
    <w:rsid w:val="0080717D"/>
    <w:rsid w:val="00811441"/>
    <w:rsid w:val="008123C1"/>
    <w:rsid w:val="00812B71"/>
    <w:rsid w:val="00812FD2"/>
    <w:rsid w:val="00813D86"/>
    <w:rsid w:val="008153AC"/>
    <w:rsid w:val="00817457"/>
    <w:rsid w:val="008215FA"/>
    <w:rsid w:val="00821CD7"/>
    <w:rsid w:val="00822A92"/>
    <w:rsid w:val="00823ED3"/>
    <w:rsid w:val="00825889"/>
    <w:rsid w:val="00825BA8"/>
    <w:rsid w:val="00825C2C"/>
    <w:rsid w:val="00825CA5"/>
    <w:rsid w:val="00826575"/>
    <w:rsid w:val="00827FA3"/>
    <w:rsid w:val="0083178D"/>
    <w:rsid w:val="00832053"/>
    <w:rsid w:val="00832253"/>
    <w:rsid w:val="0083263F"/>
    <w:rsid w:val="00832733"/>
    <w:rsid w:val="00834711"/>
    <w:rsid w:val="008357DF"/>
    <w:rsid w:val="008363CC"/>
    <w:rsid w:val="0083679B"/>
    <w:rsid w:val="00836FBB"/>
    <w:rsid w:val="00837A7A"/>
    <w:rsid w:val="00837C9F"/>
    <w:rsid w:val="0084060E"/>
    <w:rsid w:val="0084230D"/>
    <w:rsid w:val="00842A8D"/>
    <w:rsid w:val="00843A6E"/>
    <w:rsid w:val="008441D8"/>
    <w:rsid w:val="008441F4"/>
    <w:rsid w:val="008457F2"/>
    <w:rsid w:val="00845C88"/>
    <w:rsid w:val="00845CAD"/>
    <w:rsid w:val="00845F45"/>
    <w:rsid w:val="008465B1"/>
    <w:rsid w:val="008466E1"/>
    <w:rsid w:val="0084672E"/>
    <w:rsid w:val="00847BC6"/>
    <w:rsid w:val="00850F4E"/>
    <w:rsid w:val="008519A1"/>
    <w:rsid w:val="00851E98"/>
    <w:rsid w:val="008530AA"/>
    <w:rsid w:val="00853588"/>
    <w:rsid w:val="00854BD3"/>
    <w:rsid w:val="00854C19"/>
    <w:rsid w:val="008555FE"/>
    <w:rsid w:val="00856A0A"/>
    <w:rsid w:val="0085766E"/>
    <w:rsid w:val="00857A42"/>
    <w:rsid w:val="00857D92"/>
    <w:rsid w:val="0086043D"/>
    <w:rsid w:val="00860CE0"/>
    <w:rsid w:val="0086109C"/>
    <w:rsid w:val="0086395A"/>
    <w:rsid w:val="008639B1"/>
    <w:rsid w:val="00863E41"/>
    <w:rsid w:val="008642DE"/>
    <w:rsid w:val="0086478D"/>
    <w:rsid w:val="00867808"/>
    <w:rsid w:val="00870AEA"/>
    <w:rsid w:val="00870AF8"/>
    <w:rsid w:val="0087101F"/>
    <w:rsid w:val="0087239D"/>
    <w:rsid w:val="008725E0"/>
    <w:rsid w:val="0087306F"/>
    <w:rsid w:val="00873620"/>
    <w:rsid w:val="008742C5"/>
    <w:rsid w:val="00874430"/>
    <w:rsid w:val="008753ED"/>
    <w:rsid w:val="00875ACA"/>
    <w:rsid w:val="00876553"/>
    <w:rsid w:val="00876B44"/>
    <w:rsid w:val="00876BD0"/>
    <w:rsid w:val="0087710B"/>
    <w:rsid w:val="0087722B"/>
    <w:rsid w:val="00881184"/>
    <w:rsid w:val="00882611"/>
    <w:rsid w:val="0088390D"/>
    <w:rsid w:val="00883A9B"/>
    <w:rsid w:val="00883F75"/>
    <w:rsid w:val="008856E4"/>
    <w:rsid w:val="00885C78"/>
    <w:rsid w:val="00886994"/>
    <w:rsid w:val="00886CBA"/>
    <w:rsid w:val="00887F52"/>
    <w:rsid w:val="00890412"/>
    <w:rsid w:val="00891F2A"/>
    <w:rsid w:val="00892D89"/>
    <w:rsid w:val="00893D53"/>
    <w:rsid w:val="008944FF"/>
    <w:rsid w:val="0089452F"/>
    <w:rsid w:val="00895948"/>
    <w:rsid w:val="00895DE2"/>
    <w:rsid w:val="00896343"/>
    <w:rsid w:val="008966CF"/>
    <w:rsid w:val="00897D71"/>
    <w:rsid w:val="00897FA8"/>
    <w:rsid w:val="008A0CBF"/>
    <w:rsid w:val="008A2BCF"/>
    <w:rsid w:val="008A3ACA"/>
    <w:rsid w:val="008A42FC"/>
    <w:rsid w:val="008A4565"/>
    <w:rsid w:val="008A5158"/>
    <w:rsid w:val="008A68D9"/>
    <w:rsid w:val="008A6F04"/>
    <w:rsid w:val="008A7994"/>
    <w:rsid w:val="008A7DEF"/>
    <w:rsid w:val="008A7E34"/>
    <w:rsid w:val="008B058F"/>
    <w:rsid w:val="008B0CA1"/>
    <w:rsid w:val="008B115B"/>
    <w:rsid w:val="008B1875"/>
    <w:rsid w:val="008B200D"/>
    <w:rsid w:val="008B58A3"/>
    <w:rsid w:val="008B5BCB"/>
    <w:rsid w:val="008B70E4"/>
    <w:rsid w:val="008B790D"/>
    <w:rsid w:val="008C092A"/>
    <w:rsid w:val="008C09B4"/>
    <w:rsid w:val="008C0E0C"/>
    <w:rsid w:val="008C0FE0"/>
    <w:rsid w:val="008C1621"/>
    <w:rsid w:val="008C32D9"/>
    <w:rsid w:val="008C5C5F"/>
    <w:rsid w:val="008C671E"/>
    <w:rsid w:val="008C680D"/>
    <w:rsid w:val="008C689D"/>
    <w:rsid w:val="008D2BAC"/>
    <w:rsid w:val="008D53F7"/>
    <w:rsid w:val="008D542B"/>
    <w:rsid w:val="008D596C"/>
    <w:rsid w:val="008E0C23"/>
    <w:rsid w:val="008E1C38"/>
    <w:rsid w:val="008E36F3"/>
    <w:rsid w:val="008E396E"/>
    <w:rsid w:val="008E531E"/>
    <w:rsid w:val="008E69C3"/>
    <w:rsid w:val="008E7476"/>
    <w:rsid w:val="008E7FAC"/>
    <w:rsid w:val="008F268D"/>
    <w:rsid w:val="008F2752"/>
    <w:rsid w:val="008F35B2"/>
    <w:rsid w:val="008F3A6B"/>
    <w:rsid w:val="008F3D65"/>
    <w:rsid w:val="008F4B77"/>
    <w:rsid w:val="008F4BFF"/>
    <w:rsid w:val="008F54F6"/>
    <w:rsid w:val="008F5CB6"/>
    <w:rsid w:val="008F5D8B"/>
    <w:rsid w:val="008F67F9"/>
    <w:rsid w:val="008F6B58"/>
    <w:rsid w:val="008F7926"/>
    <w:rsid w:val="008F7B10"/>
    <w:rsid w:val="00900708"/>
    <w:rsid w:val="00901496"/>
    <w:rsid w:val="00902022"/>
    <w:rsid w:val="00902263"/>
    <w:rsid w:val="00902BCA"/>
    <w:rsid w:val="009031A2"/>
    <w:rsid w:val="009031E5"/>
    <w:rsid w:val="009067A7"/>
    <w:rsid w:val="00906EEB"/>
    <w:rsid w:val="00907AEE"/>
    <w:rsid w:val="009100E7"/>
    <w:rsid w:val="009123B6"/>
    <w:rsid w:val="0091268F"/>
    <w:rsid w:val="009150BC"/>
    <w:rsid w:val="009152D5"/>
    <w:rsid w:val="00915657"/>
    <w:rsid w:val="00915776"/>
    <w:rsid w:val="0091619E"/>
    <w:rsid w:val="00916B52"/>
    <w:rsid w:val="009172FB"/>
    <w:rsid w:val="00917D45"/>
    <w:rsid w:val="00917FAF"/>
    <w:rsid w:val="009208E8"/>
    <w:rsid w:val="00920FC9"/>
    <w:rsid w:val="00921A6C"/>
    <w:rsid w:val="0092340A"/>
    <w:rsid w:val="009234F2"/>
    <w:rsid w:val="009237F2"/>
    <w:rsid w:val="00924415"/>
    <w:rsid w:val="00924847"/>
    <w:rsid w:val="009255F2"/>
    <w:rsid w:val="00925B76"/>
    <w:rsid w:val="0093147D"/>
    <w:rsid w:val="0093230E"/>
    <w:rsid w:val="009328DB"/>
    <w:rsid w:val="009337F1"/>
    <w:rsid w:val="00933B9C"/>
    <w:rsid w:val="00933BB9"/>
    <w:rsid w:val="00936D76"/>
    <w:rsid w:val="00941A15"/>
    <w:rsid w:val="00942218"/>
    <w:rsid w:val="00943110"/>
    <w:rsid w:val="00943BBA"/>
    <w:rsid w:val="00943D66"/>
    <w:rsid w:val="00943DBB"/>
    <w:rsid w:val="009472A6"/>
    <w:rsid w:val="00947835"/>
    <w:rsid w:val="00952AA4"/>
    <w:rsid w:val="00952CF5"/>
    <w:rsid w:val="009537CD"/>
    <w:rsid w:val="00953BB6"/>
    <w:rsid w:val="00953C32"/>
    <w:rsid w:val="009545B9"/>
    <w:rsid w:val="00955294"/>
    <w:rsid w:val="00955451"/>
    <w:rsid w:val="0095559F"/>
    <w:rsid w:val="009560FE"/>
    <w:rsid w:val="00957C06"/>
    <w:rsid w:val="0096071E"/>
    <w:rsid w:val="0096094D"/>
    <w:rsid w:val="009616C1"/>
    <w:rsid w:val="0096216D"/>
    <w:rsid w:val="0096333E"/>
    <w:rsid w:val="009638E2"/>
    <w:rsid w:val="00963D88"/>
    <w:rsid w:val="00963FA3"/>
    <w:rsid w:val="00964B18"/>
    <w:rsid w:val="009668CD"/>
    <w:rsid w:val="0096693B"/>
    <w:rsid w:val="009703B4"/>
    <w:rsid w:val="00971224"/>
    <w:rsid w:val="009729F7"/>
    <w:rsid w:val="00973127"/>
    <w:rsid w:val="009731C3"/>
    <w:rsid w:val="00974530"/>
    <w:rsid w:val="0097523C"/>
    <w:rsid w:val="0097788B"/>
    <w:rsid w:val="00977A0E"/>
    <w:rsid w:val="0098237E"/>
    <w:rsid w:val="00982CA3"/>
    <w:rsid w:val="00983030"/>
    <w:rsid w:val="00983536"/>
    <w:rsid w:val="00984C4E"/>
    <w:rsid w:val="00984F68"/>
    <w:rsid w:val="0098705D"/>
    <w:rsid w:val="00990A8B"/>
    <w:rsid w:val="00992052"/>
    <w:rsid w:val="00992765"/>
    <w:rsid w:val="0099276A"/>
    <w:rsid w:val="00993490"/>
    <w:rsid w:val="009939D7"/>
    <w:rsid w:val="00994878"/>
    <w:rsid w:val="00996038"/>
    <w:rsid w:val="0099675F"/>
    <w:rsid w:val="00997733"/>
    <w:rsid w:val="00997D26"/>
    <w:rsid w:val="00997EA5"/>
    <w:rsid w:val="009A040E"/>
    <w:rsid w:val="009A12A0"/>
    <w:rsid w:val="009A1E9C"/>
    <w:rsid w:val="009A2DD7"/>
    <w:rsid w:val="009A3099"/>
    <w:rsid w:val="009A32F6"/>
    <w:rsid w:val="009A3E49"/>
    <w:rsid w:val="009A4041"/>
    <w:rsid w:val="009A4956"/>
    <w:rsid w:val="009A49BF"/>
    <w:rsid w:val="009A4DD1"/>
    <w:rsid w:val="009A7009"/>
    <w:rsid w:val="009A7330"/>
    <w:rsid w:val="009B031E"/>
    <w:rsid w:val="009B0D53"/>
    <w:rsid w:val="009B0E99"/>
    <w:rsid w:val="009B1142"/>
    <w:rsid w:val="009B1B8C"/>
    <w:rsid w:val="009B2187"/>
    <w:rsid w:val="009B40E3"/>
    <w:rsid w:val="009B52F6"/>
    <w:rsid w:val="009B6D1A"/>
    <w:rsid w:val="009C0560"/>
    <w:rsid w:val="009C0C21"/>
    <w:rsid w:val="009C27DD"/>
    <w:rsid w:val="009C2BE0"/>
    <w:rsid w:val="009C2C41"/>
    <w:rsid w:val="009C3D72"/>
    <w:rsid w:val="009C5374"/>
    <w:rsid w:val="009C543B"/>
    <w:rsid w:val="009C5A95"/>
    <w:rsid w:val="009C5C71"/>
    <w:rsid w:val="009C6269"/>
    <w:rsid w:val="009C6664"/>
    <w:rsid w:val="009C71E6"/>
    <w:rsid w:val="009D078F"/>
    <w:rsid w:val="009D2066"/>
    <w:rsid w:val="009D3471"/>
    <w:rsid w:val="009D482F"/>
    <w:rsid w:val="009D7A83"/>
    <w:rsid w:val="009E011C"/>
    <w:rsid w:val="009E1671"/>
    <w:rsid w:val="009E18A4"/>
    <w:rsid w:val="009E19D4"/>
    <w:rsid w:val="009E2272"/>
    <w:rsid w:val="009E2BF4"/>
    <w:rsid w:val="009E5134"/>
    <w:rsid w:val="009E72DB"/>
    <w:rsid w:val="009E7E8F"/>
    <w:rsid w:val="009F05EA"/>
    <w:rsid w:val="009F2556"/>
    <w:rsid w:val="009F3F18"/>
    <w:rsid w:val="009F4931"/>
    <w:rsid w:val="009F52DF"/>
    <w:rsid w:val="009F568F"/>
    <w:rsid w:val="009F6454"/>
    <w:rsid w:val="009F68BE"/>
    <w:rsid w:val="009F72EA"/>
    <w:rsid w:val="00A000B2"/>
    <w:rsid w:val="00A00F0E"/>
    <w:rsid w:val="00A00F27"/>
    <w:rsid w:val="00A01F25"/>
    <w:rsid w:val="00A03161"/>
    <w:rsid w:val="00A031B5"/>
    <w:rsid w:val="00A036D9"/>
    <w:rsid w:val="00A04981"/>
    <w:rsid w:val="00A0499E"/>
    <w:rsid w:val="00A04C1E"/>
    <w:rsid w:val="00A04EA9"/>
    <w:rsid w:val="00A060DE"/>
    <w:rsid w:val="00A06359"/>
    <w:rsid w:val="00A06609"/>
    <w:rsid w:val="00A07894"/>
    <w:rsid w:val="00A07AA8"/>
    <w:rsid w:val="00A10E18"/>
    <w:rsid w:val="00A1270A"/>
    <w:rsid w:val="00A12904"/>
    <w:rsid w:val="00A13B31"/>
    <w:rsid w:val="00A150A1"/>
    <w:rsid w:val="00A15A0B"/>
    <w:rsid w:val="00A16451"/>
    <w:rsid w:val="00A20743"/>
    <w:rsid w:val="00A20AB9"/>
    <w:rsid w:val="00A21009"/>
    <w:rsid w:val="00A21750"/>
    <w:rsid w:val="00A22A7C"/>
    <w:rsid w:val="00A247C7"/>
    <w:rsid w:val="00A25898"/>
    <w:rsid w:val="00A258A0"/>
    <w:rsid w:val="00A26936"/>
    <w:rsid w:val="00A2733C"/>
    <w:rsid w:val="00A27385"/>
    <w:rsid w:val="00A27919"/>
    <w:rsid w:val="00A30D09"/>
    <w:rsid w:val="00A31AB7"/>
    <w:rsid w:val="00A32FBD"/>
    <w:rsid w:val="00A33281"/>
    <w:rsid w:val="00A335E3"/>
    <w:rsid w:val="00A33E01"/>
    <w:rsid w:val="00A35045"/>
    <w:rsid w:val="00A353B3"/>
    <w:rsid w:val="00A35F5D"/>
    <w:rsid w:val="00A37203"/>
    <w:rsid w:val="00A372E4"/>
    <w:rsid w:val="00A37483"/>
    <w:rsid w:val="00A42AE9"/>
    <w:rsid w:val="00A4317A"/>
    <w:rsid w:val="00A43985"/>
    <w:rsid w:val="00A44B38"/>
    <w:rsid w:val="00A44C4C"/>
    <w:rsid w:val="00A44D5D"/>
    <w:rsid w:val="00A454EC"/>
    <w:rsid w:val="00A46CE7"/>
    <w:rsid w:val="00A4745F"/>
    <w:rsid w:val="00A50545"/>
    <w:rsid w:val="00A515B8"/>
    <w:rsid w:val="00A528B3"/>
    <w:rsid w:val="00A530AF"/>
    <w:rsid w:val="00A530BF"/>
    <w:rsid w:val="00A53146"/>
    <w:rsid w:val="00A53160"/>
    <w:rsid w:val="00A53B00"/>
    <w:rsid w:val="00A53CEA"/>
    <w:rsid w:val="00A54853"/>
    <w:rsid w:val="00A567AC"/>
    <w:rsid w:val="00A56ABF"/>
    <w:rsid w:val="00A57228"/>
    <w:rsid w:val="00A57559"/>
    <w:rsid w:val="00A57641"/>
    <w:rsid w:val="00A57BA8"/>
    <w:rsid w:val="00A60D3F"/>
    <w:rsid w:val="00A624A8"/>
    <w:rsid w:val="00A62510"/>
    <w:rsid w:val="00A63057"/>
    <w:rsid w:val="00A632F6"/>
    <w:rsid w:val="00A6342D"/>
    <w:rsid w:val="00A6368E"/>
    <w:rsid w:val="00A63EFE"/>
    <w:rsid w:val="00A642BB"/>
    <w:rsid w:val="00A64C17"/>
    <w:rsid w:val="00A66FF1"/>
    <w:rsid w:val="00A67059"/>
    <w:rsid w:val="00A67F8B"/>
    <w:rsid w:val="00A70377"/>
    <w:rsid w:val="00A70855"/>
    <w:rsid w:val="00A723E8"/>
    <w:rsid w:val="00A724B3"/>
    <w:rsid w:val="00A73782"/>
    <w:rsid w:val="00A73FA8"/>
    <w:rsid w:val="00A74ACA"/>
    <w:rsid w:val="00A7543A"/>
    <w:rsid w:val="00A75930"/>
    <w:rsid w:val="00A75E8C"/>
    <w:rsid w:val="00A76417"/>
    <w:rsid w:val="00A76F31"/>
    <w:rsid w:val="00A81A1E"/>
    <w:rsid w:val="00A828CD"/>
    <w:rsid w:val="00A8358A"/>
    <w:rsid w:val="00A83B62"/>
    <w:rsid w:val="00A84290"/>
    <w:rsid w:val="00A845EC"/>
    <w:rsid w:val="00A86D21"/>
    <w:rsid w:val="00A86D26"/>
    <w:rsid w:val="00A90BAF"/>
    <w:rsid w:val="00A91022"/>
    <w:rsid w:val="00A9174B"/>
    <w:rsid w:val="00A92A5A"/>
    <w:rsid w:val="00A93C63"/>
    <w:rsid w:val="00A93D49"/>
    <w:rsid w:val="00A9479B"/>
    <w:rsid w:val="00A9516F"/>
    <w:rsid w:val="00A95CFB"/>
    <w:rsid w:val="00A9627A"/>
    <w:rsid w:val="00AA0FC8"/>
    <w:rsid w:val="00AA12F1"/>
    <w:rsid w:val="00AA1E2A"/>
    <w:rsid w:val="00AA33F0"/>
    <w:rsid w:val="00AA56C6"/>
    <w:rsid w:val="00AA7B53"/>
    <w:rsid w:val="00AA7D4E"/>
    <w:rsid w:val="00AB2817"/>
    <w:rsid w:val="00AB32D9"/>
    <w:rsid w:val="00AB38CF"/>
    <w:rsid w:val="00AB3C1B"/>
    <w:rsid w:val="00AB4B1D"/>
    <w:rsid w:val="00AB5125"/>
    <w:rsid w:val="00AB59B8"/>
    <w:rsid w:val="00AB63DD"/>
    <w:rsid w:val="00AB648E"/>
    <w:rsid w:val="00AB6E57"/>
    <w:rsid w:val="00AC23C0"/>
    <w:rsid w:val="00AC2E64"/>
    <w:rsid w:val="00AC2EF1"/>
    <w:rsid w:val="00AC418E"/>
    <w:rsid w:val="00AC42E2"/>
    <w:rsid w:val="00AC4555"/>
    <w:rsid w:val="00AC4A7D"/>
    <w:rsid w:val="00AC5E8B"/>
    <w:rsid w:val="00AC66AD"/>
    <w:rsid w:val="00AD0DC5"/>
    <w:rsid w:val="00AD4E2E"/>
    <w:rsid w:val="00AD511E"/>
    <w:rsid w:val="00AD6684"/>
    <w:rsid w:val="00AE1931"/>
    <w:rsid w:val="00AE22EC"/>
    <w:rsid w:val="00AE3FE6"/>
    <w:rsid w:val="00AE4072"/>
    <w:rsid w:val="00AE457C"/>
    <w:rsid w:val="00AE4809"/>
    <w:rsid w:val="00AE4DE4"/>
    <w:rsid w:val="00AE5E29"/>
    <w:rsid w:val="00AE5F50"/>
    <w:rsid w:val="00AF0C3F"/>
    <w:rsid w:val="00AF3111"/>
    <w:rsid w:val="00AF3A1F"/>
    <w:rsid w:val="00AF3C2C"/>
    <w:rsid w:val="00AF44FB"/>
    <w:rsid w:val="00AF464E"/>
    <w:rsid w:val="00AF4F50"/>
    <w:rsid w:val="00AF5251"/>
    <w:rsid w:val="00AF5ACF"/>
    <w:rsid w:val="00AF65B8"/>
    <w:rsid w:val="00AF7365"/>
    <w:rsid w:val="00B0035C"/>
    <w:rsid w:val="00B01111"/>
    <w:rsid w:val="00B01DC7"/>
    <w:rsid w:val="00B0274B"/>
    <w:rsid w:val="00B03AF4"/>
    <w:rsid w:val="00B0479D"/>
    <w:rsid w:val="00B050D2"/>
    <w:rsid w:val="00B065A4"/>
    <w:rsid w:val="00B06EA2"/>
    <w:rsid w:val="00B1128B"/>
    <w:rsid w:val="00B1247E"/>
    <w:rsid w:val="00B1343E"/>
    <w:rsid w:val="00B14E38"/>
    <w:rsid w:val="00B1508A"/>
    <w:rsid w:val="00B1523E"/>
    <w:rsid w:val="00B15D28"/>
    <w:rsid w:val="00B1634B"/>
    <w:rsid w:val="00B20015"/>
    <w:rsid w:val="00B20149"/>
    <w:rsid w:val="00B20205"/>
    <w:rsid w:val="00B20937"/>
    <w:rsid w:val="00B21555"/>
    <w:rsid w:val="00B22106"/>
    <w:rsid w:val="00B227B7"/>
    <w:rsid w:val="00B23D67"/>
    <w:rsid w:val="00B23E6B"/>
    <w:rsid w:val="00B2406F"/>
    <w:rsid w:val="00B253EA"/>
    <w:rsid w:val="00B2549D"/>
    <w:rsid w:val="00B26882"/>
    <w:rsid w:val="00B27E0B"/>
    <w:rsid w:val="00B27F77"/>
    <w:rsid w:val="00B303D9"/>
    <w:rsid w:val="00B31021"/>
    <w:rsid w:val="00B3442F"/>
    <w:rsid w:val="00B35785"/>
    <w:rsid w:val="00B368DB"/>
    <w:rsid w:val="00B36DBC"/>
    <w:rsid w:val="00B3727C"/>
    <w:rsid w:val="00B37A98"/>
    <w:rsid w:val="00B411DE"/>
    <w:rsid w:val="00B41CD6"/>
    <w:rsid w:val="00B42250"/>
    <w:rsid w:val="00B4275A"/>
    <w:rsid w:val="00B42C81"/>
    <w:rsid w:val="00B42DFA"/>
    <w:rsid w:val="00B44F7A"/>
    <w:rsid w:val="00B45B98"/>
    <w:rsid w:val="00B465AD"/>
    <w:rsid w:val="00B47176"/>
    <w:rsid w:val="00B47EF1"/>
    <w:rsid w:val="00B50847"/>
    <w:rsid w:val="00B50B94"/>
    <w:rsid w:val="00B50D77"/>
    <w:rsid w:val="00B5108B"/>
    <w:rsid w:val="00B51FF8"/>
    <w:rsid w:val="00B5360A"/>
    <w:rsid w:val="00B53663"/>
    <w:rsid w:val="00B54E53"/>
    <w:rsid w:val="00B553B9"/>
    <w:rsid w:val="00B55473"/>
    <w:rsid w:val="00B5677D"/>
    <w:rsid w:val="00B56CB4"/>
    <w:rsid w:val="00B57137"/>
    <w:rsid w:val="00B57A38"/>
    <w:rsid w:val="00B617E3"/>
    <w:rsid w:val="00B626FF"/>
    <w:rsid w:val="00B63A84"/>
    <w:rsid w:val="00B641A7"/>
    <w:rsid w:val="00B6444E"/>
    <w:rsid w:val="00B658A8"/>
    <w:rsid w:val="00B65F6E"/>
    <w:rsid w:val="00B679D3"/>
    <w:rsid w:val="00B708A3"/>
    <w:rsid w:val="00B70906"/>
    <w:rsid w:val="00B71013"/>
    <w:rsid w:val="00B725D6"/>
    <w:rsid w:val="00B72C58"/>
    <w:rsid w:val="00B73D6B"/>
    <w:rsid w:val="00B754E7"/>
    <w:rsid w:val="00B75EEC"/>
    <w:rsid w:val="00B768D0"/>
    <w:rsid w:val="00B76D8D"/>
    <w:rsid w:val="00B7780D"/>
    <w:rsid w:val="00B77A61"/>
    <w:rsid w:val="00B80E13"/>
    <w:rsid w:val="00B818E6"/>
    <w:rsid w:val="00B8325F"/>
    <w:rsid w:val="00B83F51"/>
    <w:rsid w:val="00B84085"/>
    <w:rsid w:val="00B84757"/>
    <w:rsid w:val="00B852F7"/>
    <w:rsid w:val="00B86181"/>
    <w:rsid w:val="00B86953"/>
    <w:rsid w:val="00B86E2E"/>
    <w:rsid w:val="00B8791C"/>
    <w:rsid w:val="00B90B90"/>
    <w:rsid w:val="00B90D48"/>
    <w:rsid w:val="00B9114A"/>
    <w:rsid w:val="00B9245C"/>
    <w:rsid w:val="00B93AB4"/>
    <w:rsid w:val="00B94E78"/>
    <w:rsid w:val="00B95A43"/>
    <w:rsid w:val="00B95F1B"/>
    <w:rsid w:val="00B96555"/>
    <w:rsid w:val="00B9707E"/>
    <w:rsid w:val="00B97BB2"/>
    <w:rsid w:val="00BA0728"/>
    <w:rsid w:val="00BA0BC1"/>
    <w:rsid w:val="00BA2252"/>
    <w:rsid w:val="00BA2F08"/>
    <w:rsid w:val="00BA2FB7"/>
    <w:rsid w:val="00BA301F"/>
    <w:rsid w:val="00BA3A2A"/>
    <w:rsid w:val="00BA43BA"/>
    <w:rsid w:val="00BA4C6F"/>
    <w:rsid w:val="00BA5462"/>
    <w:rsid w:val="00BA54F5"/>
    <w:rsid w:val="00BA7869"/>
    <w:rsid w:val="00BA7EAB"/>
    <w:rsid w:val="00BB0BAF"/>
    <w:rsid w:val="00BB0DFC"/>
    <w:rsid w:val="00BB0FB8"/>
    <w:rsid w:val="00BB1C18"/>
    <w:rsid w:val="00BB23BE"/>
    <w:rsid w:val="00BB27B1"/>
    <w:rsid w:val="00BB2CDA"/>
    <w:rsid w:val="00BB326A"/>
    <w:rsid w:val="00BB4A8D"/>
    <w:rsid w:val="00BB53B2"/>
    <w:rsid w:val="00BB6BBD"/>
    <w:rsid w:val="00BB709C"/>
    <w:rsid w:val="00BB791A"/>
    <w:rsid w:val="00BB7BA9"/>
    <w:rsid w:val="00BC0E5B"/>
    <w:rsid w:val="00BC15BB"/>
    <w:rsid w:val="00BC1661"/>
    <w:rsid w:val="00BC2487"/>
    <w:rsid w:val="00BC2729"/>
    <w:rsid w:val="00BC2CEF"/>
    <w:rsid w:val="00BC36CB"/>
    <w:rsid w:val="00BC4049"/>
    <w:rsid w:val="00BC48BE"/>
    <w:rsid w:val="00BC5155"/>
    <w:rsid w:val="00BC5454"/>
    <w:rsid w:val="00BC5B70"/>
    <w:rsid w:val="00BC63BD"/>
    <w:rsid w:val="00BC7527"/>
    <w:rsid w:val="00BD2234"/>
    <w:rsid w:val="00BD32F8"/>
    <w:rsid w:val="00BD3B45"/>
    <w:rsid w:val="00BD45B5"/>
    <w:rsid w:val="00BD4AAE"/>
    <w:rsid w:val="00BD563D"/>
    <w:rsid w:val="00BD5F68"/>
    <w:rsid w:val="00BD60C2"/>
    <w:rsid w:val="00BD6E9F"/>
    <w:rsid w:val="00BD728A"/>
    <w:rsid w:val="00BE093A"/>
    <w:rsid w:val="00BE2683"/>
    <w:rsid w:val="00BE2D58"/>
    <w:rsid w:val="00BE3113"/>
    <w:rsid w:val="00BE3572"/>
    <w:rsid w:val="00BE3B2D"/>
    <w:rsid w:val="00BE4346"/>
    <w:rsid w:val="00BE466F"/>
    <w:rsid w:val="00BE53FA"/>
    <w:rsid w:val="00BE5923"/>
    <w:rsid w:val="00BE5A0D"/>
    <w:rsid w:val="00BE61D5"/>
    <w:rsid w:val="00BE6291"/>
    <w:rsid w:val="00BE68CC"/>
    <w:rsid w:val="00BE7A0E"/>
    <w:rsid w:val="00BF0399"/>
    <w:rsid w:val="00BF16B0"/>
    <w:rsid w:val="00BF380E"/>
    <w:rsid w:val="00BF3E00"/>
    <w:rsid w:val="00BF497A"/>
    <w:rsid w:val="00BF4D36"/>
    <w:rsid w:val="00BF5A25"/>
    <w:rsid w:val="00BF635A"/>
    <w:rsid w:val="00BF7EBB"/>
    <w:rsid w:val="00C007EE"/>
    <w:rsid w:val="00C00B3E"/>
    <w:rsid w:val="00C017CF"/>
    <w:rsid w:val="00C01CA5"/>
    <w:rsid w:val="00C01EC5"/>
    <w:rsid w:val="00C0258A"/>
    <w:rsid w:val="00C029AE"/>
    <w:rsid w:val="00C02C42"/>
    <w:rsid w:val="00C02D8D"/>
    <w:rsid w:val="00C04098"/>
    <w:rsid w:val="00C04272"/>
    <w:rsid w:val="00C044BF"/>
    <w:rsid w:val="00C0455E"/>
    <w:rsid w:val="00C04E55"/>
    <w:rsid w:val="00C05236"/>
    <w:rsid w:val="00C05E86"/>
    <w:rsid w:val="00C06760"/>
    <w:rsid w:val="00C0718F"/>
    <w:rsid w:val="00C07431"/>
    <w:rsid w:val="00C076E1"/>
    <w:rsid w:val="00C10901"/>
    <w:rsid w:val="00C122DE"/>
    <w:rsid w:val="00C1231C"/>
    <w:rsid w:val="00C1282C"/>
    <w:rsid w:val="00C1484E"/>
    <w:rsid w:val="00C149F5"/>
    <w:rsid w:val="00C14C8D"/>
    <w:rsid w:val="00C154EB"/>
    <w:rsid w:val="00C17F27"/>
    <w:rsid w:val="00C20071"/>
    <w:rsid w:val="00C20CCE"/>
    <w:rsid w:val="00C212F0"/>
    <w:rsid w:val="00C217C7"/>
    <w:rsid w:val="00C21942"/>
    <w:rsid w:val="00C233C8"/>
    <w:rsid w:val="00C245F5"/>
    <w:rsid w:val="00C248DB"/>
    <w:rsid w:val="00C261DC"/>
    <w:rsid w:val="00C2637A"/>
    <w:rsid w:val="00C27738"/>
    <w:rsid w:val="00C319CB"/>
    <w:rsid w:val="00C31CBA"/>
    <w:rsid w:val="00C321A4"/>
    <w:rsid w:val="00C32A26"/>
    <w:rsid w:val="00C3305B"/>
    <w:rsid w:val="00C33F07"/>
    <w:rsid w:val="00C344F0"/>
    <w:rsid w:val="00C35885"/>
    <w:rsid w:val="00C3600E"/>
    <w:rsid w:val="00C36143"/>
    <w:rsid w:val="00C37510"/>
    <w:rsid w:val="00C37835"/>
    <w:rsid w:val="00C37C15"/>
    <w:rsid w:val="00C37FE5"/>
    <w:rsid w:val="00C41420"/>
    <w:rsid w:val="00C41CDA"/>
    <w:rsid w:val="00C42410"/>
    <w:rsid w:val="00C43E0E"/>
    <w:rsid w:val="00C44B6A"/>
    <w:rsid w:val="00C44B9E"/>
    <w:rsid w:val="00C4558E"/>
    <w:rsid w:val="00C45858"/>
    <w:rsid w:val="00C46977"/>
    <w:rsid w:val="00C469BD"/>
    <w:rsid w:val="00C47386"/>
    <w:rsid w:val="00C47B64"/>
    <w:rsid w:val="00C47DB5"/>
    <w:rsid w:val="00C47E00"/>
    <w:rsid w:val="00C506B8"/>
    <w:rsid w:val="00C5071F"/>
    <w:rsid w:val="00C50B5E"/>
    <w:rsid w:val="00C510ED"/>
    <w:rsid w:val="00C532C4"/>
    <w:rsid w:val="00C53AB3"/>
    <w:rsid w:val="00C54DB1"/>
    <w:rsid w:val="00C551C2"/>
    <w:rsid w:val="00C56A8C"/>
    <w:rsid w:val="00C56D3E"/>
    <w:rsid w:val="00C57128"/>
    <w:rsid w:val="00C60553"/>
    <w:rsid w:val="00C61B04"/>
    <w:rsid w:val="00C62427"/>
    <w:rsid w:val="00C63456"/>
    <w:rsid w:val="00C63DBF"/>
    <w:rsid w:val="00C64CD2"/>
    <w:rsid w:val="00C662DA"/>
    <w:rsid w:val="00C67654"/>
    <w:rsid w:val="00C67AB8"/>
    <w:rsid w:val="00C67D01"/>
    <w:rsid w:val="00C703A8"/>
    <w:rsid w:val="00C708B6"/>
    <w:rsid w:val="00C70A2B"/>
    <w:rsid w:val="00C71114"/>
    <w:rsid w:val="00C712FE"/>
    <w:rsid w:val="00C71E84"/>
    <w:rsid w:val="00C72416"/>
    <w:rsid w:val="00C72E0B"/>
    <w:rsid w:val="00C730CC"/>
    <w:rsid w:val="00C73AA6"/>
    <w:rsid w:val="00C73E8E"/>
    <w:rsid w:val="00C745D8"/>
    <w:rsid w:val="00C75B1A"/>
    <w:rsid w:val="00C766F3"/>
    <w:rsid w:val="00C803C8"/>
    <w:rsid w:val="00C808AF"/>
    <w:rsid w:val="00C80E73"/>
    <w:rsid w:val="00C81332"/>
    <w:rsid w:val="00C817F7"/>
    <w:rsid w:val="00C82369"/>
    <w:rsid w:val="00C825F9"/>
    <w:rsid w:val="00C8320E"/>
    <w:rsid w:val="00C84357"/>
    <w:rsid w:val="00C84D80"/>
    <w:rsid w:val="00C86BB9"/>
    <w:rsid w:val="00C87B7F"/>
    <w:rsid w:val="00C87D14"/>
    <w:rsid w:val="00C87E99"/>
    <w:rsid w:val="00C90D8B"/>
    <w:rsid w:val="00C91608"/>
    <w:rsid w:val="00C92090"/>
    <w:rsid w:val="00C922B2"/>
    <w:rsid w:val="00C93399"/>
    <w:rsid w:val="00C93DC0"/>
    <w:rsid w:val="00C94EF3"/>
    <w:rsid w:val="00C94FE5"/>
    <w:rsid w:val="00C965D6"/>
    <w:rsid w:val="00C972D9"/>
    <w:rsid w:val="00CA09FD"/>
    <w:rsid w:val="00CA0D21"/>
    <w:rsid w:val="00CA1A68"/>
    <w:rsid w:val="00CA3013"/>
    <w:rsid w:val="00CA5E05"/>
    <w:rsid w:val="00CA637B"/>
    <w:rsid w:val="00CB0E55"/>
    <w:rsid w:val="00CB2925"/>
    <w:rsid w:val="00CB4257"/>
    <w:rsid w:val="00CB4F36"/>
    <w:rsid w:val="00CB61BF"/>
    <w:rsid w:val="00CB6632"/>
    <w:rsid w:val="00CB72A6"/>
    <w:rsid w:val="00CB7C40"/>
    <w:rsid w:val="00CC1144"/>
    <w:rsid w:val="00CC1FBD"/>
    <w:rsid w:val="00CC2C2D"/>
    <w:rsid w:val="00CC395A"/>
    <w:rsid w:val="00CC73D5"/>
    <w:rsid w:val="00CD0F4D"/>
    <w:rsid w:val="00CD1057"/>
    <w:rsid w:val="00CD1C19"/>
    <w:rsid w:val="00CD20D1"/>
    <w:rsid w:val="00CD52AC"/>
    <w:rsid w:val="00CD5E3C"/>
    <w:rsid w:val="00CD6200"/>
    <w:rsid w:val="00CE1BEC"/>
    <w:rsid w:val="00CE268C"/>
    <w:rsid w:val="00CE2BA7"/>
    <w:rsid w:val="00CE314A"/>
    <w:rsid w:val="00CE3FA0"/>
    <w:rsid w:val="00CE4C56"/>
    <w:rsid w:val="00CE5F0B"/>
    <w:rsid w:val="00CE7FDB"/>
    <w:rsid w:val="00CF032D"/>
    <w:rsid w:val="00CF0A71"/>
    <w:rsid w:val="00CF2282"/>
    <w:rsid w:val="00CF3B0E"/>
    <w:rsid w:val="00CF477D"/>
    <w:rsid w:val="00CF58BF"/>
    <w:rsid w:val="00CF6A63"/>
    <w:rsid w:val="00CF73D2"/>
    <w:rsid w:val="00CF7914"/>
    <w:rsid w:val="00CF7F19"/>
    <w:rsid w:val="00D0062C"/>
    <w:rsid w:val="00D00C98"/>
    <w:rsid w:val="00D00CCB"/>
    <w:rsid w:val="00D00CF8"/>
    <w:rsid w:val="00D00F54"/>
    <w:rsid w:val="00D01F48"/>
    <w:rsid w:val="00D031DD"/>
    <w:rsid w:val="00D03D26"/>
    <w:rsid w:val="00D0583E"/>
    <w:rsid w:val="00D06EBB"/>
    <w:rsid w:val="00D102AE"/>
    <w:rsid w:val="00D10961"/>
    <w:rsid w:val="00D1155A"/>
    <w:rsid w:val="00D12E16"/>
    <w:rsid w:val="00D1314E"/>
    <w:rsid w:val="00D1381D"/>
    <w:rsid w:val="00D161F8"/>
    <w:rsid w:val="00D1681C"/>
    <w:rsid w:val="00D16C94"/>
    <w:rsid w:val="00D172FF"/>
    <w:rsid w:val="00D177AC"/>
    <w:rsid w:val="00D20365"/>
    <w:rsid w:val="00D20496"/>
    <w:rsid w:val="00D21198"/>
    <w:rsid w:val="00D2200D"/>
    <w:rsid w:val="00D220FA"/>
    <w:rsid w:val="00D2210D"/>
    <w:rsid w:val="00D23AC3"/>
    <w:rsid w:val="00D25003"/>
    <w:rsid w:val="00D26DF5"/>
    <w:rsid w:val="00D27F7C"/>
    <w:rsid w:val="00D30D87"/>
    <w:rsid w:val="00D30FC0"/>
    <w:rsid w:val="00D31190"/>
    <w:rsid w:val="00D314A0"/>
    <w:rsid w:val="00D3169A"/>
    <w:rsid w:val="00D32FF1"/>
    <w:rsid w:val="00D33123"/>
    <w:rsid w:val="00D34A28"/>
    <w:rsid w:val="00D34EEF"/>
    <w:rsid w:val="00D362E2"/>
    <w:rsid w:val="00D3666C"/>
    <w:rsid w:val="00D36CF6"/>
    <w:rsid w:val="00D370B9"/>
    <w:rsid w:val="00D40E06"/>
    <w:rsid w:val="00D41B25"/>
    <w:rsid w:val="00D43339"/>
    <w:rsid w:val="00D45B42"/>
    <w:rsid w:val="00D45C62"/>
    <w:rsid w:val="00D460B3"/>
    <w:rsid w:val="00D465D1"/>
    <w:rsid w:val="00D465D3"/>
    <w:rsid w:val="00D46D32"/>
    <w:rsid w:val="00D470BF"/>
    <w:rsid w:val="00D50CB0"/>
    <w:rsid w:val="00D50E2A"/>
    <w:rsid w:val="00D50E91"/>
    <w:rsid w:val="00D50FF9"/>
    <w:rsid w:val="00D51759"/>
    <w:rsid w:val="00D52C44"/>
    <w:rsid w:val="00D5312B"/>
    <w:rsid w:val="00D531A8"/>
    <w:rsid w:val="00D5771D"/>
    <w:rsid w:val="00D61174"/>
    <w:rsid w:val="00D61175"/>
    <w:rsid w:val="00D62211"/>
    <w:rsid w:val="00D62F78"/>
    <w:rsid w:val="00D6445C"/>
    <w:rsid w:val="00D6478A"/>
    <w:rsid w:val="00D6502E"/>
    <w:rsid w:val="00D661A6"/>
    <w:rsid w:val="00D67860"/>
    <w:rsid w:val="00D72C34"/>
    <w:rsid w:val="00D75B5B"/>
    <w:rsid w:val="00D76266"/>
    <w:rsid w:val="00D7650C"/>
    <w:rsid w:val="00D766CF"/>
    <w:rsid w:val="00D81609"/>
    <w:rsid w:val="00D81C52"/>
    <w:rsid w:val="00D82A4D"/>
    <w:rsid w:val="00D82AB3"/>
    <w:rsid w:val="00D82E02"/>
    <w:rsid w:val="00D845D0"/>
    <w:rsid w:val="00D84707"/>
    <w:rsid w:val="00D84E06"/>
    <w:rsid w:val="00D8559F"/>
    <w:rsid w:val="00D858DE"/>
    <w:rsid w:val="00D85D5F"/>
    <w:rsid w:val="00D86646"/>
    <w:rsid w:val="00D86BF3"/>
    <w:rsid w:val="00D87C74"/>
    <w:rsid w:val="00D91049"/>
    <w:rsid w:val="00D91A76"/>
    <w:rsid w:val="00D91EB9"/>
    <w:rsid w:val="00D9215A"/>
    <w:rsid w:val="00D925AE"/>
    <w:rsid w:val="00D92A27"/>
    <w:rsid w:val="00D95B62"/>
    <w:rsid w:val="00D97443"/>
    <w:rsid w:val="00DA0906"/>
    <w:rsid w:val="00DA0AA9"/>
    <w:rsid w:val="00DA1BF5"/>
    <w:rsid w:val="00DA432A"/>
    <w:rsid w:val="00DA5758"/>
    <w:rsid w:val="00DA7B2B"/>
    <w:rsid w:val="00DB0354"/>
    <w:rsid w:val="00DB103D"/>
    <w:rsid w:val="00DB1CF6"/>
    <w:rsid w:val="00DB2651"/>
    <w:rsid w:val="00DB277B"/>
    <w:rsid w:val="00DB3351"/>
    <w:rsid w:val="00DB3359"/>
    <w:rsid w:val="00DB35D8"/>
    <w:rsid w:val="00DB43EA"/>
    <w:rsid w:val="00DB5000"/>
    <w:rsid w:val="00DB6D6C"/>
    <w:rsid w:val="00DB7235"/>
    <w:rsid w:val="00DB7533"/>
    <w:rsid w:val="00DC05D6"/>
    <w:rsid w:val="00DC1076"/>
    <w:rsid w:val="00DC189F"/>
    <w:rsid w:val="00DC3A00"/>
    <w:rsid w:val="00DC3B14"/>
    <w:rsid w:val="00DC3BBD"/>
    <w:rsid w:val="00DC4255"/>
    <w:rsid w:val="00DC5EDA"/>
    <w:rsid w:val="00DC6051"/>
    <w:rsid w:val="00DC78F9"/>
    <w:rsid w:val="00DC792D"/>
    <w:rsid w:val="00DD0068"/>
    <w:rsid w:val="00DD20E5"/>
    <w:rsid w:val="00DD4625"/>
    <w:rsid w:val="00DD4996"/>
    <w:rsid w:val="00DD4A7F"/>
    <w:rsid w:val="00DD5C33"/>
    <w:rsid w:val="00DD62E0"/>
    <w:rsid w:val="00DD7F6B"/>
    <w:rsid w:val="00DD7FEC"/>
    <w:rsid w:val="00DE00F3"/>
    <w:rsid w:val="00DE0152"/>
    <w:rsid w:val="00DE05B7"/>
    <w:rsid w:val="00DE0C9D"/>
    <w:rsid w:val="00DE17A4"/>
    <w:rsid w:val="00DE2533"/>
    <w:rsid w:val="00DE2623"/>
    <w:rsid w:val="00DE2D77"/>
    <w:rsid w:val="00DE35E4"/>
    <w:rsid w:val="00DE39C0"/>
    <w:rsid w:val="00DE3A71"/>
    <w:rsid w:val="00DE4C43"/>
    <w:rsid w:val="00DE6013"/>
    <w:rsid w:val="00DE69E2"/>
    <w:rsid w:val="00DE6B0B"/>
    <w:rsid w:val="00DE6B36"/>
    <w:rsid w:val="00DE737D"/>
    <w:rsid w:val="00DE7962"/>
    <w:rsid w:val="00DF094F"/>
    <w:rsid w:val="00DF0BB4"/>
    <w:rsid w:val="00DF0D76"/>
    <w:rsid w:val="00DF156B"/>
    <w:rsid w:val="00DF1BA9"/>
    <w:rsid w:val="00DF27B9"/>
    <w:rsid w:val="00DF2A52"/>
    <w:rsid w:val="00DF2B0C"/>
    <w:rsid w:val="00DF367A"/>
    <w:rsid w:val="00DF5098"/>
    <w:rsid w:val="00E00731"/>
    <w:rsid w:val="00E00C5C"/>
    <w:rsid w:val="00E02777"/>
    <w:rsid w:val="00E03594"/>
    <w:rsid w:val="00E03FC3"/>
    <w:rsid w:val="00E04339"/>
    <w:rsid w:val="00E05506"/>
    <w:rsid w:val="00E05A9A"/>
    <w:rsid w:val="00E05E04"/>
    <w:rsid w:val="00E0628E"/>
    <w:rsid w:val="00E068DE"/>
    <w:rsid w:val="00E072AE"/>
    <w:rsid w:val="00E0799F"/>
    <w:rsid w:val="00E1279D"/>
    <w:rsid w:val="00E12F9D"/>
    <w:rsid w:val="00E13E0C"/>
    <w:rsid w:val="00E1402F"/>
    <w:rsid w:val="00E14DE0"/>
    <w:rsid w:val="00E1562F"/>
    <w:rsid w:val="00E1671B"/>
    <w:rsid w:val="00E16904"/>
    <w:rsid w:val="00E17851"/>
    <w:rsid w:val="00E178ED"/>
    <w:rsid w:val="00E17DE4"/>
    <w:rsid w:val="00E17F7A"/>
    <w:rsid w:val="00E20D4E"/>
    <w:rsid w:val="00E22B3C"/>
    <w:rsid w:val="00E22CFD"/>
    <w:rsid w:val="00E2532F"/>
    <w:rsid w:val="00E25C1E"/>
    <w:rsid w:val="00E25CD3"/>
    <w:rsid w:val="00E2606B"/>
    <w:rsid w:val="00E26DBC"/>
    <w:rsid w:val="00E304DB"/>
    <w:rsid w:val="00E30595"/>
    <w:rsid w:val="00E30609"/>
    <w:rsid w:val="00E30E03"/>
    <w:rsid w:val="00E316A4"/>
    <w:rsid w:val="00E32283"/>
    <w:rsid w:val="00E336DC"/>
    <w:rsid w:val="00E33BA4"/>
    <w:rsid w:val="00E33C0C"/>
    <w:rsid w:val="00E341B2"/>
    <w:rsid w:val="00E34A3C"/>
    <w:rsid w:val="00E364C3"/>
    <w:rsid w:val="00E36A53"/>
    <w:rsid w:val="00E370C6"/>
    <w:rsid w:val="00E40096"/>
    <w:rsid w:val="00E40E7D"/>
    <w:rsid w:val="00E414A8"/>
    <w:rsid w:val="00E41FD7"/>
    <w:rsid w:val="00E4622F"/>
    <w:rsid w:val="00E46313"/>
    <w:rsid w:val="00E468AA"/>
    <w:rsid w:val="00E4787B"/>
    <w:rsid w:val="00E506AB"/>
    <w:rsid w:val="00E52818"/>
    <w:rsid w:val="00E54FD8"/>
    <w:rsid w:val="00E5556A"/>
    <w:rsid w:val="00E55D95"/>
    <w:rsid w:val="00E55F1A"/>
    <w:rsid w:val="00E560DC"/>
    <w:rsid w:val="00E566D1"/>
    <w:rsid w:val="00E612D8"/>
    <w:rsid w:val="00E618B0"/>
    <w:rsid w:val="00E61916"/>
    <w:rsid w:val="00E628BC"/>
    <w:rsid w:val="00E628E9"/>
    <w:rsid w:val="00E63A81"/>
    <w:rsid w:val="00E66719"/>
    <w:rsid w:val="00E66991"/>
    <w:rsid w:val="00E7181D"/>
    <w:rsid w:val="00E7241F"/>
    <w:rsid w:val="00E72659"/>
    <w:rsid w:val="00E7287D"/>
    <w:rsid w:val="00E733C7"/>
    <w:rsid w:val="00E738D1"/>
    <w:rsid w:val="00E7424A"/>
    <w:rsid w:val="00E74719"/>
    <w:rsid w:val="00E75369"/>
    <w:rsid w:val="00E75624"/>
    <w:rsid w:val="00E7723D"/>
    <w:rsid w:val="00E773FE"/>
    <w:rsid w:val="00E808D0"/>
    <w:rsid w:val="00E80B5B"/>
    <w:rsid w:val="00E81469"/>
    <w:rsid w:val="00E81609"/>
    <w:rsid w:val="00E81913"/>
    <w:rsid w:val="00E81C47"/>
    <w:rsid w:val="00E8235B"/>
    <w:rsid w:val="00E83E38"/>
    <w:rsid w:val="00E83F07"/>
    <w:rsid w:val="00E84455"/>
    <w:rsid w:val="00E8557D"/>
    <w:rsid w:val="00E9015C"/>
    <w:rsid w:val="00E90705"/>
    <w:rsid w:val="00E90C31"/>
    <w:rsid w:val="00E91921"/>
    <w:rsid w:val="00E929D3"/>
    <w:rsid w:val="00E92B97"/>
    <w:rsid w:val="00E935A0"/>
    <w:rsid w:val="00E94715"/>
    <w:rsid w:val="00E94F47"/>
    <w:rsid w:val="00E951E1"/>
    <w:rsid w:val="00E955BE"/>
    <w:rsid w:val="00E956E0"/>
    <w:rsid w:val="00E95754"/>
    <w:rsid w:val="00E95AFC"/>
    <w:rsid w:val="00E95C2E"/>
    <w:rsid w:val="00E97572"/>
    <w:rsid w:val="00E9769B"/>
    <w:rsid w:val="00E97AF2"/>
    <w:rsid w:val="00EA397E"/>
    <w:rsid w:val="00EA3AE1"/>
    <w:rsid w:val="00EA3CF8"/>
    <w:rsid w:val="00EA48E0"/>
    <w:rsid w:val="00EA4E91"/>
    <w:rsid w:val="00EA57E5"/>
    <w:rsid w:val="00EA603F"/>
    <w:rsid w:val="00EA616E"/>
    <w:rsid w:val="00EA714F"/>
    <w:rsid w:val="00EA7735"/>
    <w:rsid w:val="00EA7842"/>
    <w:rsid w:val="00EB0123"/>
    <w:rsid w:val="00EB12AD"/>
    <w:rsid w:val="00EB29CA"/>
    <w:rsid w:val="00EB2A92"/>
    <w:rsid w:val="00EB2C3C"/>
    <w:rsid w:val="00EB3095"/>
    <w:rsid w:val="00EB32AA"/>
    <w:rsid w:val="00EB3301"/>
    <w:rsid w:val="00EB37C8"/>
    <w:rsid w:val="00EB3BB6"/>
    <w:rsid w:val="00EB4B0C"/>
    <w:rsid w:val="00EB6CC4"/>
    <w:rsid w:val="00EB7BB2"/>
    <w:rsid w:val="00EC0286"/>
    <w:rsid w:val="00EC0CE4"/>
    <w:rsid w:val="00EC119B"/>
    <w:rsid w:val="00EC26ED"/>
    <w:rsid w:val="00EC4116"/>
    <w:rsid w:val="00EC41A4"/>
    <w:rsid w:val="00EC46CD"/>
    <w:rsid w:val="00EC543D"/>
    <w:rsid w:val="00EC575E"/>
    <w:rsid w:val="00EC5969"/>
    <w:rsid w:val="00EC5CE2"/>
    <w:rsid w:val="00EC64C6"/>
    <w:rsid w:val="00EC685A"/>
    <w:rsid w:val="00EC6A57"/>
    <w:rsid w:val="00EC6DC0"/>
    <w:rsid w:val="00EC78C2"/>
    <w:rsid w:val="00EC7C8C"/>
    <w:rsid w:val="00ED1907"/>
    <w:rsid w:val="00ED20C9"/>
    <w:rsid w:val="00ED37F2"/>
    <w:rsid w:val="00ED4563"/>
    <w:rsid w:val="00ED53F4"/>
    <w:rsid w:val="00ED56D5"/>
    <w:rsid w:val="00ED712B"/>
    <w:rsid w:val="00ED7707"/>
    <w:rsid w:val="00EE0A0B"/>
    <w:rsid w:val="00EE0AF3"/>
    <w:rsid w:val="00EE0D68"/>
    <w:rsid w:val="00EE1982"/>
    <w:rsid w:val="00EE1EFD"/>
    <w:rsid w:val="00EE2150"/>
    <w:rsid w:val="00EE2B1F"/>
    <w:rsid w:val="00EE325F"/>
    <w:rsid w:val="00EE3A68"/>
    <w:rsid w:val="00EE463D"/>
    <w:rsid w:val="00EE5C28"/>
    <w:rsid w:val="00EE5DE9"/>
    <w:rsid w:val="00EE614D"/>
    <w:rsid w:val="00EE64E8"/>
    <w:rsid w:val="00EE70E2"/>
    <w:rsid w:val="00EE771D"/>
    <w:rsid w:val="00EF0231"/>
    <w:rsid w:val="00EF05E4"/>
    <w:rsid w:val="00EF10F5"/>
    <w:rsid w:val="00EF15B8"/>
    <w:rsid w:val="00EF1C2A"/>
    <w:rsid w:val="00EF21E0"/>
    <w:rsid w:val="00EF26E2"/>
    <w:rsid w:val="00EF27FA"/>
    <w:rsid w:val="00EF2E85"/>
    <w:rsid w:val="00EF34A8"/>
    <w:rsid w:val="00EF3825"/>
    <w:rsid w:val="00EF394B"/>
    <w:rsid w:val="00EF39F9"/>
    <w:rsid w:val="00EF3A4B"/>
    <w:rsid w:val="00EF6456"/>
    <w:rsid w:val="00EF6AE3"/>
    <w:rsid w:val="00EF6C83"/>
    <w:rsid w:val="00F015AC"/>
    <w:rsid w:val="00F01CB6"/>
    <w:rsid w:val="00F01E72"/>
    <w:rsid w:val="00F02022"/>
    <w:rsid w:val="00F02B4D"/>
    <w:rsid w:val="00F02D3C"/>
    <w:rsid w:val="00F03994"/>
    <w:rsid w:val="00F03B36"/>
    <w:rsid w:val="00F043CF"/>
    <w:rsid w:val="00F04B63"/>
    <w:rsid w:val="00F04C82"/>
    <w:rsid w:val="00F073E5"/>
    <w:rsid w:val="00F078F2"/>
    <w:rsid w:val="00F07FE7"/>
    <w:rsid w:val="00F1111B"/>
    <w:rsid w:val="00F12FF6"/>
    <w:rsid w:val="00F135EE"/>
    <w:rsid w:val="00F13821"/>
    <w:rsid w:val="00F2038D"/>
    <w:rsid w:val="00F20980"/>
    <w:rsid w:val="00F216A7"/>
    <w:rsid w:val="00F217CF"/>
    <w:rsid w:val="00F21DC9"/>
    <w:rsid w:val="00F21F9A"/>
    <w:rsid w:val="00F223FD"/>
    <w:rsid w:val="00F2400E"/>
    <w:rsid w:val="00F24E51"/>
    <w:rsid w:val="00F255C7"/>
    <w:rsid w:val="00F25CF4"/>
    <w:rsid w:val="00F2696E"/>
    <w:rsid w:val="00F26EAE"/>
    <w:rsid w:val="00F30CCA"/>
    <w:rsid w:val="00F32142"/>
    <w:rsid w:val="00F32305"/>
    <w:rsid w:val="00F33ED1"/>
    <w:rsid w:val="00F359EF"/>
    <w:rsid w:val="00F36FB2"/>
    <w:rsid w:val="00F37A38"/>
    <w:rsid w:val="00F42F90"/>
    <w:rsid w:val="00F45203"/>
    <w:rsid w:val="00F4553A"/>
    <w:rsid w:val="00F45915"/>
    <w:rsid w:val="00F45A99"/>
    <w:rsid w:val="00F47C1B"/>
    <w:rsid w:val="00F505E4"/>
    <w:rsid w:val="00F50D10"/>
    <w:rsid w:val="00F516E1"/>
    <w:rsid w:val="00F51CA7"/>
    <w:rsid w:val="00F53D5C"/>
    <w:rsid w:val="00F53D67"/>
    <w:rsid w:val="00F54426"/>
    <w:rsid w:val="00F54CD5"/>
    <w:rsid w:val="00F55158"/>
    <w:rsid w:val="00F55F26"/>
    <w:rsid w:val="00F55F74"/>
    <w:rsid w:val="00F5630C"/>
    <w:rsid w:val="00F62555"/>
    <w:rsid w:val="00F62649"/>
    <w:rsid w:val="00F629A3"/>
    <w:rsid w:val="00F631D8"/>
    <w:rsid w:val="00F646F4"/>
    <w:rsid w:val="00F6584C"/>
    <w:rsid w:val="00F65CE9"/>
    <w:rsid w:val="00F65D77"/>
    <w:rsid w:val="00F672F0"/>
    <w:rsid w:val="00F67647"/>
    <w:rsid w:val="00F67E60"/>
    <w:rsid w:val="00F70568"/>
    <w:rsid w:val="00F70BC7"/>
    <w:rsid w:val="00F70CAC"/>
    <w:rsid w:val="00F71ABA"/>
    <w:rsid w:val="00F72002"/>
    <w:rsid w:val="00F72329"/>
    <w:rsid w:val="00F730DB"/>
    <w:rsid w:val="00F75B2C"/>
    <w:rsid w:val="00F7614C"/>
    <w:rsid w:val="00F764F8"/>
    <w:rsid w:val="00F76C39"/>
    <w:rsid w:val="00F772CD"/>
    <w:rsid w:val="00F80172"/>
    <w:rsid w:val="00F812C4"/>
    <w:rsid w:val="00F8147D"/>
    <w:rsid w:val="00F817BB"/>
    <w:rsid w:val="00F81AC6"/>
    <w:rsid w:val="00F81EEA"/>
    <w:rsid w:val="00F839ED"/>
    <w:rsid w:val="00F83BDA"/>
    <w:rsid w:val="00F84F63"/>
    <w:rsid w:val="00F85A18"/>
    <w:rsid w:val="00F865F6"/>
    <w:rsid w:val="00F8739E"/>
    <w:rsid w:val="00F87C4B"/>
    <w:rsid w:val="00F90657"/>
    <w:rsid w:val="00F90919"/>
    <w:rsid w:val="00F929C3"/>
    <w:rsid w:val="00F94169"/>
    <w:rsid w:val="00F95CFF"/>
    <w:rsid w:val="00FA21A1"/>
    <w:rsid w:val="00FA3B7C"/>
    <w:rsid w:val="00FA3BC8"/>
    <w:rsid w:val="00FA4218"/>
    <w:rsid w:val="00FA430B"/>
    <w:rsid w:val="00FA44EE"/>
    <w:rsid w:val="00FA5859"/>
    <w:rsid w:val="00FA65F5"/>
    <w:rsid w:val="00FA7118"/>
    <w:rsid w:val="00FA7FCB"/>
    <w:rsid w:val="00FB0511"/>
    <w:rsid w:val="00FB0C54"/>
    <w:rsid w:val="00FB0C84"/>
    <w:rsid w:val="00FB122B"/>
    <w:rsid w:val="00FB1773"/>
    <w:rsid w:val="00FB1B59"/>
    <w:rsid w:val="00FB2819"/>
    <w:rsid w:val="00FB2CB2"/>
    <w:rsid w:val="00FB3259"/>
    <w:rsid w:val="00FB3901"/>
    <w:rsid w:val="00FB4250"/>
    <w:rsid w:val="00FB5FF7"/>
    <w:rsid w:val="00FB65BD"/>
    <w:rsid w:val="00FB6FC0"/>
    <w:rsid w:val="00FB78C0"/>
    <w:rsid w:val="00FB7C34"/>
    <w:rsid w:val="00FC0270"/>
    <w:rsid w:val="00FC0401"/>
    <w:rsid w:val="00FC1062"/>
    <w:rsid w:val="00FC19E3"/>
    <w:rsid w:val="00FC357B"/>
    <w:rsid w:val="00FC36B5"/>
    <w:rsid w:val="00FC43E5"/>
    <w:rsid w:val="00FC4924"/>
    <w:rsid w:val="00FC6976"/>
    <w:rsid w:val="00FC6ADC"/>
    <w:rsid w:val="00FC6DF8"/>
    <w:rsid w:val="00FC7821"/>
    <w:rsid w:val="00FC7CEF"/>
    <w:rsid w:val="00FD0B8C"/>
    <w:rsid w:val="00FD12BE"/>
    <w:rsid w:val="00FD1390"/>
    <w:rsid w:val="00FD3D6A"/>
    <w:rsid w:val="00FD3D7A"/>
    <w:rsid w:val="00FD40B1"/>
    <w:rsid w:val="00FD41A2"/>
    <w:rsid w:val="00FD4DCC"/>
    <w:rsid w:val="00FD50BC"/>
    <w:rsid w:val="00FD61DE"/>
    <w:rsid w:val="00FD64D4"/>
    <w:rsid w:val="00FD7CB9"/>
    <w:rsid w:val="00FE0550"/>
    <w:rsid w:val="00FE0649"/>
    <w:rsid w:val="00FE09BF"/>
    <w:rsid w:val="00FE0A25"/>
    <w:rsid w:val="00FE0C4C"/>
    <w:rsid w:val="00FE1060"/>
    <w:rsid w:val="00FE14F9"/>
    <w:rsid w:val="00FE17E4"/>
    <w:rsid w:val="00FE3BAD"/>
    <w:rsid w:val="00FE4736"/>
    <w:rsid w:val="00FE6028"/>
    <w:rsid w:val="00FE6C7F"/>
    <w:rsid w:val="00FE6EA9"/>
    <w:rsid w:val="00FE71E4"/>
    <w:rsid w:val="00FE7581"/>
    <w:rsid w:val="00FE764C"/>
    <w:rsid w:val="00FF0999"/>
    <w:rsid w:val="00FF2087"/>
    <w:rsid w:val="00FF2DFF"/>
    <w:rsid w:val="00FF2E8B"/>
    <w:rsid w:val="00FF3334"/>
    <w:rsid w:val="00FF57E4"/>
    <w:rsid w:val="00FF621D"/>
    <w:rsid w:val="00FF65FB"/>
    <w:rsid w:val="00FF6B5B"/>
    <w:rsid w:val="00FF79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9F7"/>
    <w:pPr>
      <w:bidi/>
    </w:pPr>
    <w:rPr>
      <w:sz w:val="24"/>
      <w:szCs w:val="24"/>
    </w:rPr>
  </w:style>
  <w:style w:type="paragraph" w:styleId="Heading3">
    <w:name w:val="heading 3"/>
    <w:basedOn w:val="Normal"/>
    <w:link w:val="Heading3Char"/>
    <w:uiPriority w:val="99"/>
    <w:qFormat/>
    <w:rsid w:val="00FA3BC8"/>
    <w:pPr>
      <w:bidi w:val="0"/>
      <w:spacing w:before="100" w:beforeAutospacing="1" w:after="100" w:afterAutospacing="1"/>
      <w:outlineLvl w:val="2"/>
    </w:pPr>
    <w:rPr>
      <w:b/>
      <w:bCs/>
      <w:color w:val="00000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890412"/>
    <w:rPr>
      <w:rFonts w:ascii="Cambria" w:hAnsi="Cambria" w:cs="Times New Roman"/>
      <w:b/>
      <w:bCs/>
      <w:sz w:val="26"/>
      <w:szCs w:val="26"/>
    </w:rPr>
  </w:style>
  <w:style w:type="paragraph" w:styleId="NormalWeb">
    <w:name w:val="Normal (Web)"/>
    <w:basedOn w:val="Normal"/>
    <w:uiPriority w:val="99"/>
    <w:rsid w:val="0036707A"/>
    <w:pPr>
      <w:bidi w:val="0"/>
      <w:spacing w:before="100" w:beforeAutospacing="1" w:after="100" w:afterAutospacing="1"/>
    </w:pPr>
  </w:style>
  <w:style w:type="paragraph" w:customStyle="1" w:styleId="outline68">
    <w:name w:val="outline68"/>
    <w:basedOn w:val="Normal"/>
    <w:uiPriority w:val="99"/>
    <w:rsid w:val="002A1BD5"/>
    <w:pPr>
      <w:widowControl w:val="0"/>
      <w:tabs>
        <w:tab w:val="left" w:pos="1000"/>
      </w:tabs>
      <w:autoSpaceDE w:val="0"/>
      <w:autoSpaceDN w:val="0"/>
      <w:bidi w:val="0"/>
      <w:adjustRightInd w:val="0"/>
      <w:ind w:left="1000" w:hangingChars="500" w:hanging="1000"/>
    </w:pPr>
    <w:rPr>
      <w:rFonts w:ascii="Arial" w:hAnsi="Arial"/>
      <w:sz w:val="20"/>
    </w:rPr>
  </w:style>
  <w:style w:type="paragraph" w:styleId="Header">
    <w:name w:val="header"/>
    <w:basedOn w:val="Normal"/>
    <w:link w:val="HeaderChar"/>
    <w:uiPriority w:val="99"/>
    <w:rsid w:val="00D86646"/>
    <w:pPr>
      <w:tabs>
        <w:tab w:val="center" w:pos="4320"/>
        <w:tab w:val="right" w:pos="8640"/>
      </w:tabs>
    </w:pPr>
  </w:style>
  <w:style w:type="character" w:customStyle="1" w:styleId="HeaderChar">
    <w:name w:val="Header Char"/>
    <w:basedOn w:val="DefaultParagraphFont"/>
    <w:link w:val="Header"/>
    <w:uiPriority w:val="99"/>
    <w:semiHidden/>
    <w:locked/>
    <w:rsid w:val="00890412"/>
    <w:rPr>
      <w:rFonts w:cs="Times New Roman"/>
      <w:sz w:val="24"/>
      <w:szCs w:val="24"/>
    </w:rPr>
  </w:style>
  <w:style w:type="paragraph" w:styleId="Footer">
    <w:name w:val="footer"/>
    <w:basedOn w:val="Normal"/>
    <w:link w:val="FooterChar"/>
    <w:uiPriority w:val="99"/>
    <w:rsid w:val="00D86646"/>
    <w:pPr>
      <w:tabs>
        <w:tab w:val="center" w:pos="4320"/>
        <w:tab w:val="right" w:pos="8640"/>
      </w:tabs>
    </w:pPr>
  </w:style>
  <w:style w:type="character" w:customStyle="1" w:styleId="FooterChar">
    <w:name w:val="Footer Char"/>
    <w:basedOn w:val="DefaultParagraphFont"/>
    <w:link w:val="Footer"/>
    <w:uiPriority w:val="99"/>
    <w:semiHidden/>
    <w:locked/>
    <w:rsid w:val="00890412"/>
    <w:rPr>
      <w:rFonts w:cs="Times New Roman"/>
      <w:sz w:val="24"/>
      <w:szCs w:val="24"/>
    </w:rPr>
  </w:style>
  <w:style w:type="character" w:styleId="PageNumber">
    <w:name w:val="page number"/>
    <w:basedOn w:val="DefaultParagraphFont"/>
    <w:uiPriority w:val="99"/>
    <w:rsid w:val="00B20149"/>
    <w:rPr>
      <w:rFonts w:cs="Times New Roman"/>
    </w:rPr>
  </w:style>
  <w:style w:type="table" w:styleId="TableGrid">
    <w:name w:val="Table Grid"/>
    <w:basedOn w:val="TableNormal"/>
    <w:uiPriority w:val="99"/>
    <w:rsid w:val="00921A6C"/>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11">
    <w:name w:val="EmailStyle211"/>
    <w:basedOn w:val="DefaultParagraphFont"/>
    <w:uiPriority w:val="99"/>
    <w:semiHidden/>
    <w:rsid w:val="006C3DE7"/>
    <w:rPr>
      <w:rFonts w:ascii="Verdana" w:hAnsi="Verdana" w:cs="Times New Roman"/>
      <w:color w:val="0000FF"/>
      <w:sz w:val="22"/>
      <w:szCs w:val="22"/>
      <w:u w:val="none"/>
    </w:rPr>
  </w:style>
  <w:style w:type="paragraph" w:customStyle="1" w:styleId="Default">
    <w:name w:val="Default"/>
    <w:uiPriority w:val="99"/>
    <w:rsid w:val="00887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990A8B"/>
    <w:pPr>
      <w:bidi w:val="0"/>
    </w:pPr>
    <w:rPr>
      <w:sz w:val="20"/>
    </w:rPr>
  </w:style>
  <w:style w:type="character" w:customStyle="1" w:styleId="BodyTextChar">
    <w:name w:val="Body Text Char"/>
    <w:basedOn w:val="DefaultParagraphFont"/>
    <w:link w:val="BodyText"/>
    <w:uiPriority w:val="99"/>
    <w:semiHidden/>
    <w:locked/>
    <w:rsid w:val="00890412"/>
    <w:rPr>
      <w:rFonts w:cs="Times New Roman"/>
      <w:sz w:val="24"/>
      <w:szCs w:val="24"/>
    </w:rPr>
  </w:style>
  <w:style w:type="character" w:styleId="Hyperlink">
    <w:name w:val="Hyperlink"/>
    <w:basedOn w:val="DefaultParagraphFont"/>
    <w:uiPriority w:val="99"/>
    <w:rsid w:val="009A040E"/>
    <w:rPr>
      <w:rFonts w:cs="Times New Roman"/>
      <w:color w:val="0000FF"/>
      <w:u w:val="single"/>
    </w:rPr>
  </w:style>
  <w:style w:type="paragraph" w:styleId="ListParagraph">
    <w:name w:val="List Paragraph"/>
    <w:basedOn w:val="Normal"/>
    <w:uiPriority w:val="99"/>
    <w:qFormat/>
    <w:rsid w:val="00DE00F3"/>
    <w:pPr>
      <w:bidi w:val="0"/>
      <w:spacing w:after="200" w:line="276" w:lineRule="auto"/>
      <w:ind w:left="720"/>
    </w:pPr>
    <w:rPr>
      <w:rFonts w:ascii="Calibri" w:hAnsi="Calibri" w:cs="Arial"/>
      <w:sz w:val="22"/>
      <w:szCs w:val="22"/>
    </w:rPr>
  </w:style>
  <w:style w:type="character" w:styleId="FollowedHyperlink">
    <w:name w:val="FollowedHyperlink"/>
    <w:basedOn w:val="DefaultParagraphFont"/>
    <w:uiPriority w:val="99"/>
    <w:rsid w:val="00916B52"/>
    <w:rPr>
      <w:rFonts w:cs="Times New Roman"/>
      <w:color w:val="800080"/>
      <w:u w:val="single"/>
    </w:rPr>
  </w:style>
  <w:style w:type="paragraph" w:customStyle="1" w:styleId="Pa1">
    <w:name w:val="Pa1"/>
    <w:basedOn w:val="Default"/>
    <w:next w:val="Default"/>
    <w:uiPriority w:val="99"/>
    <w:rsid w:val="0004185D"/>
    <w:pPr>
      <w:spacing w:line="301" w:lineRule="atLeast"/>
    </w:pPr>
    <w:rPr>
      <w:rFonts w:ascii="Chalkboard" w:hAnsi="Chalkboard" w:cs="Times New Roman"/>
      <w:color w:val="auto"/>
    </w:rPr>
  </w:style>
  <w:style w:type="paragraph" w:styleId="BalloonText">
    <w:name w:val="Balloon Text"/>
    <w:basedOn w:val="Normal"/>
    <w:link w:val="BalloonTextChar"/>
    <w:uiPriority w:val="99"/>
    <w:semiHidden/>
    <w:rsid w:val="00DB277B"/>
    <w:rPr>
      <w:rFonts w:ascii="Tahoma" w:hAnsi="Tahoma" w:cs="Tahoma"/>
      <w:sz w:val="16"/>
      <w:szCs w:val="16"/>
    </w:rPr>
  </w:style>
  <w:style w:type="character" w:customStyle="1" w:styleId="BalloonTextChar">
    <w:name w:val="Balloon Text Char"/>
    <w:basedOn w:val="DefaultParagraphFont"/>
    <w:link w:val="BalloonText"/>
    <w:uiPriority w:val="99"/>
    <w:locked/>
    <w:rsid w:val="00DB27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3512199">
      <w:marLeft w:val="0"/>
      <w:marRight w:val="0"/>
      <w:marTop w:val="0"/>
      <w:marBottom w:val="0"/>
      <w:divBdr>
        <w:top w:val="none" w:sz="0" w:space="0" w:color="auto"/>
        <w:left w:val="none" w:sz="0" w:space="0" w:color="auto"/>
        <w:bottom w:val="none" w:sz="0" w:space="0" w:color="auto"/>
        <w:right w:val="none" w:sz="0" w:space="0" w:color="auto"/>
      </w:divBdr>
      <w:divsChild>
        <w:div w:id="643512233">
          <w:marLeft w:val="0"/>
          <w:marRight w:val="0"/>
          <w:marTop w:val="0"/>
          <w:marBottom w:val="0"/>
          <w:divBdr>
            <w:top w:val="none" w:sz="0" w:space="0" w:color="auto"/>
            <w:left w:val="none" w:sz="0" w:space="0" w:color="auto"/>
            <w:bottom w:val="none" w:sz="0" w:space="0" w:color="auto"/>
            <w:right w:val="none" w:sz="0" w:space="0" w:color="auto"/>
          </w:divBdr>
          <w:divsChild>
            <w:div w:id="6435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01">
      <w:marLeft w:val="0"/>
      <w:marRight w:val="0"/>
      <w:marTop w:val="0"/>
      <w:marBottom w:val="0"/>
      <w:divBdr>
        <w:top w:val="none" w:sz="0" w:space="0" w:color="auto"/>
        <w:left w:val="none" w:sz="0" w:space="0" w:color="auto"/>
        <w:bottom w:val="none" w:sz="0" w:space="0" w:color="auto"/>
        <w:right w:val="none" w:sz="0" w:space="0" w:color="auto"/>
      </w:divBdr>
      <w:divsChild>
        <w:div w:id="643512224">
          <w:marLeft w:val="0"/>
          <w:marRight w:val="0"/>
          <w:marTop w:val="0"/>
          <w:marBottom w:val="0"/>
          <w:divBdr>
            <w:top w:val="none" w:sz="0" w:space="0" w:color="auto"/>
            <w:left w:val="none" w:sz="0" w:space="0" w:color="auto"/>
            <w:bottom w:val="none" w:sz="0" w:space="0" w:color="auto"/>
            <w:right w:val="none" w:sz="0" w:space="0" w:color="auto"/>
          </w:divBdr>
        </w:div>
      </w:divsChild>
    </w:div>
    <w:div w:id="643512202">
      <w:marLeft w:val="0"/>
      <w:marRight w:val="0"/>
      <w:marTop w:val="0"/>
      <w:marBottom w:val="0"/>
      <w:divBdr>
        <w:top w:val="none" w:sz="0" w:space="0" w:color="auto"/>
        <w:left w:val="none" w:sz="0" w:space="0" w:color="auto"/>
        <w:bottom w:val="none" w:sz="0" w:space="0" w:color="auto"/>
        <w:right w:val="none" w:sz="0" w:space="0" w:color="auto"/>
      </w:divBdr>
    </w:div>
    <w:div w:id="643512208">
      <w:marLeft w:val="0"/>
      <w:marRight w:val="0"/>
      <w:marTop w:val="0"/>
      <w:marBottom w:val="0"/>
      <w:divBdr>
        <w:top w:val="none" w:sz="0" w:space="0" w:color="auto"/>
        <w:left w:val="none" w:sz="0" w:space="0" w:color="auto"/>
        <w:bottom w:val="none" w:sz="0" w:space="0" w:color="auto"/>
        <w:right w:val="none" w:sz="0" w:space="0" w:color="auto"/>
      </w:divBdr>
      <w:divsChild>
        <w:div w:id="643512250">
          <w:marLeft w:val="0"/>
          <w:marRight w:val="0"/>
          <w:marTop w:val="0"/>
          <w:marBottom w:val="0"/>
          <w:divBdr>
            <w:top w:val="none" w:sz="0" w:space="0" w:color="auto"/>
            <w:left w:val="none" w:sz="0" w:space="0" w:color="auto"/>
            <w:bottom w:val="none" w:sz="0" w:space="0" w:color="auto"/>
            <w:right w:val="none" w:sz="0" w:space="0" w:color="auto"/>
          </w:divBdr>
          <w:divsChild>
            <w:div w:id="643512212">
              <w:marLeft w:val="0"/>
              <w:marRight w:val="0"/>
              <w:marTop w:val="0"/>
              <w:marBottom w:val="0"/>
              <w:divBdr>
                <w:top w:val="none" w:sz="0" w:space="0" w:color="auto"/>
                <w:left w:val="none" w:sz="0" w:space="0" w:color="auto"/>
                <w:bottom w:val="none" w:sz="0" w:space="0" w:color="auto"/>
                <w:right w:val="none" w:sz="0" w:space="0" w:color="auto"/>
              </w:divBdr>
            </w:div>
            <w:div w:id="643512254">
              <w:marLeft w:val="0"/>
              <w:marRight w:val="0"/>
              <w:marTop w:val="0"/>
              <w:marBottom w:val="0"/>
              <w:divBdr>
                <w:top w:val="none" w:sz="0" w:space="0" w:color="auto"/>
                <w:left w:val="none" w:sz="0" w:space="0" w:color="auto"/>
                <w:bottom w:val="none" w:sz="0" w:space="0" w:color="auto"/>
                <w:right w:val="none" w:sz="0" w:space="0" w:color="auto"/>
              </w:divBdr>
            </w:div>
            <w:div w:id="643512269">
              <w:marLeft w:val="0"/>
              <w:marRight w:val="0"/>
              <w:marTop w:val="0"/>
              <w:marBottom w:val="0"/>
              <w:divBdr>
                <w:top w:val="none" w:sz="0" w:space="0" w:color="auto"/>
                <w:left w:val="none" w:sz="0" w:space="0" w:color="auto"/>
                <w:bottom w:val="none" w:sz="0" w:space="0" w:color="auto"/>
                <w:right w:val="none" w:sz="0" w:space="0" w:color="auto"/>
              </w:divBdr>
            </w:div>
            <w:div w:id="643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10">
      <w:marLeft w:val="0"/>
      <w:marRight w:val="0"/>
      <w:marTop w:val="0"/>
      <w:marBottom w:val="0"/>
      <w:divBdr>
        <w:top w:val="none" w:sz="0" w:space="0" w:color="auto"/>
        <w:left w:val="none" w:sz="0" w:space="0" w:color="auto"/>
        <w:bottom w:val="none" w:sz="0" w:space="0" w:color="auto"/>
        <w:right w:val="none" w:sz="0" w:space="0" w:color="auto"/>
      </w:divBdr>
      <w:divsChild>
        <w:div w:id="643512279">
          <w:marLeft w:val="0"/>
          <w:marRight w:val="0"/>
          <w:marTop w:val="0"/>
          <w:marBottom w:val="0"/>
          <w:divBdr>
            <w:top w:val="none" w:sz="0" w:space="0" w:color="auto"/>
            <w:left w:val="none" w:sz="0" w:space="0" w:color="auto"/>
            <w:bottom w:val="none" w:sz="0" w:space="0" w:color="auto"/>
            <w:right w:val="none" w:sz="0" w:space="0" w:color="auto"/>
          </w:divBdr>
        </w:div>
      </w:divsChild>
    </w:div>
    <w:div w:id="643512211">
      <w:marLeft w:val="0"/>
      <w:marRight w:val="0"/>
      <w:marTop w:val="0"/>
      <w:marBottom w:val="0"/>
      <w:divBdr>
        <w:top w:val="none" w:sz="0" w:space="0" w:color="auto"/>
        <w:left w:val="none" w:sz="0" w:space="0" w:color="auto"/>
        <w:bottom w:val="none" w:sz="0" w:space="0" w:color="auto"/>
        <w:right w:val="none" w:sz="0" w:space="0" w:color="auto"/>
      </w:divBdr>
      <w:divsChild>
        <w:div w:id="643512205">
          <w:marLeft w:val="0"/>
          <w:marRight w:val="0"/>
          <w:marTop w:val="0"/>
          <w:marBottom w:val="0"/>
          <w:divBdr>
            <w:top w:val="none" w:sz="0" w:space="0" w:color="auto"/>
            <w:left w:val="none" w:sz="0" w:space="0" w:color="auto"/>
            <w:bottom w:val="none" w:sz="0" w:space="0" w:color="auto"/>
            <w:right w:val="none" w:sz="0" w:space="0" w:color="auto"/>
          </w:divBdr>
        </w:div>
      </w:divsChild>
    </w:div>
    <w:div w:id="643512215">
      <w:marLeft w:val="0"/>
      <w:marRight w:val="0"/>
      <w:marTop w:val="0"/>
      <w:marBottom w:val="0"/>
      <w:divBdr>
        <w:top w:val="none" w:sz="0" w:space="0" w:color="auto"/>
        <w:left w:val="none" w:sz="0" w:space="0" w:color="auto"/>
        <w:bottom w:val="none" w:sz="0" w:space="0" w:color="auto"/>
        <w:right w:val="none" w:sz="0" w:space="0" w:color="auto"/>
      </w:divBdr>
      <w:divsChild>
        <w:div w:id="643512206">
          <w:marLeft w:val="0"/>
          <w:marRight w:val="0"/>
          <w:marTop w:val="0"/>
          <w:marBottom w:val="0"/>
          <w:divBdr>
            <w:top w:val="none" w:sz="0" w:space="0" w:color="auto"/>
            <w:left w:val="none" w:sz="0" w:space="0" w:color="auto"/>
            <w:bottom w:val="none" w:sz="0" w:space="0" w:color="auto"/>
            <w:right w:val="none" w:sz="0" w:space="0" w:color="auto"/>
          </w:divBdr>
          <w:divsChild>
            <w:div w:id="643512209">
              <w:marLeft w:val="0"/>
              <w:marRight w:val="0"/>
              <w:marTop w:val="0"/>
              <w:marBottom w:val="0"/>
              <w:divBdr>
                <w:top w:val="none" w:sz="0" w:space="0" w:color="auto"/>
                <w:left w:val="none" w:sz="0" w:space="0" w:color="auto"/>
                <w:bottom w:val="none" w:sz="0" w:space="0" w:color="auto"/>
                <w:right w:val="none" w:sz="0" w:space="0" w:color="auto"/>
              </w:divBdr>
            </w:div>
            <w:div w:id="643512216">
              <w:marLeft w:val="0"/>
              <w:marRight w:val="0"/>
              <w:marTop w:val="0"/>
              <w:marBottom w:val="0"/>
              <w:divBdr>
                <w:top w:val="none" w:sz="0" w:space="0" w:color="auto"/>
                <w:left w:val="none" w:sz="0" w:space="0" w:color="auto"/>
                <w:bottom w:val="none" w:sz="0" w:space="0" w:color="auto"/>
                <w:right w:val="none" w:sz="0" w:space="0" w:color="auto"/>
              </w:divBdr>
            </w:div>
            <w:div w:id="6435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19">
      <w:marLeft w:val="0"/>
      <w:marRight w:val="0"/>
      <w:marTop w:val="0"/>
      <w:marBottom w:val="0"/>
      <w:divBdr>
        <w:top w:val="none" w:sz="0" w:space="0" w:color="auto"/>
        <w:left w:val="none" w:sz="0" w:space="0" w:color="auto"/>
        <w:bottom w:val="none" w:sz="0" w:space="0" w:color="auto"/>
        <w:right w:val="none" w:sz="0" w:space="0" w:color="auto"/>
      </w:divBdr>
    </w:div>
    <w:div w:id="643512220">
      <w:marLeft w:val="0"/>
      <w:marRight w:val="0"/>
      <w:marTop w:val="0"/>
      <w:marBottom w:val="0"/>
      <w:divBdr>
        <w:top w:val="none" w:sz="0" w:space="0" w:color="auto"/>
        <w:left w:val="none" w:sz="0" w:space="0" w:color="auto"/>
        <w:bottom w:val="none" w:sz="0" w:space="0" w:color="auto"/>
        <w:right w:val="none" w:sz="0" w:space="0" w:color="auto"/>
      </w:divBdr>
      <w:divsChild>
        <w:div w:id="643512283">
          <w:marLeft w:val="0"/>
          <w:marRight w:val="0"/>
          <w:marTop w:val="0"/>
          <w:marBottom w:val="0"/>
          <w:divBdr>
            <w:top w:val="none" w:sz="0" w:space="0" w:color="auto"/>
            <w:left w:val="none" w:sz="0" w:space="0" w:color="auto"/>
            <w:bottom w:val="none" w:sz="0" w:space="0" w:color="auto"/>
            <w:right w:val="none" w:sz="0" w:space="0" w:color="auto"/>
          </w:divBdr>
        </w:div>
      </w:divsChild>
    </w:div>
    <w:div w:id="643512222">
      <w:marLeft w:val="0"/>
      <w:marRight w:val="0"/>
      <w:marTop w:val="0"/>
      <w:marBottom w:val="0"/>
      <w:divBdr>
        <w:top w:val="none" w:sz="0" w:space="0" w:color="auto"/>
        <w:left w:val="none" w:sz="0" w:space="0" w:color="auto"/>
        <w:bottom w:val="none" w:sz="0" w:space="0" w:color="auto"/>
        <w:right w:val="none" w:sz="0" w:space="0" w:color="auto"/>
      </w:divBdr>
      <w:divsChild>
        <w:div w:id="643512278">
          <w:marLeft w:val="0"/>
          <w:marRight w:val="0"/>
          <w:marTop w:val="0"/>
          <w:marBottom w:val="0"/>
          <w:divBdr>
            <w:top w:val="none" w:sz="0" w:space="0" w:color="auto"/>
            <w:left w:val="none" w:sz="0" w:space="0" w:color="auto"/>
            <w:bottom w:val="none" w:sz="0" w:space="0" w:color="auto"/>
            <w:right w:val="none" w:sz="0" w:space="0" w:color="auto"/>
          </w:divBdr>
          <w:divsChild>
            <w:div w:id="643512204">
              <w:marLeft w:val="0"/>
              <w:marRight w:val="0"/>
              <w:marTop w:val="0"/>
              <w:marBottom w:val="0"/>
              <w:divBdr>
                <w:top w:val="none" w:sz="0" w:space="0" w:color="auto"/>
                <w:left w:val="none" w:sz="0" w:space="0" w:color="auto"/>
                <w:bottom w:val="none" w:sz="0" w:space="0" w:color="auto"/>
                <w:right w:val="none" w:sz="0" w:space="0" w:color="auto"/>
              </w:divBdr>
            </w:div>
            <w:div w:id="643512245">
              <w:marLeft w:val="0"/>
              <w:marRight w:val="0"/>
              <w:marTop w:val="0"/>
              <w:marBottom w:val="0"/>
              <w:divBdr>
                <w:top w:val="none" w:sz="0" w:space="0" w:color="auto"/>
                <w:left w:val="none" w:sz="0" w:space="0" w:color="auto"/>
                <w:bottom w:val="none" w:sz="0" w:space="0" w:color="auto"/>
                <w:right w:val="none" w:sz="0" w:space="0" w:color="auto"/>
              </w:divBdr>
            </w:div>
            <w:div w:id="6435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23">
      <w:marLeft w:val="0"/>
      <w:marRight w:val="0"/>
      <w:marTop w:val="0"/>
      <w:marBottom w:val="0"/>
      <w:divBdr>
        <w:top w:val="none" w:sz="0" w:space="0" w:color="auto"/>
        <w:left w:val="none" w:sz="0" w:space="0" w:color="auto"/>
        <w:bottom w:val="none" w:sz="0" w:space="0" w:color="auto"/>
        <w:right w:val="none" w:sz="0" w:space="0" w:color="auto"/>
      </w:divBdr>
      <w:divsChild>
        <w:div w:id="643512217">
          <w:marLeft w:val="0"/>
          <w:marRight w:val="0"/>
          <w:marTop w:val="0"/>
          <w:marBottom w:val="0"/>
          <w:divBdr>
            <w:top w:val="none" w:sz="0" w:space="0" w:color="auto"/>
            <w:left w:val="none" w:sz="0" w:space="0" w:color="auto"/>
            <w:bottom w:val="none" w:sz="0" w:space="0" w:color="auto"/>
            <w:right w:val="none" w:sz="0" w:space="0" w:color="auto"/>
          </w:divBdr>
        </w:div>
      </w:divsChild>
    </w:div>
    <w:div w:id="643512225">
      <w:marLeft w:val="0"/>
      <w:marRight w:val="0"/>
      <w:marTop w:val="0"/>
      <w:marBottom w:val="0"/>
      <w:divBdr>
        <w:top w:val="none" w:sz="0" w:space="0" w:color="auto"/>
        <w:left w:val="none" w:sz="0" w:space="0" w:color="auto"/>
        <w:bottom w:val="none" w:sz="0" w:space="0" w:color="auto"/>
        <w:right w:val="none" w:sz="0" w:space="0" w:color="auto"/>
      </w:divBdr>
    </w:div>
    <w:div w:id="643512226">
      <w:marLeft w:val="0"/>
      <w:marRight w:val="0"/>
      <w:marTop w:val="0"/>
      <w:marBottom w:val="0"/>
      <w:divBdr>
        <w:top w:val="none" w:sz="0" w:space="0" w:color="auto"/>
        <w:left w:val="none" w:sz="0" w:space="0" w:color="auto"/>
        <w:bottom w:val="none" w:sz="0" w:space="0" w:color="auto"/>
        <w:right w:val="none" w:sz="0" w:space="0" w:color="auto"/>
      </w:divBdr>
    </w:div>
    <w:div w:id="643512227">
      <w:marLeft w:val="0"/>
      <w:marRight w:val="0"/>
      <w:marTop w:val="0"/>
      <w:marBottom w:val="0"/>
      <w:divBdr>
        <w:top w:val="none" w:sz="0" w:space="0" w:color="auto"/>
        <w:left w:val="none" w:sz="0" w:space="0" w:color="auto"/>
        <w:bottom w:val="none" w:sz="0" w:space="0" w:color="auto"/>
        <w:right w:val="none" w:sz="0" w:space="0" w:color="auto"/>
      </w:divBdr>
      <w:divsChild>
        <w:div w:id="643512228">
          <w:marLeft w:val="0"/>
          <w:marRight w:val="0"/>
          <w:marTop w:val="0"/>
          <w:marBottom w:val="0"/>
          <w:divBdr>
            <w:top w:val="none" w:sz="0" w:space="0" w:color="auto"/>
            <w:left w:val="none" w:sz="0" w:space="0" w:color="auto"/>
            <w:bottom w:val="none" w:sz="0" w:space="0" w:color="auto"/>
            <w:right w:val="none" w:sz="0" w:space="0" w:color="auto"/>
          </w:divBdr>
          <w:divsChild>
            <w:div w:id="643512214">
              <w:marLeft w:val="0"/>
              <w:marRight w:val="0"/>
              <w:marTop w:val="0"/>
              <w:marBottom w:val="0"/>
              <w:divBdr>
                <w:top w:val="none" w:sz="0" w:space="0" w:color="auto"/>
                <w:left w:val="none" w:sz="0" w:space="0" w:color="auto"/>
                <w:bottom w:val="none" w:sz="0" w:space="0" w:color="auto"/>
                <w:right w:val="none" w:sz="0" w:space="0" w:color="auto"/>
              </w:divBdr>
            </w:div>
            <w:div w:id="6435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29">
      <w:marLeft w:val="0"/>
      <w:marRight w:val="0"/>
      <w:marTop w:val="0"/>
      <w:marBottom w:val="0"/>
      <w:divBdr>
        <w:top w:val="none" w:sz="0" w:space="0" w:color="auto"/>
        <w:left w:val="none" w:sz="0" w:space="0" w:color="auto"/>
        <w:bottom w:val="none" w:sz="0" w:space="0" w:color="auto"/>
        <w:right w:val="none" w:sz="0" w:space="0" w:color="auto"/>
      </w:divBdr>
    </w:div>
    <w:div w:id="643512232">
      <w:marLeft w:val="0"/>
      <w:marRight w:val="0"/>
      <w:marTop w:val="0"/>
      <w:marBottom w:val="0"/>
      <w:divBdr>
        <w:top w:val="none" w:sz="0" w:space="0" w:color="auto"/>
        <w:left w:val="none" w:sz="0" w:space="0" w:color="auto"/>
        <w:bottom w:val="none" w:sz="0" w:space="0" w:color="auto"/>
        <w:right w:val="none" w:sz="0" w:space="0" w:color="auto"/>
      </w:divBdr>
      <w:divsChild>
        <w:div w:id="643512270">
          <w:marLeft w:val="0"/>
          <w:marRight w:val="0"/>
          <w:marTop w:val="0"/>
          <w:marBottom w:val="0"/>
          <w:divBdr>
            <w:top w:val="none" w:sz="0" w:space="0" w:color="auto"/>
            <w:left w:val="none" w:sz="0" w:space="0" w:color="auto"/>
            <w:bottom w:val="none" w:sz="0" w:space="0" w:color="auto"/>
            <w:right w:val="none" w:sz="0" w:space="0" w:color="auto"/>
          </w:divBdr>
        </w:div>
      </w:divsChild>
    </w:div>
    <w:div w:id="643512236">
      <w:marLeft w:val="0"/>
      <w:marRight w:val="0"/>
      <w:marTop w:val="0"/>
      <w:marBottom w:val="0"/>
      <w:divBdr>
        <w:top w:val="none" w:sz="0" w:space="0" w:color="auto"/>
        <w:left w:val="none" w:sz="0" w:space="0" w:color="auto"/>
        <w:bottom w:val="none" w:sz="0" w:space="0" w:color="auto"/>
        <w:right w:val="none" w:sz="0" w:space="0" w:color="auto"/>
      </w:divBdr>
      <w:divsChild>
        <w:div w:id="643512234">
          <w:marLeft w:val="0"/>
          <w:marRight w:val="0"/>
          <w:marTop w:val="0"/>
          <w:marBottom w:val="0"/>
          <w:divBdr>
            <w:top w:val="none" w:sz="0" w:space="0" w:color="auto"/>
            <w:left w:val="none" w:sz="0" w:space="0" w:color="auto"/>
            <w:bottom w:val="none" w:sz="0" w:space="0" w:color="auto"/>
            <w:right w:val="none" w:sz="0" w:space="0" w:color="auto"/>
          </w:divBdr>
        </w:div>
      </w:divsChild>
    </w:div>
    <w:div w:id="643512247">
      <w:marLeft w:val="0"/>
      <w:marRight w:val="0"/>
      <w:marTop w:val="0"/>
      <w:marBottom w:val="0"/>
      <w:divBdr>
        <w:top w:val="none" w:sz="0" w:space="0" w:color="auto"/>
        <w:left w:val="none" w:sz="0" w:space="0" w:color="auto"/>
        <w:bottom w:val="none" w:sz="0" w:space="0" w:color="auto"/>
        <w:right w:val="none" w:sz="0" w:space="0" w:color="auto"/>
      </w:divBdr>
      <w:divsChild>
        <w:div w:id="643512264">
          <w:marLeft w:val="0"/>
          <w:marRight w:val="0"/>
          <w:marTop w:val="0"/>
          <w:marBottom w:val="0"/>
          <w:divBdr>
            <w:top w:val="none" w:sz="0" w:space="0" w:color="auto"/>
            <w:left w:val="none" w:sz="0" w:space="0" w:color="auto"/>
            <w:bottom w:val="none" w:sz="0" w:space="0" w:color="auto"/>
            <w:right w:val="none" w:sz="0" w:space="0" w:color="auto"/>
          </w:divBdr>
          <w:divsChild>
            <w:div w:id="6435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48">
      <w:marLeft w:val="0"/>
      <w:marRight w:val="0"/>
      <w:marTop w:val="0"/>
      <w:marBottom w:val="0"/>
      <w:divBdr>
        <w:top w:val="none" w:sz="0" w:space="0" w:color="auto"/>
        <w:left w:val="none" w:sz="0" w:space="0" w:color="auto"/>
        <w:bottom w:val="none" w:sz="0" w:space="0" w:color="auto"/>
        <w:right w:val="none" w:sz="0" w:space="0" w:color="auto"/>
      </w:divBdr>
      <w:divsChild>
        <w:div w:id="643512231">
          <w:marLeft w:val="0"/>
          <w:marRight w:val="0"/>
          <w:marTop w:val="0"/>
          <w:marBottom w:val="0"/>
          <w:divBdr>
            <w:top w:val="none" w:sz="0" w:space="0" w:color="auto"/>
            <w:left w:val="none" w:sz="0" w:space="0" w:color="auto"/>
            <w:bottom w:val="none" w:sz="0" w:space="0" w:color="auto"/>
            <w:right w:val="none" w:sz="0" w:space="0" w:color="auto"/>
          </w:divBdr>
          <w:divsChild>
            <w:div w:id="643512235">
              <w:marLeft w:val="0"/>
              <w:marRight w:val="0"/>
              <w:marTop w:val="0"/>
              <w:marBottom w:val="0"/>
              <w:divBdr>
                <w:top w:val="none" w:sz="0" w:space="0" w:color="auto"/>
                <w:left w:val="none" w:sz="0" w:space="0" w:color="auto"/>
                <w:bottom w:val="none" w:sz="0" w:space="0" w:color="auto"/>
                <w:right w:val="none" w:sz="0" w:space="0" w:color="auto"/>
              </w:divBdr>
            </w:div>
            <w:div w:id="6435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51">
      <w:marLeft w:val="0"/>
      <w:marRight w:val="0"/>
      <w:marTop w:val="0"/>
      <w:marBottom w:val="0"/>
      <w:divBdr>
        <w:top w:val="none" w:sz="0" w:space="0" w:color="auto"/>
        <w:left w:val="none" w:sz="0" w:space="0" w:color="auto"/>
        <w:bottom w:val="none" w:sz="0" w:space="0" w:color="auto"/>
        <w:right w:val="none" w:sz="0" w:space="0" w:color="auto"/>
      </w:divBdr>
      <w:divsChild>
        <w:div w:id="643512207">
          <w:marLeft w:val="0"/>
          <w:marRight w:val="0"/>
          <w:marTop w:val="0"/>
          <w:marBottom w:val="0"/>
          <w:divBdr>
            <w:top w:val="none" w:sz="0" w:space="0" w:color="auto"/>
            <w:left w:val="none" w:sz="0" w:space="0" w:color="auto"/>
            <w:bottom w:val="none" w:sz="0" w:space="0" w:color="auto"/>
            <w:right w:val="none" w:sz="0" w:space="0" w:color="auto"/>
          </w:divBdr>
        </w:div>
      </w:divsChild>
    </w:div>
    <w:div w:id="643512252">
      <w:marLeft w:val="0"/>
      <w:marRight w:val="0"/>
      <w:marTop w:val="0"/>
      <w:marBottom w:val="0"/>
      <w:divBdr>
        <w:top w:val="none" w:sz="0" w:space="0" w:color="auto"/>
        <w:left w:val="none" w:sz="0" w:space="0" w:color="auto"/>
        <w:bottom w:val="none" w:sz="0" w:space="0" w:color="auto"/>
        <w:right w:val="none" w:sz="0" w:space="0" w:color="auto"/>
      </w:divBdr>
    </w:div>
    <w:div w:id="643512253">
      <w:marLeft w:val="0"/>
      <w:marRight w:val="0"/>
      <w:marTop w:val="0"/>
      <w:marBottom w:val="0"/>
      <w:divBdr>
        <w:top w:val="none" w:sz="0" w:space="0" w:color="auto"/>
        <w:left w:val="none" w:sz="0" w:space="0" w:color="auto"/>
        <w:bottom w:val="none" w:sz="0" w:space="0" w:color="auto"/>
        <w:right w:val="none" w:sz="0" w:space="0" w:color="auto"/>
      </w:divBdr>
      <w:divsChild>
        <w:div w:id="643512273">
          <w:marLeft w:val="0"/>
          <w:marRight w:val="0"/>
          <w:marTop w:val="0"/>
          <w:marBottom w:val="0"/>
          <w:divBdr>
            <w:top w:val="none" w:sz="0" w:space="0" w:color="auto"/>
            <w:left w:val="none" w:sz="0" w:space="0" w:color="auto"/>
            <w:bottom w:val="none" w:sz="0" w:space="0" w:color="auto"/>
            <w:right w:val="none" w:sz="0" w:space="0" w:color="auto"/>
          </w:divBdr>
          <w:divsChild>
            <w:div w:id="643512237">
              <w:marLeft w:val="0"/>
              <w:marRight w:val="0"/>
              <w:marTop w:val="0"/>
              <w:marBottom w:val="0"/>
              <w:divBdr>
                <w:top w:val="none" w:sz="0" w:space="0" w:color="auto"/>
                <w:left w:val="none" w:sz="0" w:space="0" w:color="auto"/>
                <w:bottom w:val="none" w:sz="0" w:space="0" w:color="auto"/>
                <w:right w:val="none" w:sz="0" w:space="0" w:color="auto"/>
              </w:divBdr>
            </w:div>
            <w:div w:id="643512286">
              <w:marLeft w:val="0"/>
              <w:marRight w:val="0"/>
              <w:marTop w:val="0"/>
              <w:marBottom w:val="0"/>
              <w:divBdr>
                <w:top w:val="none" w:sz="0" w:space="0" w:color="auto"/>
                <w:left w:val="none" w:sz="0" w:space="0" w:color="auto"/>
                <w:bottom w:val="none" w:sz="0" w:space="0" w:color="auto"/>
                <w:right w:val="none" w:sz="0" w:space="0" w:color="auto"/>
              </w:divBdr>
            </w:div>
            <w:div w:id="643512292">
              <w:marLeft w:val="0"/>
              <w:marRight w:val="0"/>
              <w:marTop w:val="0"/>
              <w:marBottom w:val="0"/>
              <w:divBdr>
                <w:top w:val="none" w:sz="0" w:space="0" w:color="auto"/>
                <w:left w:val="none" w:sz="0" w:space="0" w:color="auto"/>
                <w:bottom w:val="none" w:sz="0" w:space="0" w:color="auto"/>
                <w:right w:val="none" w:sz="0" w:space="0" w:color="auto"/>
              </w:divBdr>
            </w:div>
            <w:div w:id="6435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55">
      <w:marLeft w:val="0"/>
      <w:marRight w:val="0"/>
      <w:marTop w:val="0"/>
      <w:marBottom w:val="0"/>
      <w:divBdr>
        <w:top w:val="none" w:sz="0" w:space="0" w:color="auto"/>
        <w:left w:val="none" w:sz="0" w:space="0" w:color="auto"/>
        <w:bottom w:val="none" w:sz="0" w:space="0" w:color="auto"/>
        <w:right w:val="none" w:sz="0" w:space="0" w:color="auto"/>
      </w:divBdr>
      <w:divsChild>
        <w:div w:id="643512249">
          <w:marLeft w:val="0"/>
          <w:marRight w:val="0"/>
          <w:marTop w:val="0"/>
          <w:marBottom w:val="0"/>
          <w:divBdr>
            <w:top w:val="none" w:sz="0" w:space="0" w:color="auto"/>
            <w:left w:val="none" w:sz="0" w:space="0" w:color="auto"/>
            <w:bottom w:val="none" w:sz="0" w:space="0" w:color="auto"/>
            <w:right w:val="none" w:sz="0" w:space="0" w:color="auto"/>
          </w:divBdr>
        </w:div>
      </w:divsChild>
    </w:div>
    <w:div w:id="643512257">
      <w:marLeft w:val="0"/>
      <w:marRight w:val="0"/>
      <w:marTop w:val="0"/>
      <w:marBottom w:val="0"/>
      <w:divBdr>
        <w:top w:val="none" w:sz="0" w:space="0" w:color="auto"/>
        <w:left w:val="none" w:sz="0" w:space="0" w:color="auto"/>
        <w:bottom w:val="none" w:sz="0" w:space="0" w:color="auto"/>
        <w:right w:val="none" w:sz="0" w:space="0" w:color="auto"/>
      </w:divBdr>
      <w:divsChild>
        <w:div w:id="643512268">
          <w:marLeft w:val="0"/>
          <w:marRight w:val="0"/>
          <w:marTop w:val="0"/>
          <w:marBottom w:val="0"/>
          <w:divBdr>
            <w:top w:val="none" w:sz="0" w:space="0" w:color="auto"/>
            <w:left w:val="none" w:sz="0" w:space="0" w:color="auto"/>
            <w:bottom w:val="none" w:sz="0" w:space="0" w:color="auto"/>
            <w:right w:val="none" w:sz="0" w:space="0" w:color="auto"/>
          </w:divBdr>
          <w:divsChild>
            <w:div w:id="643512275">
              <w:marLeft w:val="0"/>
              <w:marRight w:val="0"/>
              <w:marTop w:val="0"/>
              <w:marBottom w:val="0"/>
              <w:divBdr>
                <w:top w:val="none" w:sz="0" w:space="0" w:color="auto"/>
                <w:left w:val="none" w:sz="0" w:space="0" w:color="auto"/>
                <w:bottom w:val="none" w:sz="0" w:space="0" w:color="auto"/>
                <w:right w:val="none" w:sz="0" w:space="0" w:color="auto"/>
              </w:divBdr>
            </w:div>
            <w:div w:id="643512277">
              <w:marLeft w:val="0"/>
              <w:marRight w:val="0"/>
              <w:marTop w:val="0"/>
              <w:marBottom w:val="0"/>
              <w:divBdr>
                <w:top w:val="none" w:sz="0" w:space="0" w:color="auto"/>
                <w:left w:val="none" w:sz="0" w:space="0" w:color="auto"/>
                <w:bottom w:val="none" w:sz="0" w:space="0" w:color="auto"/>
                <w:right w:val="none" w:sz="0" w:space="0" w:color="auto"/>
              </w:divBdr>
            </w:div>
            <w:div w:id="6435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58">
      <w:marLeft w:val="0"/>
      <w:marRight w:val="0"/>
      <w:marTop w:val="0"/>
      <w:marBottom w:val="0"/>
      <w:divBdr>
        <w:top w:val="none" w:sz="0" w:space="0" w:color="auto"/>
        <w:left w:val="none" w:sz="0" w:space="0" w:color="auto"/>
        <w:bottom w:val="none" w:sz="0" w:space="0" w:color="auto"/>
        <w:right w:val="none" w:sz="0" w:space="0" w:color="auto"/>
      </w:divBdr>
      <w:divsChild>
        <w:div w:id="643512246">
          <w:marLeft w:val="0"/>
          <w:marRight w:val="0"/>
          <w:marTop w:val="0"/>
          <w:marBottom w:val="0"/>
          <w:divBdr>
            <w:top w:val="none" w:sz="0" w:space="0" w:color="auto"/>
            <w:left w:val="none" w:sz="0" w:space="0" w:color="auto"/>
            <w:bottom w:val="none" w:sz="0" w:space="0" w:color="auto"/>
            <w:right w:val="none" w:sz="0" w:space="0" w:color="auto"/>
          </w:divBdr>
          <w:divsChild>
            <w:div w:id="643512213">
              <w:marLeft w:val="0"/>
              <w:marRight w:val="0"/>
              <w:marTop w:val="0"/>
              <w:marBottom w:val="0"/>
              <w:divBdr>
                <w:top w:val="none" w:sz="0" w:space="0" w:color="auto"/>
                <w:left w:val="none" w:sz="0" w:space="0" w:color="auto"/>
                <w:bottom w:val="none" w:sz="0" w:space="0" w:color="auto"/>
                <w:right w:val="none" w:sz="0" w:space="0" w:color="auto"/>
              </w:divBdr>
              <w:divsChild>
                <w:div w:id="643512267">
                  <w:marLeft w:val="0"/>
                  <w:marRight w:val="0"/>
                  <w:marTop w:val="0"/>
                  <w:marBottom w:val="0"/>
                  <w:divBdr>
                    <w:top w:val="none" w:sz="0" w:space="0" w:color="auto"/>
                    <w:left w:val="none" w:sz="0" w:space="0" w:color="auto"/>
                    <w:bottom w:val="none" w:sz="0" w:space="0" w:color="auto"/>
                    <w:right w:val="none" w:sz="0" w:space="0" w:color="auto"/>
                  </w:divBdr>
                  <w:divsChild>
                    <w:div w:id="643512244">
                      <w:marLeft w:val="0"/>
                      <w:marRight w:val="0"/>
                      <w:marTop w:val="222"/>
                      <w:marBottom w:val="222"/>
                      <w:divBdr>
                        <w:top w:val="none" w:sz="0" w:space="0" w:color="auto"/>
                        <w:left w:val="none" w:sz="0" w:space="0" w:color="auto"/>
                        <w:bottom w:val="none" w:sz="0" w:space="0" w:color="auto"/>
                        <w:right w:val="none" w:sz="0" w:space="0" w:color="auto"/>
                      </w:divBdr>
                      <w:divsChild>
                        <w:div w:id="643512256">
                          <w:marLeft w:val="0"/>
                          <w:marRight w:val="0"/>
                          <w:marTop w:val="0"/>
                          <w:marBottom w:val="0"/>
                          <w:divBdr>
                            <w:top w:val="none" w:sz="0" w:space="0" w:color="auto"/>
                            <w:left w:val="none" w:sz="0" w:space="0" w:color="auto"/>
                            <w:bottom w:val="none" w:sz="0" w:space="0" w:color="auto"/>
                            <w:right w:val="none" w:sz="0" w:space="0" w:color="auto"/>
                          </w:divBdr>
                          <w:divsChild>
                            <w:div w:id="643512291">
                              <w:marLeft w:val="0"/>
                              <w:marRight w:val="0"/>
                              <w:marTop w:val="222"/>
                              <w:marBottom w:val="222"/>
                              <w:divBdr>
                                <w:top w:val="none" w:sz="0" w:space="0" w:color="auto"/>
                                <w:left w:val="none" w:sz="0" w:space="0" w:color="auto"/>
                                <w:bottom w:val="none" w:sz="0" w:space="0" w:color="auto"/>
                                <w:right w:val="none" w:sz="0" w:space="0" w:color="auto"/>
                              </w:divBdr>
                              <w:divsChild>
                                <w:div w:id="643512276">
                                  <w:marLeft w:val="0"/>
                                  <w:marRight w:val="0"/>
                                  <w:marTop w:val="0"/>
                                  <w:marBottom w:val="0"/>
                                  <w:divBdr>
                                    <w:top w:val="none" w:sz="0" w:space="0" w:color="auto"/>
                                    <w:left w:val="none" w:sz="0" w:space="0" w:color="auto"/>
                                    <w:bottom w:val="none" w:sz="0" w:space="0" w:color="auto"/>
                                    <w:right w:val="none" w:sz="0" w:space="0" w:color="auto"/>
                                  </w:divBdr>
                                  <w:divsChild>
                                    <w:div w:id="643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512261">
      <w:marLeft w:val="0"/>
      <w:marRight w:val="0"/>
      <w:marTop w:val="0"/>
      <w:marBottom w:val="0"/>
      <w:divBdr>
        <w:top w:val="none" w:sz="0" w:space="0" w:color="auto"/>
        <w:left w:val="none" w:sz="0" w:space="0" w:color="auto"/>
        <w:bottom w:val="none" w:sz="0" w:space="0" w:color="auto"/>
        <w:right w:val="none" w:sz="0" w:space="0" w:color="auto"/>
      </w:divBdr>
      <w:divsChild>
        <w:div w:id="643512240">
          <w:marLeft w:val="0"/>
          <w:marRight w:val="0"/>
          <w:marTop w:val="0"/>
          <w:marBottom w:val="0"/>
          <w:divBdr>
            <w:top w:val="none" w:sz="0" w:space="0" w:color="auto"/>
            <w:left w:val="none" w:sz="0" w:space="0" w:color="auto"/>
            <w:bottom w:val="none" w:sz="0" w:space="0" w:color="auto"/>
            <w:right w:val="none" w:sz="0" w:space="0" w:color="auto"/>
          </w:divBdr>
        </w:div>
      </w:divsChild>
    </w:div>
    <w:div w:id="643512262">
      <w:marLeft w:val="750"/>
      <w:marRight w:val="2250"/>
      <w:marTop w:val="0"/>
      <w:marBottom w:val="0"/>
      <w:divBdr>
        <w:top w:val="none" w:sz="0" w:space="0" w:color="auto"/>
        <w:left w:val="none" w:sz="0" w:space="0" w:color="auto"/>
        <w:bottom w:val="none" w:sz="0" w:space="0" w:color="auto"/>
        <w:right w:val="none" w:sz="0" w:space="0" w:color="auto"/>
      </w:divBdr>
    </w:div>
    <w:div w:id="643512263">
      <w:marLeft w:val="0"/>
      <w:marRight w:val="0"/>
      <w:marTop w:val="0"/>
      <w:marBottom w:val="0"/>
      <w:divBdr>
        <w:top w:val="none" w:sz="0" w:space="0" w:color="auto"/>
        <w:left w:val="none" w:sz="0" w:space="0" w:color="auto"/>
        <w:bottom w:val="none" w:sz="0" w:space="0" w:color="auto"/>
        <w:right w:val="none" w:sz="0" w:space="0" w:color="auto"/>
      </w:divBdr>
      <w:divsChild>
        <w:div w:id="643512241">
          <w:marLeft w:val="0"/>
          <w:marRight w:val="0"/>
          <w:marTop w:val="0"/>
          <w:marBottom w:val="0"/>
          <w:divBdr>
            <w:top w:val="none" w:sz="0" w:space="0" w:color="auto"/>
            <w:left w:val="none" w:sz="0" w:space="0" w:color="auto"/>
            <w:bottom w:val="none" w:sz="0" w:space="0" w:color="auto"/>
            <w:right w:val="none" w:sz="0" w:space="0" w:color="auto"/>
          </w:divBdr>
        </w:div>
      </w:divsChild>
    </w:div>
    <w:div w:id="643512265">
      <w:marLeft w:val="0"/>
      <w:marRight w:val="0"/>
      <w:marTop w:val="0"/>
      <w:marBottom w:val="0"/>
      <w:divBdr>
        <w:top w:val="none" w:sz="0" w:space="0" w:color="auto"/>
        <w:left w:val="none" w:sz="0" w:space="0" w:color="auto"/>
        <w:bottom w:val="none" w:sz="0" w:space="0" w:color="auto"/>
        <w:right w:val="none" w:sz="0" w:space="0" w:color="auto"/>
      </w:divBdr>
      <w:divsChild>
        <w:div w:id="643512218">
          <w:marLeft w:val="0"/>
          <w:marRight w:val="0"/>
          <w:marTop w:val="0"/>
          <w:marBottom w:val="0"/>
          <w:divBdr>
            <w:top w:val="none" w:sz="0" w:space="0" w:color="auto"/>
            <w:left w:val="none" w:sz="0" w:space="0" w:color="auto"/>
            <w:bottom w:val="none" w:sz="0" w:space="0" w:color="auto"/>
            <w:right w:val="none" w:sz="0" w:space="0" w:color="auto"/>
          </w:divBdr>
        </w:div>
      </w:divsChild>
    </w:div>
    <w:div w:id="643512272">
      <w:marLeft w:val="0"/>
      <w:marRight w:val="0"/>
      <w:marTop w:val="0"/>
      <w:marBottom w:val="0"/>
      <w:divBdr>
        <w:top w:val="none" w:sz="0" w:space="0" w:color="auto"/>
        <w:left w:val="none" w:sz="0" w:space="0" w:color="auto"/>
        <w:bottom w:val="none" w:sz="0" w:space="0" w:color="auto"/>
        <w:right w:val="none" w:sz="0" w:space="0" w:color="auto"/>
      </w:divBdr>
      <w:divsChild>
        <w:div w:id="643512221">
          <w:marLeft w:val="0"/>
          <w:marRight w:val="0"/>
          <w:marTop w:val="0"/>
          <w:marBottom w:val="0"/>
          <w:divBdr>
            <w:top w:val="none" w:sz="0" w:space="0" w:color="auto"/>
            <w:left w:val="none" w:sz="0" w:space="0" w:color="auto"/>
            <w:bottom w:val="none" w:sz="0" w:space="0" w:color="auto"/>
            <w:right w:val="none" w:sz="0" w:space="0" w:color="auto"/>
          </w:divBdr>
        </w:div>
      </w:divsChild>
    </w:div>
    <w:div w:id="643512274">
      <w:marLeft w:val="0"/>
      <w:marRight w:val="0"/>
      <w:marTop w:val="0"/>
      <w:marBottom w:val="0"/>
      <w:divBdr>
        <w:top w:val="none" w:sz="0" w:space="0" w:color="auto"/>
        <w:left w:val="none" w:sz="0" w:space="0" w:color="auto"/>
        <w:bottom w:val="none" w:sz="0" w:space="0" w:color="auto"/>
        <w:right w:val="none" w:sz="0" w:space="0" w:color="auto"/>
      </w:divBdr>
      <w:divsChild>
        <w:div w:id="643512271">
          <w:marLeft w:val="0"/>
          <w:marRight w:val="0"/>
          <w:marTop w:val="0"/>
          <w:marBottom w:val="0"/>
          <w:divBdr>
            <w:top w:val="none" w:sz="0" w:space="0" w:color="auto"/>
            <w:left w:val="none" w:sz="0" w:space="0" w:color="auto"/>
            <w:bottom w:val="none" w:sz="0" w:space="0" w:color="auto"/>
            <w:right w:val="none" w:sz="0" w:space="0" w:color="auto"/>
          </w:divBdr>
        </w:div>
      </w:divsChild>
    </w:div>
    <w:div w:id="643512280">
      <w:marLeft w:val="0"/>
      <w:marRight w:val="0"/>
      <w:marTop w:val="0"/>
      <w:marBottom w:val="0"/>
      <w:divBdr>
        <w:top w:val="none" w:sz="0" w:space="0" w:color="auto"/>
        <w:left w:val="none" w:sz="0" w:space="0" w:color="auto"/>
        <w:bottom w:val="none" w:sz="0" w:space="0" w:color="auto"/>
        <w:right w:val="none" w:sz="0" w:space="0" w:color="auto"/>
      </w:divBdr>
      <w:divsChild>
        <w:div w:id="643512281">
          <w:marLeft w:val="0"/>
          <w:marRight w:val="0"/>
          <w:marTop w:val="0"/>
          <w:marBottom w:val="0"/>
          <w:divBdr>
            <w:top w:val="none" w:sz="0" w:space="0" w:color="auto"/>
            <w:left w:val="none" w:sz="0" w:space="0" w:color="auto"/>
            <w:bottom w:val="none" w:sz="0" w:space="0" w:color="auto"/>
            <w:right w:val="none" w:sz="0" w:space="0" w:color="auto"/>
          </w:divBdr>
          <w:divsChild>
            <w:div w:id="6435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284">
      <w:marLeft w:val="0"/>
      <w:marRight w:val="0"/>
      <w:marTop w:val="0"/>
      <w:marBottom w:val="0"/>
      <w:divBdr>
        <w:top w:val="none" w:sz="0" w:space="0" w:color="auto"/>
        <w:left w:val="none" w:sz="0" w:space="0" w:color="auto"/>
        <w:bottom w:val="none" w:sz="0" w:space="0" w:color="auto"/>
        <w:right w:val="none" w:sz="0" w:space="0" w:color="auto"/>
      </w:divBdr>
    </w:div>
    <w:div w:id="643512285">
      <w:marLeft w:val="0"/>
      <w:marRight w:val="0"/>
      <w:marTop w:val="0"/>
      <w:marBottom w:val="0"/>
      <w:divBdr>
        <w:top w:val="none" w:sz="0" w:space="0" w:color="auto"/>
        <w:left w:val="none" w:sz="0" w:space="0" w:color="auto"/>
        <w:bottom w:val="none" w:sz="0" w:space="0" w:color="auto"/>
        <w:right w:val="none" w:sz="0" w:space="0" w:color="auto"/>
      </w:divBdr>
    </w:div>
    <w:div w:id="643512289">
      <w:marLeft w:val="0"/>
      <w:marRight w:val="0"/>
      <w:marTop w:val="0"/>
      <w:marBottom w:val="0"/>
      <w:divBdr>
        <w:top w:val="none" w:sz="0" w:space="0" w:color="auto"/>
        <w:left w:val="none" w:sz="0" w:space="0" w:color="auto"/>
        <w:bottom w:val="none" w:sz="0" w:space="0" w:color="auto"/>
        <w:right w:val="none" w:sz="0" w:space="0" w:color="auto"/>
      </w:divBdr>
    </w:div>
    <w:div w:id="643512293">
      <w:marLeft w:val="0"/>
      <w:marRight w:val="0"/>
      <w:marTop w:val="0"/>
      <w:marBottom w:val="0"/>
      <w:divBdr>
        <w:top w:val="none" w:sz="0" w:space="0" w:color="auto"/>
        <w:left w:val="none" w:sz="0" w:space="0" w:color="auto"/>
        <w:bottom w:val="none" w:sz="0" w:space="0" w:color="auto"/>
        <w:right w:val="none" w:sz="0" w:space="0" w:color="auto"/>
      </w:divBdr>
      <w:divsChild>
        <w:div w:id="643512297">
          <w:marLeft w:val="0"/>
          <w:marRight w:val="0"/>
          <w:marTop w:val="0"/>
          <w:marBottom w:val="0"/>
          <w:divBdr>
            <w:top w:val="none" w:sz="0" w:space="0" w:color="auto"/>
            <w:left w:val="none" w:sz="0" w:space="0" w:color="auto"/>
            <w:bottom w:val="none" w:sz="0" w:space="0" w:color="auto"/>
            <w:right w:val="none" w:sz="0" w:space="0" w:color="auto"/>
          </w:divBdr>
        </w:div>
      </w:divsChild>
    </w:div>
    <w:div w:id="643512296">
      <w:marLeft w:val="0"/>
      <w:marRight w:val="0"/>
      <w:marTop w:val="0"/>
      <w:marBottom w:val="0"/>
      <w:divBdr>
        <w:top w:val="none" w:sz="0" w:space="0" w:color="auto"/>
        <w:left w:val="none" w:sz="0" w:space="0" w:color="auto"/>
        <w:bottom w:val="none" w:sz="0" w:space="0" w:color="auto"/>
        <w:right w:val="none" w:sz="0" w:space="0" w:color="auto"/>
      </w:divBdr>
      <w:divsChild>
        <w:div w:id="643512230">
          <w:marLeft w:val="0"/>
          <w:marRight w:val="0"/>
          <w:marTop w:val="0"/>
          <w:marBottom w:val="0"/>
          <w:divBdr>
            <w:top w:val="none" w:sz="0" w:space="0" w:color="auto"/>
            <w:left w:val="none" w:sz="0" w:space="0" w:color="auto"/>
            <w:bottom w:val="none" w:sz="0" w:space="0" w:color="auto"/>
            <w:right w:val="none" w:sz="0" w:space="0" w:color="auto"/>
          </w:divBdr>
        </w:div>
      </w:divsChild>
    </w:div>
    <w:div w:id="643512298">
      <w:marLeft w:val="0"/>
      <w:marRight w:val="0"/>
      <w:marTop w:val="0"/>
      <w:marBottom w:val="0"/>
      <w:divBdr>
        <w:top w:val="none" w:sz="0" w:space="0" w:color="auto"/>
        <w:left w:val="none" w:sz="0" w:space="0" w:color="auto"/>
        <w:bottom w:val="none" w:sz="0" w:space="0" w:color="auto"/>
        <w:right w:val="none" w:sz="0" w:space="0" w:color="auto"/>
      </w:divBdr>
      <w:divsChild>
        <w:div w:id="643512259">
          <w:marLeft w:val="0"/>
          <w:marRight w:val="0"/>
          <w:marTop w:val="0"/>
          <w:marBottom w:val="0"/>
          <w:divBdr>
            <w:top w:val="none" w:sz="0" w:space="0" w:color="auto"/>
            <w:left w:val="none" w:sz="0" w:space="0" w:color="auto"/>
            <w:bottom w:val="none" w:sz="0" w:space="0" w:color="auto"/>
            <w:right w:val="none" w:sz="0" w:space="0" w:color="auto"/>
          </w:divBdr>
          <w:divsChild>
            <w:div w:id="643512243">
              <w:marLeft w:val="0"/>
              <w:marRight w:val="0"/>
              <w:marTop w:val="0"/>
              <w:marBottom w:val="0"/>
              <w:divBdr>
                <w:top w:val="none" w:sz="0" w:space="0" w:color="auto"/>
                <w:left w:val="none" w:sz="0" w:space="0" w:color="auto"/>
                <w:bottom w:val="none" w:sz="0" w:space="0" w:color="auto"/>
                <w:right w:val="none" w:sz="0" w:space="0" w:color="auto"/>
              </w:divBdr>
            </w:div>
            <w:div w:id="6435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300">
      <w:marLeft w:val="0"/>
      <w:marRight w:val="0"/>
      <w:marTop w:val="0"/>
      <w:marBottom w:val="0"/>
      <w:divBdr>
        <w:top w:val="none" w:sz="0" w:space="0" w:color="auto"/>
        <w:left w:val="none" w:sz="0" w:space="0" w:color="auto"/>
        <w:bottom w:val="none" w:sz="0" w:space="0" w:color="auto"/>
        <w:right w:val="none" w:sz="0" w:space="0" w:color="auto"/>
      </w:divBdr>
      <w:divsChild>
        <w:div w:id="643512266">
          <w:marLeft w:val="0"/>
          <w:marRight w:val="0"/>
          <w:marTop w:val="0"/>
          <w:marBottom w:val="0"/>
          <w:divBdr>
            <w:top w:val="none" w:sz="0" w:space="0" w:color="auto"/>
            <w:left w:val="none" w:sz="0" w:space="0" w:color="auto"/>
            <w:bottom w:val="none" w:sz="0" w:space="0" w:color="auto"/>
            <w:right w:val="none" w:sz="0" w:space="0" w:color="auto"/>
          </w:divBdr>
        </w:div>
      </w:divsChild>
    </w:div>
    <w:div w:id="643512301">
      <w:marLeft w:val="0"/>
      <w:marRight w:val="0"/>
      <w:marTop w:val="0"/>
      <w:marBottom w:val="0"/>
      <w:divBdr>
        <w:top w:val="none" w:sz="0" w:space="0" w:color="auto"/>
        <w:left w:val="none" w:sz="0" w:space="0" w:color="auto"/>
        <w:bottom w:val="none" w:sz="0" w:space="0" w:color="auto"/>
        <w:right w:val="none" w:sz="0" w:space="0" w:color="auto"/>
      </w:divBdr>
      <w:divsChild>
        <w:div w:id="643512239">
          <w:marLeft w:val="0"/>
          <w:marRight w:val="0"/>
          <w:marTop w:val="0"/>
          <w:marBottom w:val="0"/>
          <w:divBdr>
            <w:top w:val="none" w:sz="0" w:space="0" w:color="auto"/>
            <w:left w:val="none" w:sz="0" w:space="0" w:color="auto"/>
            <w:bottom w:val="none" w:sz="0" w:space="0" w:color="auto"/>
            <w:right w:val="none" w:sz="0" w:space="0" w:color="auto"/>
          </w:divBdr>
          <w:divsChild>
            <w:div w:id="643512203">
              <w:marLeft w:val="0"/>
              <w:marRight w:val="0"/>
              <w:marTop w:val="0"/>
              <w:marBottom w:val="0"/>
              <w:divBdr>
                <w:top w:val="none" w:sz="0" w:space="0" w:color="auto"/>
                <w:left w:val="none" w:sz="0" w:space="0" w:color="auto"/>
                <w:bottom w:val="none" w:sz="0" w:space="0" w:color="auto"/>
                <w:right w:val="none" w:sz="0" w:space="0" w:color="auto"/>
              </w:divBdr>
            </w:div>
            <w:div w:id="6435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1.bin"/><Relationship Id="rId21" Type="http://schemas.openxmlformats.org/officeDocument/2006/relationships/image" Target="http://zombie-popcorn.com/wp-content/gallery/blog-post-photos/small-fan.jpg" TargetMode="External"/><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oleObject" Target="embeddings/oleObject15.bin"/><Relationship Id="rId50" Type="http://schemas.openxmlformats.org/officeDocument/2006/relationships/image" Target="media/image25.png"/><Relationship Id="rId55" Type="http://schemas.openxmlformats.org/officeDocument/2006/relationships/oleObject" Target="embeddings/oleObject18.bin"/><Relationship Id="rId63" Type="http://schemas.openxmlformats.org/officeDocument/2006/relationships/hyperlink" Target="http://www.edheads.org/activities/simple-machines/frame_loader.htm" TargetMode="External"/><Relationship Id="rId68" Type="http://schemas.openxmlformats.org/officeDocument/2006/relationships/image" Target="media/image36.jpeg"/><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7.bin"/><Relationship Id="rId11" Type="http://schemas.openxmlformats.org/officeDocument/2006/relationships/oleObject" Target="embeddings/oleObject2.bin"/><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oleObject" Target="embeddings/oleObject10.bin"/><Relationship Id="rId40" Type="http://schemas.openxmlformats.org/officeDocument/2006/relationships/image" Target="media/image20.png"/><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image" Target="media/image29.png"/><Relationship Id="rId66" Type="http://schemas.openxmlformats.org/officeDocument/2006/relationships/image" Target="media/image34.jpeg"/><Relationship Id="rId74" Type="http://schemas.openxmlformats.org/officeDocument/2006/relationships/footer" Target="footer1.xml"/><Relationship Id="rId79"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oleObject" Target="embeddings/oleObject21.bin"/><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3.jpeg"/><Relationship Id="rId73" Type="http://schemas.openxmlformats.org/officeDocument/2006/relationships/header" Target="header2.xml"/><Relationship Id="rId78"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oleObject" Target="embeddings/oleObject13.bin"/><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oleObject" Target="embeddings/oleObject16.bin"/><Relationship Id="rId72" Type="http://schemas.openxmlformats.org/officeDocument/2006/relationships/header" Target="header1.xml"/><Relationship Id="rId80"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lawprofessors.typepad.com/photos/uncategorized/cub_with_bow_and_arrow.gif" TargetMode="External"/><Relationship Id="rId25" Type="http://schemas.openxmlformats.org/officeDocument/2006/relationships/image" Target="http://www.shopcedar.com/i/shopcedar/cedar_porch_swing.jpg" TargetMode="External"/><Relationship Id="rId33" Type="http://schemas.openxmlformats.org/officeDocument/2006/relationships/oleObject" Target="embeddings/oleObject9.bin"/><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oleObject" Target="embeddings/oleObject20.bin"/><Relationship Id="rId67"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oleObject" Target="embeddings/oleObject12.bin"/><Relationship Id="rId54" Type="http://schemas.openxmlformats.org/officeDocument/2006/relationships/image" Target="media/image27.png"/><Relationship Id="rId62" Type="http://schemas.openxmlformats.org/officeDocument/2006/relationships/image" Target="media/image31.jpeg"/><Relationship Id="rId70" Type="http://schemas.openxmlformats.org/officeDocument/2006/relationships/hyperlink" Target="http://www.bbc.co.uk/schools/gcsebitesize/design/systemscontrol/mechanismsrev8.shtml"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www.msichicago.org/fileadmin/Activities/Games/simple_machines/" TargetMode="External"/><Relationship Id="rId57"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70FFAE5FAF44C965F3DDBE27206E0" ma:contentTypeVersion="0" ma:contentTypeDescription="Create a new document." ma:contentTypeScope="" ma:versionID="7a37d435da605ff414d08e49884809b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6ADA9C3-52C3-4E35-BC73-4AC4827FFAB9}"/>
</file>

<file path=customXml/itemProps2.xml><?xml version="1.0" encoding="utf-8"?>
<ds:datastoreItem xmlns:ds="http://schemas.openxmlformats.org/officeDocument/2006/customXml" ds:itemID="{55D51771-097E-42FD-99B2-83EFAAA88615}"/>
</file>

<file path=customXml/itemProps3.xml><?xml version="1.0" encoding="utf-8"?>
<ds:datastoreItem xmlns:ds="http://schemas.openxmlformats.org/officeDocument/2006/customXml" ds:itemID="{6ED06870-B0E5-49CA-8CF5-B57828514312}"/>
</file>

<file path=docProps/app.xml><?xml version="1.0" encoding="utf-8"?>
<Properties xmlns="http://schemas.openxmlformats.org/officeDocument/2006/extended-properties" xmlns:vt="http://schemas.openxmlformats.org/officeDocument/2006/docPropsVTypes">
  <Template>Normal_Wordconv.dotm</Template>
  <TotalTime>289</TotalTime>
  <Pages>15</Pages>
  <Words>1381</Words>
  <Characters>7878</Characters>
  <Application>Microsoft Office Outlook</Application>
  <DocSecurity>0</DocSecurity>
  <Lines>0</Lines>
  <Paragraphs>0</Paragraphs>
  <ScaleCrop>false</ScaleCrop>
  <Company>IAT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Kareem.ragab</dc:creator>
  <cp:keywords/>
  <dc:description/>
  <cp:lastModifiedBy>kareem.ragab</cp:lastModifiedBy>
  <cp:revision>7</cp:revision>
  <cp:lastPrinted>2010-07-27T12:39:00Z</cp:lastPrinted>
  <dcterms:created xsi:type="dcterms:W3CDTF">2011-06-14T06:14:00Z</dcterms:created>
  <dcterms:modified xsi:type="dcterms:W3CDTF">2011-09-03T06:42:00Z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0x010100C4B70FFAE5FAF44C965F3DDBE27206E0</vt:lpwstr>
  </property>
</Properties>
</file>